
<file path=[Content_Types].xml><?xml version="1.0" encoding="utf-8"?>
<Types xmlns="http://schemas.openxmlformats.org/package/2006/content-types">
  <Default Extension="vsd" ContentType="application/vnd.visio"/>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9092C8" w14:textId="77777777" w:rsidR="004F7752" w:rsidRPr="004F7752" w:rsidRDefault="004F7752" w:rsidP="004F7752">
      <w:pPr>
        <w:jc w:val="center"/>
        <w:rPr>
          <w:b/>
        </w:rPr>
      </w:pPr>
      <w:bookmarkStart w:id="0" w:name="_GoBack"/>
      <w:bookmarkEnd w:id="0"/>
      <w:r w:rsidRPr="004F7752">
        <w:rPr>
          <w:b/>
          <w:noProof/>
          <w:lang w:eastAsia="en-GB"/>
        </w:rPr>
        <w:drawing>
          <wp:inline distT="0" distB="0" distL="0" distR="0" wp14:anchorId="57909C26" wp14:editId="57909C27">
            <wp:extent cx="3562350" cy="1114425"/>
            <wp:effectExtent l="0" t="0" r="0" b="9525"/>
            <wp:docPr id="2" name="Picture 2" descr="Description: Description: FC_Logo_Colo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FC_Logo_Colour[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2350" cy="1114425"/>
                    </a:xfrm>
                    <a:prstGeom prst="rect">
                      <a:avLst/>
                    </a:prstGeom>
                    <a:noFill/>
                    <a:ln>
                      <a:noFill/>
                    </a:ln>
                  </pic:spPr>
                </pic:pic>
              </a:graphicData>
            </a:graphic>
          </wp:inline>
        </w:drawing>
      </w:r>
    </w:p>
    <w:p w14:paraId="579092C9" w14:textId="77777777" w:rsidR="004F7752" w:rsidRDefault="004F7752" w:rsidP="00B2335F">
      <w:pPr>
        <w:jc w:val="center"/>
        <w:rPr>
          <w:b/>
        </w:rPr>
      </w:pPr>
    </w:p>
    <w:p w14:paraId="579092CA" w14:textId="77777777" w:rsidR="004F7752" w:rsidRDefault="004F7752" w:rsidP="00B2335F">
      <w:pPr>
        <w:jc w:val="center"/>
        <w:rPr>
          <w:b/>
        </w:rPr>
      </w:pPr>
    </w:p>
    <w:p w14:paraId="579092CB" w14:textId="77777777" w:rsidR="004F7752" w:rsidRPr="004F7752" w:rsidRDefault="004F7752" w:rsidP="00B2335F">
      <w:pPr>
        <w:jc w:val="center"/>
        <w:rPr>
          <w:b/>
          <w:sz w:val="36"/>
          <w:szCs w:val="76"/>
        </w:rPr>
      </w:pPr>
    </w:p>
    <w:p w14:paraId="579092CC" w14:textId="77777777" w:rsidR="004F7752" w:rsidRDefault="004F7752" w:rsidP="00B2335F">
      <w:pPr>
        <w:jc w:val="center"/>
        <w:rPr>
          <w:b/>
          <w:sz w:val="36"/>
          <w:szCs w:val="76"/>
        </w:rPr>
      </w:pPr>
    </w:p>
    <w:p w14:paraId="579092CD" w14:textId="77777777" w:rsidR="004F7752" w:rsidRDefault="004F7752" w:rsidP="00B2335F">
      <w:pPr>
        <w:jc w:val="center"/>
        <w:rPr>
          <w:b/>
          <w:sz w:val="36"/>
          <w:szCs w:val="76"/>
        </w:rPr>
      </w:pPr>
    </w:p>
    <w:p w14:paraId="579092CE" w14:textId="77777777" w:rsidR="004F7752" w:rsidRDefault="004F7752" w:rsidP="00B2335F">
      <w:pPr>
        <w:jc w:val="center"/>
        <w:rPr>
          <w:b/>
          <w:sz w:val="36"/>
          <w:szCs w:val="76"/>
        </w:rPr>
      </w:pPr>
    </w:p>
    <w:p w14:paraId="579092CF" w14:textId="77777777" w:rsidR="00AB358C" w:rsidRDefault="00AB358C" w:rsidP="00B2335F">
      <w:pPr>
        <w:jc w:val="center"/>
        <w:rPr>
          <w:b/>
          <w:sz w:val="36"/>
          <w:szCs w:val="76"/>
        </w:rPr>
      </w:pPr>
    </w:p>
    <w:p w14:paraId="579092D0" w14:textId="77777777" w:rsidR="00AB358C" w:rsidRDefault="00AB358C" w:rsidP="00B2335F">
      <w:pPr>
        <w:jc w:val="center"/>
        <w:rPr>
          <w:b/>
          <w:sz w:val="36"/>
          <w:szCs w:val="76"/>
        </w:rPr>
      </w:pPr>
    </w:p>
    <w:p w14:paraId="579092D1" w14:textId="77777777" w:rsidR="00AB358C" w:rsidRDefault="00AB358C" w:rsidP="00B2335F">
      <w:pPr>
        <w:jc w:val="center"/>
        <w:rPr>
          <w:b/>
          <w:sz w:val="36"/>
          <w:szCs w:val="76"/>
        </w:rPr>
      </w:pPr>
    </w:p>
    <w:p w14:paraId="579092D2" w14:textId="77777777" w:rsidR="00553776" w:rsidRDefault="00B2335F" w:rsidP="00B2335F">
      <w:pPr>
        <w:jc w:val="center"/>
        <w:rPr>
          <w:b/>
          <w:sz w:val="36"/>
          <w:szCs w:val="76"/>
        </w:rPr>
      </w:pPr>
      <w:r w:rsidRPr="004F7752">
        <w:rPr>
          <w:b/>
          <w:sz w:val="36"/>
          <w:szCs w:val="76"/>
        </w:rPr>
        <w:t>PROCUREMENT PROCEDURES MANUAL</w:t>
      </w:r>
    </w:p>
    <w:p w14:paraId="579092D3" w14:textId="77777777" w:rsidR="004F7752" w:rsidRDefault="004F7752" w:rsidP="00B2335F">
      <w:pPr>
        <w:jc w:val="center"/>
        <w:rPr>
          <w:b/>
          <w:sz w:val="36"/>
          <w:szCs w:val="76"/>
        </w:rPr>
      </w:pPr>
    </w:p>
    <w:p w14:paraId="579092D4" w14:textId="77777777" w:rsidR="004F7752" w:rsidRPr="00E37878" w:rsidRDefault="004F7752" w:rsidP="00B2335F">
      <w:pPr>
        <w:jc w:val="center"/>
        <w:rPr>
          <w:rStyle w:val="FollowedHyperlink"/>
        </w:rPr>
      </w:pPr>
    </w:p>
    <w:p w14:paraId="579092D5" w14:textId="77777777" w:rsidR="004F7752" w:rsidRPr="004F7752" w:rsidRDefault="004F7752" w:rsidP="00B2335F">
      <w:pPr>
        <w:jc w:val="center"/>
        <w:rPr>
          <w:b/>
          <w:sz w:val="36"/>
          <w:szCs w:val="76"/>
        </w:rPr>
      </w:pPr>
    </w:p>
    <w:p w14:paraId="579092D6" w14:textId="77777777" w:rsidR="00B2335F" w:rsidRDefault="00B2335F" w:rsidP="00553776">
      <w:pPr>
        <w:rPr>
          <w:b/>
        </w:rPr>
      </w:pPr>
    </w:p>
    <w:p w14:paraId="579092D7" w14:textId="77777777" w:rsidR="00AE1BFC" w:rsidRDefault="00AE1BFC" w:rsidP="00553776">
      <w:pPr>
        <w:rPr>
          <w:b/>
        </w:rPr>
      </w:pPr>
    </w:p>
    <w:p w14:paraId="579092D8" w14:textId="77777777" w:rsidR="00AE1BFC" w:rsidRDefault="00AE1BFC" w:rsidP="00553776">
      <w:pPr>
        <w:rPr>
          <w:b/>
        </w:rPr>
      </w:pPr>
    </w:p>
    <w:p w14:paraId="579092D9" w14:textId="77777777" w:rsidR="00AE1BFC" w:rsidRDefault="00AE1BFC" w:rsidP="00553776">
      <w:pPr>
        <w:rPr>
          <w:b/>
        </w:rPr>
      </w:pPr>
    </w:p>
    <w:p w14:paraId="579092DA" w14:textId="77777777" w:rsidR="00993E0D" w:rsidRDefault="00993E0D" w:rsidP="00553776">
      <w:pPr>
        <w:rPr>
          <w:b/>
        </w:rPr>
      </w:pPr>
    </w:p>
    <w:p w14:paraId="579092DB" w14:textId="77777777" w:rsidR="00993E0D" w:rsidRDefault="00993E0D" w:rsidP="00553776">
      <w:pPr>
        <w:rPr>
          <w:b/>
        </w:rPr>
      </w:pPr>
    </w:p>
    <w:p w14:paraId="579092DC" w14:textId="77777777" w:rsidR="00AE1BFC" w:rsidRDefault="00AE1BFC" w:rsidP="00553776">
      <w:pPr>
        <w:rPr>
          <w:b/>
        </w:rPr>
      </w:pPr>
    </w:p>
    <w:p w14:paraId="579092DD" w14:textId="77777777" w:rsidR="00AE1BFC" w:rsidRDefault="00AE1BFC" w:rsidP="00553776">
      <w:pPr>
        <w:rPr>
          <w:b/>
        </w:rPr>
      </w:pPr>
    </w:p>
    <w:p w14:paraId="579092DE" w14:textId="77777777" w:rsidR="00AE1BFC" w:rsidRDefault="00AE1BFC" w:rsidP="00553776">
      <w:pPr>
        <w:rPr>
          <w:b/>
        </w:rPr>
      </w:pPr>
    </w:p>
    <w:p w14:paraId="579092DF" w14:textId="77777777" w:rsidR="00993E0D" w:rsidRDefault="00993E0D" w:rsidP="00553776">
      <w:pPr>
        <w:rPr>
          <w:b/>
        </w:rPr>
      </w:pPr>
    </w:p>
    <w:p w14:paraId="579092E0" w14:textId="77777777" w:rsidR="00993E0D" w:rsidRDefault="00993E0D" w:rsidP="00553776">
      <w:pPr>
        <w:rPr>
          <w:b/>
        </w:rPr>
      </w:pPr>
    </w:p>
    <w:p w14:paraId="579092E1" w14:textId="77777777" w:rsidR="00FF4BF6" w:rsidRDefault="00FF4BF6" w:rsidP="0055377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513"/>
      </w:tblGrid>
      <w:tr w:rsidR="00AE1BFC" w:rsidRPr="00AE1BFC" w14:paraId="579092E4" w14:textId="77777777" w:rsidTr="00401462">
        <w:tc>
          <w:tcPr>
            <w:tcW w:w="4503" w:type="dxa"/>
            <w:tcBorders>
              <w:top w:val="single" w:sz="4" w:space="0" w:color="auto"/>
              <w:left w:val="single" w:sz="4" w:space="0" w:color="auto"/>
              <w:bottom w:val="single" w:sz="4" w:space="0" w:color="auto"/>
              <w:right w:val="single" w:sz="4" w:space="0" w:color="auto"/>
            </w:tcBorders>
            <w:hideMark/>
          </w:tcPr>
          <w:p w14:paraId="579092E2" w14:textId="77777777" w:rsidR="00AE1BFC" w:rsidRPr="00AE1BFC" w:rsidRDefault="00AE1BFC" w:rsidP="00AE1BFC">
            <w:pPr>
              <w:autoSpaceDE w:val="0"/>
              <w:autoSpaceDN w:val="0"/>
              <w:adjustRightInd w:val="0"/>
              <w:rPr>
                <w:rFonts w:eastAsia="Times New Roman" w:cs="Arial"/>
                <w:sz w:val="22"/>
                <w:szCs w:val="24"/>
              </w:rPr>
            </w:pPr>
            <w:r w:rsidRPr="00AE1BFC">
              <w:rPr>
                <w:rFonts w:eastAsia="Times New Roman" w:cs="Arial"/>
                <w:sz w:val="22"/>
                <w:szCs w:val="24"/>
              </w:rPr>
              <w:t>Policy Number</w:t>
            </w:r>
          </w:p>
        </w:tc>
        <w:tc>
          <w:tcPr>
            <w:tcW w:w="4513" w:type="dxa"/>
            <w:tcBorders>
              <w:top w:val="single" w:sz="4" w:space="0" w:color="auto"/>
              <w:left w:val="single" w:sz="4" w:space="0" w:color="auto"/>
              <w:bottom w:val="single" w:sz="4" w:space="0" w:color="auto"/>
              <w:right w:val="single" w:sz="4" w:space="0" w:color="auto"/>
            </w:tcBorders>
            <w:shd w:val="clear" w:color="auto" w:fill="auto"/>
            <w:hideMark/>
          </w:tcPr>
          <w:p w14:paraId="579092E3" w14:textId="77777777" w:rsidR="00AE1BFC" w:rsidRPr="00AE1BFC" w:rsidRDefault="00AE1BFC" w:rsidP="002F09EA">
            <w:pPr>
              <w:autoSpaceDE w:val="0"/>
              <w:autoSpaceDN w:val="0"/>
              <w:adjustRightInd w:val="0"/>
              <w:rPr>
                <w:rFonts w:eastAsia="Times New Roman" w:cs="Arial"/>
                <w:sz w:val="22"/>
                <w:szCs w:val="24"/>
              </w:rPr>
            </w:pPr>
            <w:r w:rsidRPr="002F09EA">
              <w:rPr>
                <w:rFonts w:eastAsia="Times New Roman" w:cs="Arial"/>
                <w:sz w:val="22"/>
                <w:szCs w:val="24"/>
              </w:rPr>
              <w:t>FCP</w:t>
            </w:r>
            <w:r w:rsidR="00CA52D5">
              <w:rPr>
                <w:rFonts w:eastAsia="Times New Roman" w:cs="Arial"/>
                <w:sz w:val="22"/>
                <w:szCs w:val="24"/>
              </w:rPr>
              <w:t>3.30</w:t>
            </w:r>
          </w:p>
        </w:tc>
      </w:tr>
      <w:tr w:rsidR="00AE1BFC" w:rsidRPr="00AE1BFC" w14:paraId="579092E7" w14:textId="77777777" w:rsidTr="00401462">
        <w:tc>
          <w:tcPr>
            <w:tcW w:w="4503" w:type="dxa"/>
            <w:tcBorders>
              <w:top w:val="single" w:sz="4" w:space="0" w:color="auto"/>
              <w:left w:val="single" w:sz="4" w:space="0" w:color="auto"/>
              <w:bottom w:val="single" w:sz="4" w:space="0" w:color="auto"/>
              <w:right w:val="single" w:sz="4" w:space="0" w:color="auto"/>
            </w:tcBorders>
            <w:hideMark/>
          </w:tcPr>
          <w:p w14:paraId="579092E5" w14:textId="77777777" w:rsidR="00AE1BFC" w:rsidRPr="00AE1BFC" w:rsidRDefault="00AE1BFC" w:rsidP="00AE1BFC">
            <w:pPr>
              <w:autoSpaceDE w:val="0"/>
              <w:autoSpaceDN w:val="0"/>
              <w:adjustRightInd w:val="0"/>
              <w:rPr>
                <w:rFonts w:eastAsia="Times New Roman" w:cs="Arial"/>
                <w:sz w:val="22"/>
                <w:szCs w:val="24"/>
              </w:rPr>
            </w:pPr>
            <w:r w:rsidRPr="00AE1BFC">
              <w:rPr>
                <w:rFonts w:eastAsia="Times New Roman" w:cs="Arial"/>
                <w:sz w:val="22"/>
                <w:szCs w:val="24"/>
              </w:rPr>
              <w:t>Version Number</w:t>
            </w:r>
          </w:p>
        </w:tc>
        <w:tc>
          <w:tcPr>
            <w:tcW w:w="4513" w:type="dxa"/>
            <w:tcBorders>
              <w:top w:val="single" w:sz="4" w:space="0" w:color="auto"/>
              <w:left w:val="single" w:sz="4" w:space="0" w:color="auto"/>
              <w:bottom w:val="single" w:sz="4" w:space="0" w:color="auto"/>
              <w:right w:val="single" w:sz="4" w:space="0" w:color="auto"/>
            </w:tcBorders>
            <w:hideMark/>
          </w:tcPr>
          <w:p w14:paraId="579092E6" w14:textId="6E8A87AD" w:rsidR="00AE1BFC" w:rsidRPr="00AE1BFC" w:rsidRDefault="00401462" w:rsidP="00AE1BFC">
            <w:pPr>
              <w:autoSpaceDE w:val="0"/>
              <w:autoSpaceDN w:val="0"/>
              <w:adjustRightInd w:val="0"/>
              <w:rPr>
                <w:rFonts w:eastAsia="Times New Roman" w:cs="Arial"/>
                <w:sz w:val="22"/>
                <w:szCs w:val="24"/>
              </w:rPr>
            </w:pPr>
            <w:r>
              <w:rPr>
                <w:rFonts w:eastAsia="Times New Roman" w:cs="Arial"/>
                <w:sz w:val="22"/>
                <w:szCs w:val="24"/>
              </w:rPr>
              <w:t>3</w:t>
            </w:r>
          </w:p>
        </w:tc>
      </w:tr>
      <w:tr w:rsidR="00AE1BFC" w:rsidRPr="00AE1BFC" w14:paraId="579092EA" w14:textId="77777777" w:rsidTr="00401462">
        <w:tc>
          <w:tcPr>
            <w:tcW w:w="4503" w:type="dxa"/>
            <w:tcBorders>
              <w:top w:val="single" w:sz="4" w:space="0" w:color="auto"/>
              <w:left w:val="single" w:sz="4" w:space="0" w:color="auto"/>
              <w:bottom w:val="single" w:sz="4" w:space="0" w:color="auto"/>
              <w:right w:val="single" w:sz="4" w:space="0" w:color="auto"/>
            </w:tcBorders>
            <w:hideMark/>
          </w:tcPr>
          <w:p w14:paraId="579092E8" w14:textId="77777777" w:rsidR="00AE1BFC" w:rsidRPr="00AE1BFC" w:rsidRDefault="00AE1BFC" w:rsidP="00AE1BFC">
            <w:pPr>
              <w:autoSpaceDE w:val="0"/>
              <w:autoSpaceDN w:val="0"/>
              <w:adjustRightInd w:val="0"/>
              <w:rPr>
                <w:rFonts w:eastAsia="Times New Roman" w:cs="Arial"/>
                <w:sz w:val="22"/>
                <w:szCs w:val="24"/>
              </w:rPr>
            </w:pPr>
            <w:r w:rsidRPr="00AE1BFC">
              <w:rPr>
                <w:rFonts w:eastAsia="Times New Roman" w:cs="Arial"/>
                <w:sz w:val="22"/>
                <w:szCs w:val="24"/>
              </w:rPr>
              <w:t>Status</w:t>
            </w:r>
          </w:p>
        </w:tc>
        <w:tc>
          <w:tcPr>
            <w:tcW w:w="4513" w:type="dxa"/>
            <w:tcBorders>
              <w:top w:val="single" w:sz="4" w:space="0" w:color="auto"/>
              <w:left w:val="single" w:sz="4" w:space="0" w:color="auto"/>
              <w:bottom w:val="single" w:sz="4" w:space="0" w:color="auto"/>
              <w:right w:val="single" w:sz="4" w:space="0" w:color="auto"/>
            </w:tcBorders>
            <w:hideMark/>
          </w:tcPr>
          <w:p w14:paraId="579092E9" w14:textId="77777777" w:rsidR="00AE1BFC" w:rsidRPr="00AE1BFC" w:rsidRDefault="00E30D86" w:rsidP="00AE1BFC">
            <w:pPr>
              <w:autoSpaceDE w:val="0"/>
              <w:autoSpaceDN w:val="0"/>
              <w:adjustRightInd w:val="0"/>
              <w:rPr>
                <w:rFonts w:eastAsia="Times New Roman" w:cs="Arial"/>
                <w:sz w:val="22"/>
                <w:szCs w:val="24"/>
              </w:rPr>
            </w:pPr>
            <w:r>
              <w:rPr>
                <w:rFonts w:eastAsia="Times New Roman" w:cs="Arial"/>
                <w:sz w:val="22"/>
                <w:szCs w:val="24"/>
              </w:rPr>
              <w:t>Approved</w:t>
            </w:r>
          </w:p>
        </w:tc>
      </w:tr>
      <w:tr w:rsidR="00AE1BFC" w:rsidRPr="00AE1BFC" w14:paraId="579092ED" w14:textId="77777777" w:rsidTr="00401462">
        <w:tc>
          <w:tcPr>
            <w:tcW w:w="4503" w:type="dxa"/>
            <w:tcBorders>
              <w:top w:val="single" w:sz="4" w:space="0" w:color="auto"/>
              <w:left w:val="single" w:sz="4" w:space="0" w:color="auto"/>
              <w:bottom w:val="single" w:sz="4" w:space="0" w:color="auto"/>
              <w:right w:val="single" w:sz="4" w:space="0" w:color="auto"/>
            </w:tcBorders>
            <w:hideMark/>
          </w:tcPr>
          <w:p w14:paraId="579092EB" w14:textId="77777777" w:rsidR="00AE1BFC" w:rsidRPr="00AE1BFC" w:rsidRDefault="00AE1BFC" w:rsidP="00AE1BFC">
            <w:pPr>
              <w:autoSpaceDE w:val="0"/>
              <w:autoSpaceDN w:val="0"/>
              <w:adjustRightInd w:val="0"/>
              <w:rPr>
                <w:rFonts w:eastAsia="Times New Roman" w:cs="Arial"/>
                <w:sz w:val="22"/>
                <w:szCs w:val="24"/>
              </w:rPr>
            </w:pPr>
            <w:r w:rsidRPr="00AE1BFC">
              <w:rPr>
                <w:rFonts w:eastAsia="Times New Roman" w:cs="Arial"/>
                <w:sz w:val="22"/>
                <w:szCs w:val="24"/>
              </w:rPr>
              <w:t>Approval Date: first version</w:t>
            </w:r>
          </w:p>
        </w:tc>
        <w:tc>
          <w:tcPr>
            <w:tcW w:w="4513" w:type="dxa"/>
            <w:tcBorders>
              <w:top w:val="single" w:sz="4" w:space="0" w:color="auto"/>
              <w:left w:val="single" w:sz="4" w:space="0" w:color="auto"/>
              <w:bottom w:val="single" w:sz="4" w:space="0" w:color="auto"/>
              <w:right w:val="single" w:sz="4" w:space="0" w:color="auto"/>
            </w:tcBorders>
          </w:tcPr>
          <w:p w14:paraId="579092EC" w14:textId="77777777" w:rsidR="00AE1BFC" w:rsidRPr="00AE1BFC" w:rsidRDefault="00E30D86" w:rsidP="00E93A81">
            <w:pPr>
              <w:autoSpaceDE w:val="0"/>
              <w:autoSpaceDN w:val="0"/>
              <w:adjustRightInd w:val="0"/>
              <w:rPr>
                <w:rFonts w:eastAsia="Times New Roman" w:cs="Arial"/>
                <w:sz w:val="22"/>
                <w:szCs w:val="24"/>
              </w:rPr>
            </w:pPr>
            <w:r>
              <w:rPr>
                <w:rFonts w:eastAsia="Times New Roman" w:cs="Arial"/>
                <w:sz w:val="22"/>
                <w:szCs w:val="24"/>
              </w:rPr>
              <w:t>8 June 2016</w:t>
            </w:r>
          </w:p>
        </w:tc>
      </w:tr>
      <w:tr w:rsidR="00401462" w:rsidRPr="00AE1BFC" w14:paraId="37C46DB9" w14:textId="77777777" w:rsidTr="00401462">
        <w:tc>
          <w:tcPr>
            <w:tcW w:w="4503" w:type="dxa"/>
            <w:tcBorders>
              <w:top w:val="single" w:sz="4" w:space="0" w:color="auto"/>
              <w:left w:val="single" w:sz="4" w:space="0" w:color="auto"/>
              <w:bottom w:val="single" w:sz="4" w:space="0" w:color="auto"/>
              <w:right w:val="single" w:sz="4" w:space="0" w:color="auto"/>
            </w:tcBorders>
          </w:tcPr>
          <w:p w14:paraId="68164979" w14:textId="1A58AC7A" w:rsidR="00401462" w:rsidRPr="00AE1BFC" w:rsidRDefault="00401462" w:rsidP="00401462">
            <w:pPr>
              <w:autoSpaceDE w:val="0"/>
              <w:autoSpaceDN w:val="0"/>
              <w:adjustRightInd w:val="0"/>
              <w:rPr>
                <w:rFonts w:eastAsia="Times New Roman" w:cs="Arial"/>
                <w:sz w:val="22"/>
                <w:szCs w:val="24"/>
              </w:rPr>
            </w:pPr>
            <w:r>
              <w:rPr>
                <w:rFonts w:eastAsia="Times New Roman" w:cs="Arial"/>
                <w:sz w:val="22"/>
                <w:szCs w:val="24"/>
              </w:rPr>
              <w:t>Approval Date: second</w:t>
            </w:r>
            <w:r w:rsidRPr="00AE1BFC">
              <w:rPr>
                <w:rFonts w:eastAsia="Times New Roman" w:cs="Arial"/>
                <w:sz w:val="22"/>
                <w:szCs w:val="24"/>
              </w:rPr>
              <w:t xml:space="preserve"> version</w:t>
            </w:r>
          </w:p>
        </w:tc>
        <w:tc>
          <w:tcPr>
            <w:tcW w:w="4513" w:type="dxa"/>
            <w:tcBorders>
              <w:top w:val="single" w:sz="4" w:space="0" w:color="auto"/>
              <w:left w:val="single" w:sz="4" w:space="0" w:color="auto"/>
              <w:bottom w:val="single" w:sz="4" w:space="0" w:color="auto"/>
              <w:right w:val="single" w:sz="4" w:space="0" w:color="auto"/>
            </w:tcBorders>
          </w:tcPr>
          <w:p w14:paraId="3A0DA01E" w14:textId="67C7EF24" w:rsidR="00401462" w:rsidRDefault="00401462" w:rsidP="00401462">
            <w:pPr>
              <w:autoSpaceDE w:val="0"/>
              <w:autoSpaceDN w:val="0"/>
              <w:adjustRightInd w:val="0"/>
              <w:rPr>
                <w:rFonts w:eastAsia="Times New Roman" w:cs="Arial"/>
                <w:sz w:val="22"/>
                <w:szCs w:val="24"/>
              </w:rPr>
            </w:pPr>
            <w:r>
              <w:rPr>
                <w:rFonts w:eastAsia="Times New Roman" w:cs="Arial"/>
                <w:sz w:val="22"/>
                <w:szCs w:val="24"/>
              </w:rPr>
              <w:t>19 February 2018</w:t>
            </w:r>
          </w:p>
        </w:tc>
      </w:tr>
      <w:tr w:rsidR="00401462" w:rsidRPr="00AE1BFC" w14:paraId="579092F0" w14:textId="77777777" w:rsidTr="00401462">
        <w:tc>
          <w:tcPr>
            <w:tcW w:w="4503" w:type="dxa"/>
            <w:tcBorders>
              <w:top w:val="single" w:sz="4" w:space="0" w:color="auto"/>
              <w:left w:val="single" w:sz="4" w:space="0" w:color="auto"/>
              <w:bottom w:val="single" w:sz="4" w:space="0" w:color="auto"/>
              <w:right w:val="single" w:sz="4" w:space="0" w:color="auto"/>
            </w:tcBorders>
            <w:hideMark/>
          </w:tcPr>
          <w:p w14:paraId="579092EE" w14:textId="77777777" w:rsidR="00401462" w:rsidRPr="00AE1BFC" w:rsidRDefault="00401462" w:rsidP="00401462">
            <w:pPr>
              <w:autoSpaceDE w:val="0"/>
              <w:autoSpaceDN w:val="0"/>
              <w:adjustRightInd w:val="0"/>
              <w:rPr>
                <w:rFonts w:eastAsia="Times New Roman" w:cs="Arial"/>
                <w:sz w:val="22"/>
                <w:szCs w:val="24"/>
              </w:rPr>
            </w:pPr>
            <w:r>
              <w:rPr>
                <w:rFonts w:eastAsia="Times New Roman" w:cs="Arial"/>
                <w:sz w:val="22"/>
                <w:szCs w:val="24"/>
              </w:rPr>
              <w:t>Approval D</w:t>
            </w:r>
            <w:r w:rsidRPr="00AE1BFC">
              <w:rPr>
                <w:rFonts w:eastAsia="Times New Roman" w:cs="Arial"/>
                <w:sz w:val="22"/>
                <w:szCs w:val="24"/>
              </w:rPr>
              <w:t>ate: current version</w:t>
            </w:r>
          </w:p>
        </w:tc>
        <w:tc>
          <w:tcPr>
            <w:tcW w:w="4513" w:type="dxa"/>
            <w:tcBorders>
              <w:top w:val="single" w:sz="4" w:space="0" w:color="auto"/>
              <w:left w:val="single" w:sz="4" w:space="0" w:color="auto"/>
              <w:bottom w:val="single" w:sz="4" w:space="0" w:color="auto"/>
              <w:right w:val="single" w:sz="4" w:space="0" w:color="auto"/>
            </w:tcBorders>
          </w:tcPr>
          <w:p w14:paraId="579092EF" w14:textId="01D5670B" w:rsidR="00401462" w:rsidRPr="00AE1BFC" w:rsidRDefault="00E116B3" w:rsidP="00401462">
            <w:pPr>
              <w:autoSpaceDE w:val="0"/>
              <w:autoSpaceDN w:val="0"/>
              <w:adjustRightInd w:val="0"/>
              <w:rPr>
                <w:rFonts w:eastAsia="Times New Roman" w:cs="Arial"/>
                <w:sz w:val="22"/>
                <w:szCs w:val="24"/>
              </w:rPr>
            </w:pPr>
            <w:r>
              <w:rPr>
                <w:rFonts w:eastAsia="Times New Roman" w:cs="Arial"/>
                <w:sz w:val="22"/>
                <w:szCs w:val="24"/>
              </w:rPr>
              <w:t>11 May</w:t>
            </w:r>
            <w:r w:rsidR="00401462">
              <w:rPr>
                <w:rFonts w:eastAsia="Times New Roman" w:cs="Arial"/>
                <w:sz w:val="22"/>
                <w:szCs w:val="24"/>
              </w:rPr>
              <w:t xml:space="preserve"> 2020</w:t>
            </w:r>
          </w:p>
        </w:tc>
      </w:tr>
      <w:tr w:rsidR="00401462" w:rsidRPr="00AE1BFC" w14:paraId="579092F3" w14:textId="77777777" w:rsidTr="00401462">
        <w:trPr>
          <w:trHeight w:val="253"/>
        </w:trPr>
        <w:tc>
          <w:tcPr>
            <w:tcW w:w="4503" w:type="dxa"/>
            <w:tcBorders>
              <w:top w:val="single" w:sz="4" w:space="0" w:color="auto"/>
              <w:left w:val="single" w:sz="4" w:space="0" w:color="auto"/>
              <w:bottom w:val="single" w:sz="4" w:space="0" w:color="auto"/>
              <w:right w:val="single" w:sz="4" w:space="0" w:color="auto"/>
            </w:tcBorders>
            <w:hideMark/>
          </w:tcPr>
          <w:p w14:paraId="579092F1" w14:textId="77777777" w:rsidR="00401462" w:rsidRPr="00AE1BFC" w:rsidRDefault="00401462" w:rsidP="00401462">
            <w:pPr>
              <w:autoSpaceDE w:val="0"/>
              <w:autoSpaceDN w:val="0"/>
              <w:adjustRightInd w:val="0"/>
              <w:rPr>
                <w:rFonts w:eastAsia="Times New Roman" w:cs="Arial"/>
                <w:sz w:val="22"/>
                <w:szCs w:val="24"/>
              </w:rPr>
            </w:pPr>
            <w:r>
              <w:rPr>
                <w:rFonts w:eastAsia="Times New Roman" w:cs="Arial"/>
                <w:sz w:val="22"/>
                <w:szCs w:val="24"/>
              </w:rPr>
              <w:t>Approved by: current version</w:t>
            </w:r>
          </w:p>
        </w:tc>
        <w:tc>
          <w:tcPr>
            <w:tcW w:w="4513" w:type="dxa"/>
            <w:tcBorders>
              <w:top w:val="single" w:sz="4" w:space="0" w:color="auto"/>
              <w:left w:val="single" w:sz="4" w:space="0" w:color="auto"/>
              <w:bottom w:val="single" w:sz="4" w:space="0" w:color="auto"/>
              <w:right w:val="single" w:sz="4" w:space="0" w:color="auto"/>
            </w:tcBorders>
            <w:hideMark/>
          </w:tcPr>
          <w:p w14:paraId="579092F2" w14:textId="6B45935F" w:rsidR="00401462" w:rsidRPr="00AE1BFC" w:rsidRDefault="00401462" w:rsidP="00527559">
            <w:pPr>
              <w:autoSpaceDE w:val="0"/>
              <w:autoSpaceDN w:val="0"/>
              <w:adjustRightInd w:val="0"/>
              <w:rPr>
                <w:rFonts w:eastAsia="Times New Roman" w:cs="Arial"/>
                <w:sz w:val="22"/>
                <w:szCs w:val="24"/>
              </w:rPr>
            </w:pPr>
            <w:r>
              <w:rPr>
                <w:rFonts w:eastAsia="Times New Roman" w:cs="Arial"/>
                <w:sz w:val="22"/>
                <w:szCs w:val="24"/>
              </w:rPr>
              <w:t>Chief Financial Officer</w:t>
            </w:r>
          </w:p>
        </w:tc>
      </w:tr>
      <w:tr w:rsidR="00401462" w:rsidRPr="00AE1BFC" w14:paraId="579092F6" w14:textId="77777777" w:rsidTr="00401462">
        <w:trPr>
          <w:trHeight w:val="253"/>
        </w:trPr>
        <w:tc>
          <w:tcPr>
            <w:tcW w:w="4503" w:type="dxa"/>
            <w:tcBorders>
              <w:top w:val="single" w:sz="4" w:space="0" w:color="auto"/>
              <w:left w:val="single" w:sz="4" w:space="0" w:color="auto"/>
              <w:bottom w:val="single" w:sz="4" w:space="0" w:color="auto"/>
              <w:right w:val="single" w:sz="4" w:space="0" w:color="auto"/>
            </w:tcBorders>
          </w:tcPr>
          <w:p w14:paraId="579092F4" w14:textId="77777777" w:rsidR="00401462" w:rsidRPr="00AE1BFC" w:rsidRDefault="00401462" w:rsidP="00401462">
            <w:pPr>
              <w:autoSpaceDE w:val="0"/>
              <w:autoSpaceDN w:val="0"/>
              <w:adjustRightInd w:val="0"/>
              <w:rPr>
                <w:rFonts w:eastAsia="Times New Roman" w:cs="Arial"/>
                <w:sz w:val="22"/>
                <w:szCs w:val="24"/>
              </w:rPr>
            </w:pPr>
            <w:r w:rsidRPr="00AE1BFC">
              <w:rPr>
                <w:rFonts w:eastAsia="Times New Roman" w:cs="Arial"/>
                <w:sz w:val="22"/>
                <w:szCs w:val="24"/>
              </w:rPr>
              <w:t>Responsible for policy:</w:t>
            </w:r>
          </w:p>
        </w:tc>
        <w:tc>
          <w:tcPr>
            <w:tcW w:w="4513" w:type="dxa"/>
            <w:tcBorders>
              <w:top w:val="single" w:sz="4" w:space="0" w:color="auto"/>
              <w:left w:val="single" w:sz="4" w:space="0" w:color="auto"/>
              <w:bottom w:val="single" w:sz="4" w:space="0" w:color="auto"/>
              <w:right w:val="single" w:sz="4" w:space="0" w:color="auto"/>
            </w:tcBorders>
          </w:tcPr>
          <w:p w14:paraId="579092F5" w14:textId="418847B5" w:rsidR="00401462" w:rsidRPr="003002FE" w:rsidRDefault="00401462" w:rsidP="00401462">
            <w:pPr>
              <w:autoSpaceDE w:val="0"/>
              <w:autoSpaceDN w:val="0"/>
              <w:adjustRightInd w:val="0"/>
              <w:rPr>
                <w:rFonts w:eastAsia="Times New Roman" w:cs="Arial"/>
                <w:sz w:val="22"/>
                <w:szCs w:val="24"/>
              </w:rPr>
            </w:pPr>
            <w:r>
              <w:rPr>
                <w:rFonts w:eastAsia="Times New Roman" w:cs="Arial"/>
                <w:sz w:val="22"/>
                <w:szCs w:val="24"/>
              </w:rPr>
              <w:t>Head of Procurement</w:t>
            </w:r>
          </w:p>
        </w:tc>
      </w:tr>
      <w:tr w:rsidR="00401462" w:rsidRPr="00AE1BFC" w14:paraId="579092F9" w14:textId="77777777" w:rsidTr="00401462">
        <w:tc>
          <w:tcPr>
            <w:tcW w:w="4503" w:type="dxa"/>
            <w:tcBorders>
              <w:top w:val="single" w:sz="4" w:space="0" w:color="auto"/>
              <w:left w:val="single" w:sz="4" w:space="0" w:color="auto"/>
              <w:bottom w:val="single" w:sz="4" w:space="0" w:color="auto"/>
              <w:right w:val="single" w:sz="4" w:space="0" w:color="auto"/>
            </w:tcBorders>
            <w:hideMark/>
          </w:tcPr>
          <w:p w14:paraId="579092F7" w14:textId="77777777" w:rsidR="00401462" w:rsidRPr="00AE1BFC" w:rsidRDefault="00401462" w:rsidP="00401462">
            <w:pPr>
              <w:autoSpaceDE w:val="0"/>
              <w:autoSpaceDN w:val="0"/>
              <w:adjustRightInd w:val="0"/>
              <w:rPr>
                <w:rFonts w:eastAsia="Times New Roman" w:cs="Arial"/>
                <w:sz w:val="22"/>
                <w:szCs w:val="24"/>
              </w:rPr>
            </w:pPr>
            <w:r w:rsidRPr="00AE1BFC">
              <w:rPr>
                <w:rFonts w:eastAsia="Times New Roman" w:cs="Arial"/>
                <w:sz w:val="22"/>
                <w:szCs w:val="24"/>
              </w:rPr>
              <w:t>Responsible for implementation:</w:t>
            </w:r>
          </w:p>
        </w:tc>
        <w:tc>
          <w:tcPr>
            <w:tcW w:w="4513" w:type="dxa"/>
            <w:tcBorders>
              <w:top w:val="single" w:sz="4" w:space="0" w:color="auto"/>
              <w:left w:val="single" w:sz="4" w:space="0" w:color="auto"/>
              <w:bottom w:val="single" w:sz="4" w:space="0" w:color="auto"/>
              <w:right w:val="single" w:sz="4" w:space="0" w:color="auto"/>
            </w:tcBorders>
            <w:hideMark/>
          </w:tcPr>
          <w:p w14:paraId="579092F8" w14:textId="77777777" w:rsidR="00401462" w:rsidRPr="00AE1BFC" w:rsidRDefault="00401462" w:rsidP="00401462">
            <w:pPr>
              <w:autoSpaceDE w:val="0"/>
              <w:autoSpaceDN w:val="0"/>
              <w:adjustRightInd w:val="0"/>
              <w:rPr>
                <w:rFonts w:eastAsia="Times New Roman" w:cs="Arial"/>
                <w:sz w:val="22"/>
                <w:szCs w:val="24"/>
              </w:rPr>
            </w:pPr>
            <w:r w:rsidRPr="00AE1BFC">
              <w:rPr>
                <w:rFonts w:eastAsia="Times New Roman" w:cs="Arial"/>
                <w:sz w:val="22"/>
                <w:szCs w:val="24"/>
              </w:rPr>
              <w:t>All Staff</w:t>
            </w:r>
          </w:p>
        </w:tc>
      </w:tr>
      <w:tr w:rsidR="00401462" w:rsidRPr="00AE1BFC" w14:paraId="579092FC" w14:textId="77777777" w:rsidTr="00401462">
        <w:tc>
          <w:tcPr>
            <w:tcW w:w="4503" w:type="dxa"/>
            <w:tcBorders>
              <w:top w:val="single" w:sz="4" w:space="0" w:color="auto"/>
              <w:left w:val="single" w:sz="4" w:space="0" w:color="auto"/>
              <w:bottom w:val="single" w:sz="4" w:space="0" w:color="auto"/>
              <w:right w:val="single" w:sz="4" w:space="0" w:color="auto"/>
            </w:tcBorders>
            <w:hideMark/>
          </w:tcPr>
          <w:p w14:paraId="579092FA" w14:textId="77777777" w:rsidR="00401462" w:rsidRPr="00AE1BFC" w:rsidRDefault="00401462" w:rsidP="00401462">
            <w:pPr>
              <w:autoSpaceDE w:val="0"/>
              <w:autoSpaceDN w:val="0"/>
              <w:adjustRightInd w:val="0"/>
              <w:rPr>
                <w:rFonts w:eastAsia="Times New Roman" w:cs="Arial"/>
                <w:sz w:val="22"/>
                <w:szCs w:val="24"/>
              </w:rPr>
            </w:pPr>
            <w:r w:rsidRPr="00AE1BFC">
              <w:rPr>
                <w:rFonts w:eastAsia="Times New Roman" w:cs="Arial"/>
                <w:sz w:val="22"/>
                <w:szCs w:val="24"/>
              </w:rPr>
              <w:t>Date of last review:</w:t>
            </w:r>
          </w:p>
        </w:tc>
        <w:tc>
          <w:tcPr>
            <w:tcW w:w="4513" w:type="dxa"/>
            <w:tcBorders>
              <w:top w:val="single" w:sz="4" w:space="0" w:color="auto"/>
              <w:left w:val="single" w:sz="4" w:space="0" w:color="auto"/>
              <w:bottom w:val="single" w:sz="4" w:space="0" w:color="auto"/>
              <w:right w:val="single" w:sz="4" w:space="0" w:color="auto"/>
            </w:tcBorders>
          </w:tcPr>
          <w:p w14:paraId="579092FB" w14:textId="45BE13CA" w:rsidR="00401462" w:rsidRPr="00AE1BFC" w:rsidRDefault="00B32C64" w:rsidP="00B32C64">
            <w:pPr>
              <w:autoSpaceDE w:val="0"/>
              <w:autoSpaceDN w:val="0"/>
              <w:adjustRightInd w:val="0"/>
              <w:rPr>
                <w:rFonts w:eastAsia="Times New Roman" w:cs="Arial"/>
                <w:sz w:val="22"/>
                <w:szCs w:val="24"/>
              </w:rPr>
            </w:pPr>
            <w:r>
              <w:rPr>
                <w:rFonts w:eastAsia="Times New Roman" w:cs="Arial"/>
                <w:sz w:val="22"/>
                <w:szCs w:val="24"/>
              </w:rPr>
              <w:t>May</w:t>
            </w:r>
            <w:r w:rsidR="00401462">
              <w:rPr>
                <w:rFonts w:eastAsia="Times New Roman" w:cs="Arial"/>
                <w:sz w:val="22"/>
                <w:szCs w:val="24"/>
              </w:rPr>
              <w:t xml:space="preserve"> 2020</w:t>
            </w:r>
          </w:p>
        </w:tc>
      </w:tr>
      <w:tr w:rsidR="00401462" w:rsidRPr="00AE1BFC" w14:paraId="579092FF" w14:textId="77777777" w:rsidTr="00401462">
        <w:tc>
          <w:tcPr>
            <w:tcW w:w="4503" w:type="dxa"/>
            <w:tcBorders>
              <w:top w:val="single" w:sz="4" w:space="0" w:color="auto"/>
              <w:left w:val="single" w:sz="4" w:space="0" w:color="auto"/>
              <w:bottom w:val="single" w:sz="4" w:space="0" w:color="auto"/>
              <w:right w:val="single" w:sz="4" w:space="0" w:color="auto"/>
            </w:tcBorders>
            <w:hideMark/>
          </w:tcPr>
          <w:p w14:paraId="579092FD" w14:textId="77777777" w:rsidR="00401462" w:rsidRPr="00AE1BFC" w:rsidRDefault="00401462" w:rsidP="00401462">
            <w:pPr>
              <w:autoSpaceDE w:val="0"/>
              <w:autoSpaceDN w:val="0"/>
              <w:adjustRightInd w:val="0"/>
              <w:rPr>
                <w:rFonts w:eastAsia="Times New Roman" w:cs="Arial"/>
                <w:sz w:val="22"/>
                <w:szCs w:val="24"/>
              </w:rPr>
            </w:pPr>
            <w:r w:rsidRPr="00AE1BFC">
              <w:rPr>
                <w:rFonts w:eastAsia="Times New Roman" w:cs="Arial"/>
                <w:sz w:val="22"/>
                <w:szCs w:val="24"/>
              </w:rPr>
              <w:t>Date of next review:</w:t>
            </w:r>
          </w:p>
        </w:tc>
        <w:tc>
          <w:tcPr>
            <w:tcW w:w="4513" w:type="dxa"/>
            <w:tcBorders>
              <w:top w:val="single" w:sz="4" w:space="0" w:color="auto"/>
              <w:left w:val="single" w:sz="4" w:space="0" w:color="auto"/>
              <w:bottom w:val="single" w:sz="4" w:space="0" w:color="auto"/>
              <w:right w:val="single" w:sz="4" w:space="0" w:color="auto"/>
            </w:tcBorders>
          </w:tcPr>
          <w:p w14:paraId="579092FE" w14:textId="62897B1F" w:rsidR="00401462" w:rsidRPr="00AE1BFC" w:rsidRDefault="00B32C64" w:rsidP="00B32C64">
            <w:pPr>
              <w:autoSpaceDE w:val="0"/>
              <w:autoSpaceDN w:val="0"/>
              <w:adjustRightInd w:val="0"/>
              <w:rPr>
                <w:rFonts w:eastAsia="Times New Roman" w:cs="Arial"/>
                <w:sz w:val="22"/>
                <w:szCs w:val="24"/>
              </w:rPr>
            </w:pPr>
            <w:r>
              <w:rPr>
                <w:rFonts w:eastAsia="Times New Roman" w:cs="Arial"/>
                <w:sz w:val="22"/>
                <w:szCs w:val="24"/>
              </w:rPr>
              <w:t>May</w:t>
            </w:r>
            <w:r w:rsidR="00401462">
              <w:rPr>
                <w:rFonts w:eastAsia="Times New Roman" w:cs="Arial"/>
                <w:sz w:val="22"/>
                <w:szCs w:val="24"/>
              </w:rPr>
              <w:t xml:space="preserve"> 2022</w:t>
            </w:r>
          </w:p>
        </w:tc>
      </w:tr>
      <w:tr w:rsidR="00401462" w:rsidRPr="00AE1BFC" w14:paraId="57909302" w14:textId="77777777" w:rsidTr="00401462">
        <w:tc>
          <w:tcPr>
            <w:tcW w:w="4503" w:type="dxa"/>
            <w:tcBorders>
              <w:top w:val="single" w:sz="4" w:space="0" w:color="auto"/>
              <w:left w:val="single" w:sz="4" w:space="0" w:color="auto"/>
              <w:bottom w:val="single" w:sz="4" w:space="0" w:color="auto"/>
              <w:right w:val="single" w:sz="4" w:space="0" w:color="auto"/>
            </w:tcBorders>
            <w:hideMark/>
          </w:tcPr>
          <w:p w14:paraId="57909300" w14:textId="77777777" w:rsidR="00401462" w:rsidRPr="00AE1BFC" w:rsidRDefault="00401462" w:rsidP="00401462">
            <w:pPr>
              <w:autoSpaceDE w:val="0"/>
              <w:autoSpaceDN w:val="0"/>
              <w:adjustRightInd w:val="0"/>
              <w:rPr>
                <w:rFonts w:eastAsia="Times New Roman" w:cs="Arial"/>
                <w:sz w:val="22"/>
                <w:szCs w:val="24"/>
              </w:rPr>
            </w:pPr>
            <w:r w:rsidRPr="00AE1BFC">
              <w:rPr>
                <w:rFonts w:eastAsia="Times New Roman" w:cs="Arial"/>
                <w:sz w:val="22"/>
                <w:szCs w:val="24"/>
              </w:rPr>
              <w:t>Equality Impact Assessed</w:t>
            </w:r>
          </w:p>
        </w:tc>
        <w:tc>
          <w:tcPr>
            <w:tcW w:w="4513" w:type="dxa"/>
            <w:tcBorders>
              <w:top w:val="single" w:sz="4" w:space="0" w:color="auto"/>
              <w:left w:val="single" w:sz="4" w:space="0" w:color="auto"/>
              <w:bottom w:val="single" w:sz="4" w:space="0" w:color="auto"/>
              <w:right w:val="single" w:sz="4" w:space="0" w:color="auto"/>
            </w:tcBorders>
            <w:hideMark/>
          </w:tcPr>
          <w:p w14:paraId="57909301" w14:textId="77777777" w:rsidR="00401462" w:rsidRPr="00AE1BFC" w:rsidRDefault="00401462" w:rsidP="00401462">
            <w:pPr>
              <w:autoSpaceDE w:val="0"/>
              <w:autoSpaceDN w:val="0"/>
              <w:adjustRightInd w:val="0"/>
              <w:rPr>
                <w:rFonts w:eastAsia="Times New Roman" w:cs="Arial"/>
                <w:sz w:val="22"/>
                <w:szCs w:val="24"/>
              </w:rPr>
            </w:pPr>
            <w:r>
              <w:rPr>
                <w:rFonts w:eastAsia="Times New Roman" w:cs="Arial"/>
                <w:sz w:val="22"/>
                <w:szCs w:val="24"/>
              </w:rPr>
              <w:t>21 June 2016</w:t>
            </w:r>
          </w:p>
        </w:tc>
      </w:tr>
    </w:tbl>
    <w:p w14:paraId="5B8A22B0" w14:textId="77777777" w:rsidR="00837D55" w:rsidRPr="00837D55" w:rsidRDefault="00837D55" w:rsidP="00837D55">
      <w:pPr>
        <w:rPr>
          <w:rFonts w:eastAsia="Times New Roman" w:cs="Arial"/>
          <w:b/>
          <w:sz w:val="22"/>
        </w:rPr>
      </w:pPr>
      <w:bookmarkStart w:id="1" w:name="FOREWORD"/>
      <w:r w:rsidRPr="00EC65F9">
        <w:rPr>
          <w:sz w:val="28"/>
        </w:rPr>
        <w:br w:type="page"/>
      </w:r>
      <w:r w:rsidRPr="00837D55">
        <w:rPr>
          <w:rFonts w:eastAsia="Times New Roman" w:cs="Arial"/>
          <w:b/>
          <w:sz w:val="22"/>
        </w:rPr>
        <w:lastRenderedPageBreak/>
        <w:t>Document Change History</w:t>
      </w:r>
    </w:p>
    <w:p w14:paraId="57909306" w14:textId="77777777" w:rsidR="00837D55" w:rsidRPr="00837D55" w:rsidRDefault="00837D55" w:rsidP="00837D55">
      <w:pPr>
        <w:rPr>
          <w:rFonts w:eastAsia="Times New Roman" w:cs="Arial"/>
          <w:b/>
          <w:sz w:val="22"/>
        </w:rPr>
      </w:pP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1292"/>
        <w:gridCol w:w="1158"/>
        <w:gridCol w:w="5474"/>
        <w:gridCol w:w="1318"/>
      </w:tblGrid>
      <w:tr w:rsidR="00837D55" w:rsidRPr="00837D55" w14:paraId="5790930D" w14:textId="77777777" w:rsidTr="002F09EA">
        <w:tc>
          <w:tcPr>
            <w:tcW w:w="1292" w:type="dxa"/>
            <w:shd w:val="clear" w:color="auto" w:fill="B8CCE4"/>
            <w:vAlign w:val="bottom"/>
          </w:tcPr>
          <w:p w14:paraId="57909307" w14:textId="77777777" w:rsidR="00837D55" w:rsidRPr="00837D55" w:rsidRDefault="00837D55" w:rsidP="00837D55">
            <w:pPr>
              <w:rPr>
                <w:rFonts w:eastAsia="Times New Roman" w:cs="Arial"/>
                <w:b/>
                <w:sz w:val="22"/>
              </w:rPr>
            </w:pPr>
            <w:r w:rsidRPr="00837D55">
              <w:rPr>
                <w:rFonts w:eastAsia="Times New Roman" w:cs="Arial"/>
                <w:b/>
                <w:sz w:val="22"/>
              </w:rPr>
              <w:t>Document</w:t>
            </w:r>
          </w:p>
          <w:p w14:paraId="57909308" w14:textId="77777777" w:rsidR="00837D55" w:rsidRPr="00837D55" w:rsidRDefault="00837D55" w:rsidP="00837D55">
            <w:pPr>
              <w:rPr>
                <w:rFonts w:eastAsia="Times New Roman" w:cs="Arial"/>
                <w:b/>
                <w:sz w:val="22"/>
              </w:rPr>
            </w:pPr>
            <w:r w:rsidRPr="00837D55">
              <w:rPr>
                <w:rFonts w:eastAsia="Times New Roman" w:cs="Arial"/>
                <w:b/>
                <w:sz w:val="22"/>
              </w:rPr>
              <w:t>Version</w:t>
            </w:r>
          </w:p>
        </w:tc>
        <w:tc>
          <w:tcPr>
            <w:tcW w:w="1158" w:type="dxa"/>
            <w:shd w:val="clear" w:color="auto" w:fill="B8CCE4"/>
            <w:vAlign w:val="bottom"/>
          </w:tcPr>
          <w:p w14:paraId="57909309" w14:textId="77777777" w:rsidR="00837D55" w:rsidRPr="00837D55" w:rsidRDefault="00837D55" w:rsidP="00837D55">
            <w:pPr>
              <w:rPr>
                <w:rFonts w:eastAsia="Times New Roman" w:cs="Arial"/>
                <w:b/>
                <w:sz w:val="22"/>
              </w:rPr>
            </w:pPr>
            <w:r w:rsidRPr="00837D55">
              <w:rPr>
                <w:rFonts w:eastAsia="Times New Roman" w:cs="Arial"/>
                <w:b/>
                <w:sz w:val="22"/>
              </w:rPr>
              <w:t>Section</w:t>
            </w:r>
          </w:p>
          <w:p w14:paraId="5790930A" w14:textId="77777777" w:rsidR="00837D55" w:rsidRPr="00837D55" w:rsidRDefault="00837D55" w:rsidP="00837D55">
            <w:pPr>
              <w:rPr>
                <w:rFonts w:eastAsia="Times New Roman" w:cs="Arial"/>
                <w:b/>
                <w:sz w:val="22"/>
              </w:rPr>
            </w:pPr>
            <w:r w:rsidRPr="00837D55">
              <w:rPr>
                <w:rFonts w:eastAsia="Times New Roman" w:cs="Arial"/>
                <w:b/>
                <w:sz w:val="22"/>
              </w:rPr>
              <w:t>(No. or Heading)</w:t>
            </w:r>
          </w:p>
        </w:tc>
        <w:tc>
          <w:tcPr>
            <w:tcW w:w="5719" w:type="dxa"/>
            <w:shd w:val="clear" w:color="auto" w:fill="B8CCE4"/>
            <w:vAlign w:val="bottom"/>
          </w:tcPr>
          <w:p w14:paraId="5790930B" w14:textId="77777777" w:rsidR="00837D55" w:rsidRPr="00837D55" w:rsidRDefault="00837D55" w:rsidP="00837D55">
            <w:pPr>
              <w:rPr>
                <w:rFonts w:eastAsia="Times New Roman" w:cs="Arial"/>
                <w:b/>
                <w:sz w:val="22"/>
              </w:rPr>
            </w:pPr>
            <w:r w:rsidRPr="00837D55">
              <w:rPr>
                <w:rFonts w:eastAsia="Times New Roman" w:cs="Arial"/>
                <w:b/>
                <w:sz w:val="22"/>
              </w:rPr>
              <w:t>Description of change(s)</w:t>
            </w:r>
          </w:p>
        </w:tc>
        <w:tc>
          <w:tcPr>
            <w:tcW w:w="1073" w:type="dxa"/>
            <w:shd w:val="clear" w:color="auto" w:fill="B8CCE4"/>
            <w:vAlign w:val="bottom"/>
          </w:tcPr>
          <w:p w14:paraId="5790930C" w14:textId="77777777" w:rsidR="00837D55" w:rsidRPr="00837D55" w:rsidRDefault="00837D55" w:rsidP="00837D55">
            <w:pPr>
              <w:rPr>
                <w:rFonts w:eastAsia="Times New Roman" w:cs="Arial"/>
                <w:b/>
                <w:sz w:val="22"/>
              </w:rPr>
            </w:pPr>
            <w:r w:rsidRPr="00837D55">
              <w:rPr>
                <w:rFonts w:eastAsia="Times New Roman" w:cs="Arial"/>
                <w:b/>
                <w:sz w:val="22"/>
              </w:rPr>
              <w:t>Date of change</w:t>
            </w:r>
          </w:p>
        </w:tc>
      </w:tr>
      <w:tr w:rsidR="00837D55" w:rsidRPr="00837D55" w14:paraId="57909312" w14:textId="77777777" w:rsidTr="002F09EA">
        <w:tc>
          <w:tcPr>
            <w:tcW w:w="1292" w:type="dxa"/>
            <w:shd w:val="clear" w:color="auto" w:fill="auto"/>
          </w:tcPr>
          <w:p w14:paraId="5790930E" w14:textId="77777777" w:rsidR="00837D55" w:rsidRPr="00837D55" w:rsidRDefault="00837D55" w:rsidP="00837D55">
            <w:pPr>
              <w:rPr>
                <w:rFonts w:eastAsia="Times New Roman" w:cs="Arial"/>
                <w:sz w:val="22"/>
              </w:rPr>
            </w:pPr>
          </w:p>
        </w:tc>
        <w:tc>
          <w:tcPr>
            <w:tcW w:w="1158" w:type="dxa"/>
            <w:shd w:val="clear" w:color="auto" w:fill="auto"/>
          </w:tcPr>
          <w:p w14:paraId="5790930F" w14:textId="77777777" w:rsidR="00837D55" w:rsidRPr="00837D55" w:rsidRDefault="00837D55" w:rsidP="00837D55">
            <w:pPr>
              <w:rPr>
                <w:rFonts w:eastAsia="Times New Roman" w:cs="Arial"/>
                <w:sz w:val="22"/>
              </w:rPr>
            </w:pPr>
          </w:p>
        </w:tc>
        <w:tc>
          <w:tcPr>
            <w:tcW w:w="5719" w:type="dxa"/>
            <w:shd w:val="clear" w:color="auto" w:fill="auto"/>
          </w:tcPr>
          <w:p w14:paraId="57909310" w14:textId="77777777" w:rsidR="00837D55" w:rsidRPr="00837D55" w:rsidRDefault="00837D55" w:rsidP="00837D55">
            <w:pPr>
              <w:rPr>
                <w:rFonts w:eastAsia="Times New Roman" w:cs="Arial"/>
                <w:sz w:val="22"/>
              </w:rPr>
            </w:pPr>
          </w:p>
        </w:tc>
        <w:tc>
          <w:tcPr>
            <w:tcW w:w="1073" w:type="dxa"/>
            <w:shd w:val="clear" w:color="auto" w:fill="auto"/>
          </w:tcPr>
          <w:p w14:paraId="57909311" w14:textId="77777777" w:rsidR="00837D55" w:rsidRPr="00837D55" w:rsidRDefault="00837D55" w:rsidP="00837D55">
            <w:pPr>
              <w:rPr>
                <w:rFonts w:eastAsia="Times New Roman" w:cs="Arial"/>
                <w:sz w:val="22"/>
              </w:rPr>
            </w:pPr>
          </w:p>
        </w:tc>
      </w:tr>
      <w:tr w:rsidR="00837D55" w:rsidRPr="00837D55" w14:paraId="57909317" w14:textId="77777777" w:rsidTr="002F09EA">
        <w:tc>
          <w:tcPr>
            <w:tcW w:w="1292" w:type="dxa"/>
            <w:shd w:val="clear" w:color="auto" w:fill="auto"/>
          </w:tcPr>
          <w:p w14:paraId="57909313" w14:textId="77777777" w:rsidR="00837D55" w:rsidRPr="00837D55" w:rsidRDefault="00837D55" w:rsidP="00837D55">
            <w:pPr>
              <w:rPr>
                <w:rFonts w:eastAsia="Times New Roman" w:cs="Arial"/>
                <w:b/>
                <w:sz w:val="22"/>
              </w:rPr>
            </w:pPr>
            <w:r w:rsidRPr="00837D55">
              <w:rPr>
                <w:rFonts w:eastAsia="Times New Roman" w:cs="Arial"/>
                <w:b/>
                <w:sz w:val="22"/>
              </w:rPr>
              <w:t>4</w:t>
            </w:r>
          </w:p>
        </w:tc>
        <w:tc>
          <w:tcPr>
            <w:tcW w:w="1158" w:type="dxa"/>
            <w:shd w:val="clear" w:color="auto" w:fill="auto"/>
          </w:tcPr>
          <w:p w14:paraId="57909314" w14:textId="77777777" w:rsidR="00837D55" w:rsidRPr="00837D55" w:rsidRDefault="00837D55" w:rsidP="00837D55">
            <w:pPr>
              <w:rPr>
                <w:rFonts w:eastAsia="Times New Roman" w:cs="Arial"/>
                <w:sz w:val="22"/>
              </w:rPr>
            </w:pPr>
          </w:p>
        </w:tc>
        <w:tc>
          <w:tcPr>
            <w:tcW w:w="5719" w:type="dxa"/>
            <w:shd w:val="clear" w:color="auto" w:fill="auto"/>
          </w:tcPr>
          <w:p w14:paraId="57909315" w14:textId="77777777" w:rsidR="00837D55" w:rsidRPr="00837D55" w:rsidRDefault="00837D55" w:rsidP="00837D55">
            <w:pPr>
              <w:rPr>
                <w:rFonts w:eastAsia="Times New Roman" w:cs="Arial"/>
                <w:sz w:val="22"/>
              </w:rPr>
            </w:pPr>
          </w:p>
        </w:tc>
        <w:tc>
          <w:tcPr>
            <w:tcW w:w="1073" w:type="dxa"/>
            <w:shd w:val="clear" w:color="auto" w:fill="auto"/>
          </w:tcPr>
          <w:p w14:paraId="57909316" w14:textId="77777777" w:rsidR="00837D55" w:rsidRPr="00837D55" w:rsidRDefault="00837D55" w:rsidP="00837D55">
            <w:pPr>
              <w:rPr>
                <w:rFonts w:eastAsia="Times New Roman" w:cs="Arial"/>
                <w:sz w:val="22"/>
              </w:rPr>
            </w:pPr>
          </w:p>
        </w:tc>
      </w:tr>
      <w:tr w:rsidR="00837D55" w:rsidRPr="00837D55" w14:paraId="5790931C" w14:textId="77777777" w:rsidTr="002F09EA">
        <w:tc>
          <w:tcPr>
            <w:tcW w:w="1292" w:type="dxa"/>
            <w:shd w:val="clear" w:color="auto" w:fill="auto"/>
          </w:tcPr>
          <w:p w14:paraId="57909318" w14:textId="77777777" w:rsidR="00837D55" w:rsidRPr="00837D55" w:rsidRDefault="00837D55" w:rsidP="00837D55">
            <w:pPr>
              <w:rPr>
                <w:rFonts w:eastAsia="Times New Roman" w:cs="Arial"/>
                <w:b/>
                <w:sz w:val="22"/>
              </w:rPr>
            </w:pPr>
            <w:r w:rsidRPr="00837D55">
              <w:rPr>
                <w:rFonts w:eastAsia="Times New Roman" w:cs="Arial"/>
                <w:b/>
                <w:sz w:val="22"/>
              </w:rPr>
              <w:t>3</w:t>
            </w:r>
          </w:p>
        </w:tc>
        <w:tc>
          <w:tcPr>
            <w:tcW w:w="1158" w:type="dxa"/>
            <w:shd w:val="clear" w:color="auto" w:fill="auto"/>
          </w:tcPr>
          <w:p w14:paraId="57909319" w14:textId="195493CD" w:rsidR="00837D55" w:rsidRPr="00837D55" w:rsidRDefault="00401462" w:rsidP="00837D55">
            <w:pPr>
              <w:rPr>
                <w:rFonts w:eastAsia="Times New Roman" w:cs="Arial"/>
                <w:sz w:val="22"/>
              </w:rPr>
            </w:pPr>
            <w:r>
              <w:rPr>
                <w:rFonts w:eastAsia="Times New Roman" w:cs="Arial"/>
                <w:sz w:val="22"/>
              </w:rPr>
              <w:t>All</w:t>
            </w:r>
          </w:p>
        </w:tc>
        <w:tc>
          <w:tcPr>
            <w:tcW w:w="5719" w:type="dxa"/>
            <w:shd w:val="clear" w:color="auto" w:fill="auto"/>
          </w:tcPr>
          <w:p w14:paraId="381ACD7E" w14:textId="77777777" w:rsidR="00401462" w:rsidRDefault="00401462" w:rsidP="00401462">
            <w:pPr>
              <w:rPr>
                <w:rFonts w:eastAsia="Times New Roman" w:cs="Arial"/>
                <w:sz w:val="22"/>
              </w:rPr>
            </w:pPr>
            <w:r>
              <w:rPr>
                <w:rFonts w:eastAsia="Times New Roman" w:cs="Arial"/>
                <w:sz w:val="22"/>
              </w:rPr>
              <w:t>Full review – minor amendments and additions:</w:t>
            </w:r>
          </w:p>
          <w:p w14:paraId="774A1DAE" w14:textId="77777777" w:rsidR="00401462" w:rsidRDefault="00401462" w:rsidP="00401462">
            <w:pPr>
              <w:rPr>
                <w:rFonts w:eastAsia="Times New Roman" w:cs="Arial"/>
                <w:sz w:val="22"/>
              </w:rPr>
            </w:pPr>
          </w:p>
          <w:p w14:paraId="7161A447" w14:textId="4CDC4E71" w:rsidR="00401462" w:rsidRDefault="00401462" w:rsidP="001B03E5">
            <w:pPr>
              <w:pStyle w:val="ListParagraph"/>
              <w:numPr>
                <w:ilvl w:val="0"/>
                <w:numId w:val="64"/>
              </w:numPr>
              <w:ind w:left="450"/>
              <w:rPr>
                <w:rFonts w:eastAsia="Times New Roman" w:cs="Arial"/>
                <w:sz w:val="22"/>
              </w:rPr>
            </w:pPr>
            <w:r w:rsidRPr="00752B9F">
              <w:rPr>
                <w:rFonts w:eastAsia="Times New Roman" w:cs="Arial"/>
                <w:sz w:val="22"/>
              </w:rPr>
              <w:t>Revised EU Procurement tender threshold changing from £181,302</w:t>
            </w:r>
            <w:r>
              <w:rPr>
                <w:rFonts w:eastAsia="Times New Roman" w:cs="Arial"/>
                <w:sz w:val="22"/>
              </w:rPr>
              <w:t xml:space="preserve"> for 2018-20 to £</w:t>
            </w:r>
            <w:r w:rsidRPr="00401462">
              <w:rPr>
                <w:rFonts w:eastAsia="Times New Roman" w:cs="Arial"/>
                <w:sz w:val="22"/>
              </w:rPr>
              <w:t xml:space="preserve">189,330 </w:t>
            </w:r>
            <w:r>
              <w:rPr>
                <w:rFonts w:eastAsia="Times New Roman" w:cs="Arial"/>
                <w:sz w:val="22"/>
              </w:rPr>
              <w:t xml:space="preserve">for 2020-22 (effective from 1 </w:t>
            </w:r>
            <w:r w:rsidRPr="00752B9F">
              <w:rPr>
                <w:rFonts w:eastAsia="Times New Roman" w:cs="Arial"/>
                <w:sz w:val="22"/>
              </w:rPr>
              <w:t>January 20</w:t>
            </w:r>
            <w:r>
              <w:rPr>
                <w:rFonts w:eastAsia="Times New Roman" w:cs="Arial"/>
                <w:sz w:val="22"/>
              </w:rPr>
              <w:t>20</w:t>
            </w:r>
            <w:r w:rsidRPr="00752B9F">
              <w:rPr>
                <w:rFonts w:eastAsia="Times New Roman" w:cs="Arial"/>
                <w:sz w:val="22"/>
              </w:rPr>
              <w:t>).</w:t>
            </w:r>
          </w:p>
          <w:p w14:paraId="3ABA2363" w14:textId="53201A5A" w:rsidR="00255FF1" w:rsidRDefault="00255FF1" w:rsidP="001B03E5">
            <w:pPr>
              <w:pStyle w:val="ListParagraph"/>
              <w:numPr>
                <w:ilvl w:val="0"/>
                <w:numId w:val="64"/>
              </w:numPr>
              <w:ind w:left="450"/>
              <w:rPr>
                <w:rFonts w:eastAsia="Times New Roman" w:cs="Arial"/>
                <w:sz w:val="22"/>
              </w:rPr>
            </w:pPr>
            <w:r>
              <w:rPr>
                <w:rFonts w:eastAsia="Times New Roman" w:cs="Arial"/>
                <w:sz w:val="22"/>
              </w:rPr>
              <w:t>Procurement Flowchart Updated</w:t>
            </w:r>
          </w:p>
          <w:p w14:paraId="119FC3F8" w14:textId="60C04815" w:rsidR="00363FB5" w:rsidRDefault="00363FB5" w:rsidP="001B03E5">
            <w:pPr>
              <w:pStyle w:val="ListParagraph"/>
              <w:numPr>
                <w:ilvl w:val="0"/>
                <w:numId w:val="64"/>
              </w:numPr>
              <w:ind w:left="450"/>
              <w:rPr>
                <w:rFonts w:eastAsia="Times New Roman" w:cs="Arial"/>
                <w:sz w:val="22"/>
              </w:rPr>
            </w:pPr>
            <w:r>
              <w:rPr>
                <w:rFonts w:eastAsia="Times New Roman" w:cs="Arial"/>
                <w:sz w:val="22"/>
              </w:rPr>
              <w:t>NCA Flowchart included</w:t>
            </w:r>
          </w:p>
          <w:p w14:paraId="614DF493" w14:textId="6CA90708" w:rsidR="00255FF1" w:rsidRDefault="00255FF1" w:rsidP="001B03E5">
            <w:pPr>
              <w:pStyle w:val="ListParagraph"/>
              <w:numPr>
                <w:ilvl w:val="0"/>
                <w:numId w:val="64"/>
              </w:numPr>
              <w:ind w:left="450"/>
              <w:rPr>
                <w:rFonts w:eastAsia="Times New Roman" w:cs="Arial"/>
                <w:sz w:val="22"/>
              </w:rPr>
            </w:pPr>
            <w:r>
              <w:rPr>
                <w:rFonts w:eastAsia="Times New Roman" w:cs="Arial"/>
                <w:sz w:val="22"/>
              </w:rPr>
              <w:t>NCA Value changed from £25k to £20k and flowchart added</w:t>
            </w:r>
          </w:p>
          <w:p w14:paraId="2B7FB6FE" w14:textId="47629740" w:rsidR="0039073E" w:rsidRDefault="0039073E" w:rsidP="001B03E5">
            <w:pPr>
              <w:pStyle w:val="ListParagraph"/>
              <w:numPr>
                <w:ilvl w:val="0"/>
                <w:numId w:val="64"/>
              </w:numPr>
              <w:ind w:left="450"/>
              <w:rPr>
                <w:rFonts w:eastAsia="Times New Roman" w:cs="Arial"/>
                <w:sz w:val="22"/>
              </w:rPr>
            </w:pPr>
            <w:r>
              <w:rPr>
                <w:rFonts w:eastAsia="Times New Roman" w:cs="Arial"/>
                <w:sz w:val="22"/>
              </w:rPr>
              <w:t>Hyperlinks updated</w:t>
            </w:r>
            <w:r w:rsidR="00313018">
              <w:rPr>
                <w:rFonts w:eastAsia="Times New Roman" w:cs="Arial"/>
                <w:sz w:val="22"/>
              </w:rPr>
              <w:t xml:space="preserve"> in content</w:t>
            </w:r>
          </w:p>
          <w:p w14:paraId="2C51419A" w14:textId="51B536C8" w:rsidR="00BF4AF1" w:rsidRDefault="00587203" w:rsidP="001B03E5">
            <w:pPr>
              <w:pStyle w:val="ListParagraph"/>
              <w:numPr>
                <w:ilvl w:val="0"/>
                <w:numId w:val="64"/>
              </w:numPr>
              <w:ind w:left="450"/>
              <w:rPr>
                <w:rFonts w:eastAsia="Times New Roman" w:cs="Arial"/>
                <w:sz w:val="22"/>
              </w:rPr>
            </w:pPr>
            <w:r>
              <w:rPr>
                <w:rFonts w:eastAsia="Times New Roman" w:cs="Arial"/>
                <w:sz w:val="22"/>
              </w:rPr>
              <w:t xml:space="preserve">Ch 3: </w:t>
            </w:r>
            <w:r w:rsidR="00BF4AF1">
              <w:rPr>
                <w:rFonts w:eastAsia="Times New Roman" w:cs="Arial"/>
                <w:sz w:val="22"/>
              </w:rPr>
              <w:t>3.6 – removal of reference to Quotation Return Label</w:t>
            </w:r>
          </w:p>
          <w:p w14:paraId="09DF3AB0" w14:textId="2E0CCBD5" w:rsidR="00DD521D" w:rsidRDefault="00DD521D" w:rsidP="001B03E5">
            <w:pPr>
              <w:pStyle w:val="ListParagraph"/>
              <w:numPr>
                <w:ilvl w:val="0"/>
                <w:numId w:val="64"/>
              </w:numPr>
              <w:ind w:left="450"/>
              <w:rPr>
                <w:rFonts w:eastAsia="Times New Roman" w:cs="Arial"/>
                <w:sz w:val="22"/>
              </w:rPr>
            </w:pPr>
            <w:r>
              <w:rPr>
                <w:rFonts w:eastAsia="Times New Roman" w:cs="Arial"/>
                <w:sz w:val="22"/>
              </w:rPr>
              <w:t>Updated procedure for Hard Copy tenders received</w:t>
            </w:r>
            <w:r w:rsidR="00C4568D">
              <w:rPr>
                <w:rFonts w:eastAsia="Times New Roman" w:cs="Arial"/>
                <w:sz w:val="22"/>
              </w:rPr>
              <w:t xml:space="preserve"> and sharing of tenders for evaluation</w:t>
            </w:r>
          </w:p>
          <w:p w14:paraId="3BF48139" w14:textId="53E1A7C4" w:rsidR="00EC65F9" w:rsidRDefault="00587203" w:rsidP="001B03E5">
            <w:pPr>
              <w:pStyle w:val="ListParagraph"/>
              <w:numPr>
                <w:ilvl w:val="0"/>
                <w:numId w:val="64"/>
              </w:numPr>
              <w:ind w:left="450"/>
              <w:rPr>
                <w:rFonts w:eastAsia="Times New Roman" w:cs="Arial"/>
                <w:sz w:val="22"/>
              </w:rPr>
            </w:pPr>
            <w:r>
              <w:rPr>
                <w:rFonts w:eastAsia="Times New Roman" w:cs="Arial"/>
                <w:sz w:val="22"/>
              </w:rPr>
              <w:t xml:space="preserve">Ch 4: </w:t>
            </w:r>
            <w:r w:rsidR="00EC65F9">
              <w:rPr>
                <w:rFonts w:eastAsia="Times New Roman" w:cs="Arial"/>
                <w:sz w:val="22"/>
              </w:rPr>
              <w:t>4.12 – Questions for bidders guidance</w:t>
            </w:r>
          </w:p>
          <w:p w14:paraId="5790931A" w14:textId="77777777" w:rsidR="00837D55" w:rsidRPr="00837D55" w:rsidRDefault="00837D55" w:rsidP="00837D55">
            <w:pPr>
              <w:rPr>
                <w:rFonts w:eastAsia="Times New Roman" w:cs="Arial"/>
                <w:sz w:val="22"/>
              </w:rPr>
            </w:pPr>
          </w:p>
        </w:tc>
        <w:tc>
          <w:tcPr>
            <w:tcW w:w="1073" w:type="dxa"/>
            <w:shd w:val="clear" w:color="auto" w:fill="auto"/>
          </w:tcPr>
          <w:p w14:paraId="5790931B" w14:textId="5FB31D35" w:rsidR="00837D55" w:rsidRPr="00837D55" w:rsidRDefault="00255FF1" w:rsidP="00837D55">
            <w:pPr>
              <w:rPr>
                <w:rFonts w:eastAsia="Times New Roman" w:cs="Arial"/>
                <w:sz w:val="22"/>
              </w:rPr>
            </w:pPr>
            <w:r>
              <w:rPr>
                <w:rFonts w:eastAsia="Times New Roman" w:cs="Arial"/>
                <w:sz w:val="22"/>
              </w:rPr>
              <w:t>18.05.2020</w:t>
            </w:r>
          </w:p>
        </w:tc>
      </w:tr>
      <w:tr w:rsidR="00401462" w:rsidRPr="00837D55" w14:paraId="57909321" w14:textId="77777777" w:rsidTr="002F09EA">
        <w:tc>
          <w:tcPr>
            <w:tcW w:w="1292" w:type="dxa"/>
            <w:shd w:val="clear" w:color="auto" w:fill="auto"/>
          </w:tcPr>
          <w:p w14:paraId="5790931D" w14:textId="77777777" w:rsidR="00401462" w:rsidRPr="00837D55" w:rsidRDefault="00401462" w:rsidP="00401462">
            <w:pPr>
              <w:rPr>
                <w:rFonts w:eastAsia="Times New Roman" w:cs="Arial"/>
                <w:b/>
                <w:sz w:val="22"/>
              </w:rPr>
            </w:pPr>
            <w:r w:rsidRPr="00837D55">
              <w:rPr>
                <w:rFonts w:eastAsia="Times New Roman" w:cs="Arial"/>
                <w:b/>
                <w:sz w:val="22"/>
              </w:rPr>
              <w:t>2</w:t>
            </w:r>
          </w:p>
        </w:tc>
        <w:tc>
          <w:tcPr>
            <w:tcW w:w="1158" w:type="dxa"/>
            <w:shd w:val="clear" w:color="auto" w:fill="auto"/>
          </w:tcPr>
          <w:p w14:paraId="5790931E" w14:textId="534CA2F3" w:rsidR="00401462" w:rsidRPr="00837D55" w:rsidRDefault="00401462" w:rsidP="00401462">
            <w:pPr>
              <w:rPr>
                <w:rFonts w:eastAsia="Times New Roman" w:cs="Arial"/>
                <w:sz w:val="22"/>
              </w:rPr>
            </w:pPr>
            <w:r>
              <w:rPr>
                <w:rFonts w:eastAsia="Times New Roman" w:cs="Arial"/>
                <w:sz w:val="22"/>
              </w:rPr>
              <w:t>All</w:t>
            </w:r>
          </w:p>
        </w:tc>
        <w:tc>
          <w:tcPr>
            <w:tcW w:w="5719" w:type="dxa"/>
            <w:shd w:val="clear" w:color="auto" w:fill="auto"/>
          </w:tcPr>
          <w:p w14:paraId="0086CE1D" w14:textId="77777777" w:rsidR="00401462" w:rsidRDefault="00401462" w:rsidP="00401462">
            <w:pPr>
              <w:rPr>
                <w:rFonts w:eastAsia="Times New Roman" w:cs="Arial"/>
                <w:sz w:val="22"/>
              </w:rPr>
            </w:pPr>
            <w:r>
              <w:rPr>
                <w:rFonts w:eastAsia="Times New Roman" w:cs="Arial"/>
                <w:sz w:val="22"/>
              </w:rPr>
              <w:t>Full review – minor amendments and additions:</w:t>
            </w:r>
          </w:p>
          <w:p w14:paraId="4E9DD9FE" w14:textId="77777777" w:rsidR="00401462" w:rsidRDefault="00401462" w:rsidP="00401462">
            <w:pPr>
              <w:rPr>
                <w:rFonts w:eastAsia="Times New Roman" w:cs="Arial"/>
                <w:sz w:val="22"/>
              </w:rPr>
            </w:pPr>
          </w:p>
          <w:p w14:paraId="18C0CC9A" w14:textId="77777777" w:rsidR="00401462" w:rsidRDefault="00401462" w:rsidP="00401462">
            <w:pPr>
              <w:pStyle w:val="ListParagraph"/>
              <w:numPr>
                <w:ilvl w:val="0"/>
                <w:numId w:val="64"/>
              </w:numPr>
              <w:ind w:left="419" w:hanging="283"/>
              <w:rPr>
                <w:rFonts w:eastAsia="Times New Roman" w:cs="Arial"/>
                <w:sz w:val="22"/>
              </w:rPr>
            </w:pPr>
            <w:r w:rsidRPr="00752B9F">
              <w:rPr>
                <w:rFonts w:eastAsia="Times New Roman" w:cs="Arial"/>
                <w:sz w:val="22"/>
              </w:rPr>
              <w:t>Revised EU Procurement tender threshold changing from £164,176 for 2016-18 to £181,302</w:t>
            </w:r>
            <w:r>
              <w:rPr>
                <w:rFonts w:eastAsia="Times New Roman" w:cs="Arial"/>
                <w:sz w:val="22"/>
              </w:rPr>
              <w:t xml:space="preserve"> for 2018-20 (effective from 1 </w:t>
            </w:r>
            <w:r w:rsidRPr="00752B9F">
              <w:rPr>
                <w:rFonts w:eastAsia="Times New Roman" w:cs="Arial"/>
                <w:sz w:val="22"/>
              </w:rPr>
              <w:t>January 2018).</w:t>
            </w:r>
          </w:p>
          <w:p w14:paraId="37760165" w14:textId="77777777" w:rsidR="00401462" w:rsidRPr="00752B9F" w:rsidRDefault="00401462" w:rsidP="00401462">
            <w:pPr>
              <w:pStyle w:val="ListParagraph"/>
              <w:ind w:left="419"/>
              <w:rPr>
                <w:rFonts w:eastAsia="Times New Roman" w:cs="Arial"/>
                <w:sz w:val="22"/>
              </w:rPr>
            </w:pPr>
          </w:p>
          <w:p w14:paraId="4520442D" w14:textId="77777777" w:rsidR="00401462" w:rsidRDefault="00401462" w:rsidP="00401462">
            <w:pPr>
              <w:pStyle w:val="ListParagraph"/>
              <w:numPr>
                <w:ilvl w:val="0"/>
                <w:numId w:val="64"/>
              </w:numPr>
              <w:ind w:left="419" w:hanging="283"/>
              <w:rPr>
                <w:rFonts w:eastAsia="Times New Roman" w:cs="Arial"/>
                <w:sz w:val="22"/>
              </w:rPr>
            </w:pPr>
            <w:r w:rsidRPr="00752B9F">
              <w:rPr>
                <w:rFonts w:eastAsia="Times New Roman" w:cs="Arial"/>
                <w:sz w:val="22"/>
              </w:rPr>
              <w:t>Update to reflect the practical use of the ESPD in the Pre-</w:t>
            </w:r>
            <w:r>
              <w:rPr>
                <w:rFonts w:eastAsia="Times New Roman" w:cs="Arial"/>
                <w:sz w:val="22"/>
              </w:rPr>
              <w:t>Qualification (Selection) stage</w:t>
            </w:r>
          </w:p>
          <w:p w14:paraId="01E44CF1" w14:textId="77777777" w:rsidR="00401462" w:rsidRPr="00752B9F" w:rsidRDefault="00401462" w:rsidP="00401462">
            <w:pPr>
              <w:rPr>
                <w:rFonts w:eastAsia="Times New Roman" w:cs="Arial"/>
                <w:sz w:val="22"/>
              </w:rPr>
            </w:pPr>
          </w:p>
          <w:p w14:paraId="2E685DD1" w14:textId="77777777" w:rsidR="00401462" w:rsidRPr="00752B9F" w:rsidRDefault="00401462" w:rsidP="00401462">
            <w:pPr>
              <w:pStyle w:val="ListParagraph"/>
              <w:numPr>
                <w:ilvl w:val="0"/>
                <w:numId w:val="64"/>
              </w:numPr>
              <w:ind w:left="419" w:hanging="283"/>
              <w:rPr>
                <w:rFonts w:eastAsia="Times New Roman" w:cs="Arial"/>
                <w:sz w:val="22"/>
              </w:rPr>
            </w:pPr>
            <w:r w:rsidRPr="00752B9F">
              <w:rPr>
                <w:rFonts w:eastAsia="Times New Roman" w:cs="Arial"/>
                <w:sz w:val="22"/>
              </w:rPr>
              <w:t>Reference has been added to the need to contact ICT when any new requirement linked to IT Hardware or software is identified.</w:t>
            </w:r>
          </w:p>
          <w:p w14:paraId="5790931F" w14:textId="77777777" w:rsidR="00401462" w:rsidRPr="00837D55" w:rsidRDefault="00401462" w:rsidP="00401462">
            <w:pPr>
              <w:rPr>
                <w:rFonts w:eastAsia="Times New Roman" w:cs="Arial"/>
                <w:sz w:val="22"/>
              </w:rPr>
            </w:pPr>
          </w:p>
        </w:tc>
        <w:tc>
          <w:tcPr>
            <w:tcW w:w="1073" w:type="dxa"/>
            <w:shd w:val="clear" w:color="auto" w:fill="auto"/>
          </w:tcPr>
          <w:p w14:paraId="57909320" w14:textId="74E3F178" w:rsidR="00401462" w:rsidRPr="00837D55" w:rsidRDefault="00401462" w:rsidP="00401462">
            <w:pPr>
              <w:rPr>
                <w:rFonts w:eastAsia="Times New Roman" w:cs="Arial"/>
                <w:sz w:val="22"/>
              </w:rPr>
            </w:pPr>
            <w:r>
              <w:rPr>
                <w:rFonts w:eastAsia="Times New Roman" w:cs="Arial"/>
                <w:sz w:val="22"/>
              </w:rPr>
              <w:t>18.01.18</w:t>
            </w:r>
          </w:p>
        </w:tc>
      </w:tr>
      <w:tr w:rsidR="00401462" w:rsidRPr="00837D55" w14:paraId="57909326" w14:textId="77777777" w:rsidTr="002F09EA">
        <w:tc>
          <w:tcPr>
            <w:tcW w:w="1292" w:type="dxa"/>
            <w:shd w:val="clear" w:color="auto" w:fill="auto"/>
          </w:tcPr>
          <w:p w14:paraId="57909322" w14:textId="77777777" w:rsidR="00401462" w:rsidRPr="00837D55" w:rsidRDefault="00401462" w:rsidP="00401462">
            <w:pPr>
              <w:rPr>
                <w:rFonts w:eastAsia="Times New Roman" w:cs="Arial"/>
                <w:b/>
                <w:sz w:val="22"/>
              </w:rPr>
            </w:pPr>
            <w:r w:rsidRPr="00837D55">
              <w:rPr>
                <w:rFonts w:eastAsia="Times New Roman" w:cs="Arial"/>
                <w:b/>
                <w:sz w:val="22"/>
              </w:rPr>
              <w:t>1</w:t>
            </w:r>
          </w:p>
        </w:tc>
        <w:tc>
          <w:tcPr>
            <w:tcW w:w="1158" w:type="dxa"/>
            <w:shd w:val="clear" w:color="auto" w:fill="auto"/>
          </w:tcPr>
          <w:p w14:paraId="57909323" w14:textId="061B7D10" w:rsidR="00401462" w:rsidRPr="00837D55" w:rsidRDefault="00401462" w:rsidP="00401462">
            <w:pPr>
              <w:rPr>
                <w:rFonts w:eastAsia="Times New Roman" w:cs="Arial"/>
                <w:sz w:val="22"/>
              </w:rPr>
            </w:pPr>
            <w:r>
              <w:rPr>
                <w:rFonts w:eastAsia="Times New Roman" w:cs="Arial"/>
                <w:sz w:val="22"/>
              </w:rPr>
              <w:t>N/A</w:t>
            </w:r>
          </w:p>
        </w:tc>
        <w:tc>
          <w:tcPr>
            <w:tcW w:w="5719" w:type="dxa"/>
            <w:shd w:val="clear" w:color="auto" w:fill="auto"/>
          </w:tcPr>
          <w:p w14:paraId="57909324" w14:textId="248D1973" w:rsidR="00401462" w:rsidRPr="00837D55" w:rsidRDefault="00401462" w:rsidP="00401462">
            <w:pPr>
              <w:rPr>
                <w:rFonts w:eastAsia="Times New Roman" w:cs="Arial"/>
                <w:sz w:val="22"/>
              </w:rPr>
            </w:pPr>
            <w:r>
              <w:rPr>
                <w:rFonts w:eastAsia="Times New Roman" w:cs="Arial"/>
                <w:sz w:val="22"/>
              </w:rPr>
              <w:t>N/A</w:t>
            </w:r>
          </w:p>
        </w:tc>
        <w:tc>
          <w:tcPr>
            <w:tcW w:w="1073" w:type="dxa"/>
            <w:shd w:val="clear" w:color="auto" w:fill="auto"/>
          </w:tcPr>
          <w:p w14:paraId="57909325" w14:textId="04E96CA2" w:rsidR="00401462" w:rsidRPr="00837D55" w:rsidRDefault="00401462" w:rsidP="00401462">
            <w:pPr>
              <w:rPr>
                <w:rFonts w:eastAsia="Times New Roman" w:cs="Arial"/>
                <w:sz w:val="22"/>
              </w:rPr>
            </w:pPr>
            <w:r>
              <w:rPr>
                <w:rFonts w:eastAsia="Times New Roman" w:cs="Arial"/>
                <w:sz w:val="22"/>
              </w:rPr>
              <w:t>N/A</w:t>
            </w:r>
          </w:p>
        </w:tc>
      </w:tr>
    </w:tbl>
    <w:p w14:paraId="57909327" w14:textId="77777777" w:rsidR="00837D55" w:rsidRPr="00837D55" w:rsidRDefault="00837D55" w:rsidP="00837D55">
      <w:pPr>
        <w:rPr>
          <w:rFonts w:eastAsia="Times New Roman" w:cs="Arial"/>
          <w:sz w:val="22"/>
        </w:rPr>
        <w:sectPr w:rsidR="00837D55" w:rsidRPr="00837D55" w:rsidSect="00837D55">
          <w:footerReference w:type="default" r:id="rId12"/>
          <w:footerReference w:type="first" r:id="rId13"/>
          <w:pgSz w:w="11906" w:h="16838" w:code="9"/>
          <w:pgMar w:top="1440" w:right="1440" w:bottom="1440" w:left="1440" w:header="706" w:footer="706" w:gutter="0"/>
          <w:cols w:space="708"/>
          <w:titlePg/>
          <w:docGrid w:linePitch="360"/>
        </w:sectPr>
      </w:pPr>
    </w:p>
    <w:p w14:paraId="57909328" w14:textId="77777777" w:rsidR="00837D55" w:rsidRDefault="00837D55">
      <w:pPr>
        <w:rPr>
          <w:b/>
          <w:sz w:val="28"/>
        </w:rPr>
      </w:pPr>
    </w:p>
    <w:p w14:paraId="57909329" w14:textId="77777777" w:rsidR="003767F2" w:rsidRPr="003826A1" w:rsidRDefault="003826A1" w:rsidP="003767F2">
      <w:pPr>
        <w:rPr>
          <w:b/>
          <w:szCs w:val="24"/>
        </w:rPr>
      </w:pPr>
      <w:r w:rsidRPr="003826A1">
        <w:rPr>
          <w:b/>
          <w:szCs w:val="24"/>
        </w:rPr>
        <w:t>Foreword</w:t>
      </w:r>
    </w:p>
    <w:bookmarkEnd w:id="1"/>
    <w:p w14:paraId="5790932A" w14:textId="77777777" w:rsidR="003767F2" w:rsidRDefault="003767F2" w:rsidP="003767F2">
      <w:pPr>
        <w:rPr>
          <w:b/>
        </w:rPr>
      </w:pPr>
    </w:p>
    <w:p w14:paraId="5790932B" w14:textId="77777777" w:rsidR="003767F2" w:rsidRPr="003826A1" w:rsidRDefault="003767F2" w:rsidP="003767F2">
      <w:pPr>
        <w:rPr>
          <w:sz w:val="22"/>
        </w:rPr>
      </w:pPr>
      <w:r w:rsidRPr="003826A1">
        <w:rPr>
          <w:sz w:val="22"/>
        </w:rPr>
        <w:t>These procedures should be read in conjunction with the latest edition of the Fife College Financial Regulations.</w:t>
      </w:r>
    </w:p>
    <w:p w14:paraId="5790932C" w14:textId="77777777" w:rsidR="003767F2" w:rsidRPr="003826A1" w:rsidRDefault="003767F2" w:rsidP="003767F2">
      <w:pPr>
        <w:rPr>
          <w:sz w:val="22"/>
        </w:rPr>
      </w:pPr>
    </w:p>
    <w:p w14:paraId="5790932D" w14:textId="77777777" w:rsidR="003767F2" w:rsidRPr="003826A1" w:rsidRDefault="003767F2" w:rsidP="003767F2">
      <w:pPr>
        <w:rPr>
          <w:sz w:val="22"/>
        </w:rPr>
      </w:pPr>
      <w:r w:rsidRPr="003826A1">
        <w:rPr>
          <w:sz w:val="22"/>
        </w:rPr>
        <w:t>The processes in this manual adhere to best practice procurement principles and are complaint with the requirements of the Procurement (Scotland) Regulations 2016, Public Contracts (Scotland) Regulations 2015 and the Procurement Reform Act 2014 following the Scottish Government Procurement Journey.</w:t>
      </w:r>
    </w:p>
    <w:p w14:paraId="5790932E" w14:textId="77777777" w:rsidR="003767F2" w:rsidRPr="003826A1" w:rsidRDefault="003767F2" w:rsidP="003767F2">
      <w:pPr>
        <w:rPr>
          <w:b/>
          <w:sz w:val="22"/>
        </w:rPr>
      </w:pPr>
    </w:p>
    <w:p w14:paraId="5790932F" w14:textId="77777777" w:rsidR="003767F2" w:rsidRPr="003826A1" w:rsidRDefault="003767F2" w:rsidP="003767F2">
      <w:pPr>
        <w:rPr>
          <w:sz w:val="22"/>
        </w:rPr>
      </w:pPr>
      <w:r w:rsidRPr="003826A1">
        <w:rPr>
          <w:sz w:val="22"/>
        </w:rPr>
        <w:t>They are intended for use by Procurement staff and departments alike as a clear framework of requirements for each stage of the procurement process.  Many of the template links will be for Procurement use only.</w:t>
      </w:r>
    </w:p>
    <w:p w14:paraId="57909330" w14:textId="77777777" w:rsidR="00B318B9" w:rsidRPr="003826A1" w:rsidRDefault="00B318B9" w:rsidP="003767F2">
      <w:pPr>
        <w:rPr>
          <w:sz w:val="22"/>
        </w:rPr>
      </w:pPr>
    </w:p>
    <w:p w14:paraId="57909331" w14:textId="77777777" w:rsidR="00B318B9" w:rsidRPr="003826A1" w:rsidRDefault="00B318B9" w:rsidP="003767F2">
      <w:pPr>
        <w:rPr>
          <w:sz w:val="22"/>
        </w:rPr>
      </w:pPr>
      <w:r w:rsidRPr="003826A1">
        <w:rPr>
          <w:sz w:val="22"/>
        </w:rPr>
        <w:t xml:space="preserve">The </w:t>
      </w:r>
      <w:r w:rsidR="00593462" w:rsidRPr="003826A1">
        <w:rPr>
          <w:sz w:val="22"/>
        </w:rPr>
        <w:t>p</w:t>
      </w:r>
      <w:r w:rsidRPr="003826A1">
        <w:rPr>
          <w:sz w:val="22"/>
        </w:rPr>
        <w:t>ro</w:t>
      </w:r>
      <w:r w:rsidR="00593462" w:rsidRPr="003826A1">
        <w:rPr>
          <w:sz w:val="22"/>
        </w:rPr>
        <w:t xml:space="preserve">cess </w:t>
      </w:r>
      <w:r w:rsidRPr="003826A1">
        <w:rPr>
          <w:sz w:val="22"/>
        </w:rPr>
        <w:t xml:space="preserve">flowchart below is a basic flow to identify what process to follow when conducting a </w:t>
      </w:r>
      <w:r w:rsidR="00593462" w:rsidRPr="003826A1">
        <w:rPr>
          <w:sz w:val="22"/>
        </w:rPr>
        <w:t>p</w:t>
      </w:r>
      <w:r w:rsidRPr="003826A1">
        <w:rPr>
          <w:sz w:val="22"/>
        </w:rPr>
        <w:t xml:space="preserve">rocurement </w:t>
      </w:r>
      <w:r w:rsidR="00593462" w:rsidRPr="003826A1">
        <w:rPr>
          <w:sz w:val="22"/>
        </w:rPr>
        <w:t>e</w:t>
      </w:r>
      <w:r w:rsidRPr="003826A1">
        <w:rPr>
          <w:sz w:val="22"/>
        </w:rPr>
        <w:t>xercise; the relevant procedure</w:t>
      </w:r>
      <w:r w:rsidR="00DB1455" w:rsidRPr="003826A1">
        <w:rPr>
          <w:sz w:val="22"/>
        </w:rPr>
        <w:t xml:space="preserve"> area</w:t>
      </w:r>
      <w:r w:rsidRPr="003826A1">
        <w:rPr>
          <w:sz w:val="22"/>
        </w:rPr>
        <w:t>s should also be read in conjunction with the flowchart.</w:t>
      </w:r>
    </w:p>
    <w:p w14:paraId="57909332" w14:textId="77777777" w:rsidR="00115095" w:rsidRPr="005809A7" w:rsidRDefault="003767F2" w:rsidP="004221EB">
      <w:pPr>
        <w:rPr>
          <w:b/>
        </w:rPr>
        <w:sectPr w:rsidR="00115095" w:rsidRPr="005809A7" w:rsidSect="005E05AE">
          <w:footerReference w:type="default" r:id="rId14"/>
          <w:footerReference w:type="first" r:id="rId15"/>
          <w:pgSz w:w="11906" w:h="16838"/>
          <w:pgMar w:top="1440" w:right="1440" w:bottom="1440" w:left="1440" w:header="708" w:footer="708" w:gutter="0"/>
          <w:cols w:space="708"/>
          <w:titlePg/>
          <w:docGrid w:linePitch="360"/>
        </w:sectPr>
      </w:pPr>
      <w:r>
        <w:rPr>
          <w:b/>
        </w:rPr>
        <w:br w:type="page"/>
      </w:r>
    </w:p>
    <w:p w14:paraId="57909333" w14:textId="54F5DD03" w:rsidR="0064383A" w:rsidRPr="00461CBF" w:rsidRDefault="00071941" w:rsidP="00E30D86">
      <w:pPr>
        <w:ind w:firstLine="720"/>
        <w:rPr>
          <w:b/>
          <w:sz w:val="28"/>
          <w:szCs w:val="28"/>
        </w:rPr>
        <w:sectPr w:rsidR="0064383A" w:rsidRPr="00461CBF" w:rsidSect="00E30D86">
          <w:pgSz w:w="16838" w:h="11906" w:orient="landscape" w:code="9"/>
          <w:pgMar w:top="567" w:right="0" w:bottom="1134" w:left="0" w:header="709" w:footer="709" w:gutter="0"/>
          <w:cols w:space="708"/>
          <w:docGrid w:linePitch="360"/>
        </w:sectPr>
      </w:pPr>
      <w:r>
        <w:rPr>
          <w:b/>
          <w:sz w:val="28"/>
          <w:szCs w:val="28"/>
        </w:rPr>
        <w:t xml:space="preserve">PROCUREMENT </w:t>
      </w:r>
      <w:r w:rsidR="0064383A" w:rsidRPr="0064383A">
        <w:rPr>
          <w:b/>
          <w:sz w:val="28"/>
          <w:szCs w:val="28"/>
        </w:rPr>
        <w:t xml:space="preserve">PROCESS </w:t>
      </w:r>
      <w:r w:rsidR="005E7D5C" w:rsidRPr="0064383A">
        <w:rPr>
          <w:b/>
          <w:sz w:val="28"/>
          <w:szCs w:val="28"/>
        </w:rPr>
        <w:t>FLOWCHART</w:t>
      </w:r>
      <w:bookmarkStart w:id="2" w:name="_MON_1525504534"/>
      <w:bookmarkEnd w:id="2"/>
      <w:bookmarkStart w:id="3" w:name="_MON_1525503298"/>
      <w:bookmarkEnd w:id="3"/>
      <w:r w:rsidR="00F83727">
        <w:object w:dxaOrig="20460" w:dyaOrig="9585" w14:anchorId="57909C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1pt;height:459.75pt" o:ole="">
            <v:imagedata r:id="rId16" o:title=""/>
          </v:shape>
          <o:OLEObject Type="Embed" ProgID="Visio.Drawing.11" ShapeID="_x0000_i1025" DrawAspect="Content" ObjectID="_1650876298" r:id="rId17"/>
        </w:object>
      </w:r>
    </w:p>
    <w:p w14:paraId="57909334" w14:textId="77777777" w:rsidR="00AE1BFC" w:rsidRDefault="00AE1BFC" w:rsidP="004221EB">
      <w:pPr>
        <w:rPr>
          <w:b/>
        </w:rPr>
      </w:pPr>
      <w:r w:rsidRPr="000D605D">
        <w:rPr>
          <w:b/>
          <w:sz w:val="32"/>
        </w:rPr>
        <w:t>CONTENTS</w:t>
      </w:r>
    </w:p>
    <w:p w14:paraId="57909335" w14:textId="77777777" w:rsidR="005C498B" w:rsidRPr="005C498B" w:rsidRDefault="005C498B">
      <w:pPr>
        <w:rPr>
          <w:b/>
          <w:sz w:val="28"/>
        </w:rPr>
      </w:pPr>
    </w:p>
    <w:p w14:paraId="57909336" w14:textId="77777777" w:rsidR="005C498B" w:rsidRPr="00EF098B" w:rsidRDefault="002B6878">
      <w:pPr>
        <w:rPr>
          <w:b/>
          <w:sz w:val="28"/>
        </w:rPr>
      </w:pPr>
      <w:hyperlink w:anchor="AGGREGATESPEND" w:history="1">
        <w:r w:rsidR="005C498B" w:rsidRPr="00D6168A">
          <w:rPr>
            <w:rStyle w:val="Hyperlink"/>
            <w:b/>
            <w:bCs/>
            <w:sz w:val="28"/>
          </w:rPr>
          <w:t>AGGREGATE SPEND THRESHOLDS</w:t>
        </w:r>
      </w:hyperlink>
      <w:r w:rsidR="009F28DF">
        <w:rPr>
          <w:rStyle w:val="Hyperlink"/>
          <w:b/>
          <w:bCs/>
          <w:sz w:val="28"/>
          <w:u w:val="none"/>
        </w:rPr>
        <w:tab/>
      </w:r>
      <w:r w:rsidR="009F28DF">
        <w:rPr>
          <w:rStyle w:val="Hyperlink"/>
          <w:b/>
          <w:bCs/>
          <w:sz w:val="28"/>
          <w:u w:val="none"/>
        </w:rPr>
        <w:tab/>
      </w:r>
      <w:r w:rsidR="009F28DF">
        <w:rPr>
          <w:rStyle w:val="Hyperlink"/>
          <w:b/>
          <w:bCs/>
          <w:sz w:val="28"/>
          <w:u w:val="none"/>
        </w:rPr>
        <w:tab/>
      </w:r>
      <w:r w:rsidR="009F28DF">
        <w:rPr>
          <w:rStyle w:val="Hyperlink"/>
          <w:b/>
          <w:bCs/>
          <w:sz w:val="28"/>
          <w:u w:val="none"/>
        </w:rPr>
        <w:tab/>
      </w:r>
      <w:r w:rsidR="009F28DF">
        <w:rPr>
          <w:rStyle w:val="Hyperlink"/>
          <w:b/>
          <w:bCs/>
          <w:sz w:val="28"/>
          <w:u w:val="none"/>
        </w:rPr>
        <w:tab/>
      </w:r>
      <w:r w:rsidR="009F28DF">
        <w:rPr>
          <w:rStyle w:val="Hyperlink"/>
          <w:b/>
          <w:bCs/>
          <w:sz w:val="28"/>
          <w:u w:val="none"/>
        </w:rPr>
        <w:tab/>
        <w:t>10</w:t>
      </w:r>
    </w:p>
    <w:p w14:paraId="57909337" w14:textId="77777777" w:rsidR="005C498B" w:rsidRDefault="005C498B">
      <w:pPr>
        <w:rPr>
          <w:b/>
        </w:rPr>
      </w:pPr>
    </w:p>
    <w:p w14:paraId="57909338" w14:textId="77777777" w:rsidR="005C498B" w:rsidRDefault="005C498B" w:rsidP="00AE1BFC">
      <w:pPr>
        <w:rPr>
          <w:b/>
          <w:sz w:val="28"/>
        </w:rPr>
      </w:pPr>
    </w:p>
    <w:p w14:paraId="57909339" w14:textId="77777777" w:rsidR="00AE1BFC" w:rsidRPr="00EF098B" w:rsidRDefault="002B6878" w:rsidP="00AE1BFC">
      <w:pPr>
        <w:rPr>
          <w:b/>
        </w:rPr>
      </w:pPr>
      <w:hyperlink w:anchor="CHAPTER1" w:history="1">
        <w:r w:rsidR="00AE1BFC" w:rsidRPr="00572E97">
          <w:rPr>
            <w:rStyle w:val="Hyperlink"/>
            <w:b/>
            <w:sz w:val="28"/>
          </w:rPr>
          <w:t xml:space="preserve">CHAPTER 1: </w:t>
        </w:r>
        <w:r w:rsidR="00AE1BFC" w:rsidRPr="00572E97">
          <w:rPr>
            <w:rStyle w:val="Hyperlink"/>
            <w:b/>
            <w:sz w:val="28"/>
          </w:rPr>
          <w:tab/>
          <w:t xml:space="preserve">DEFINING </w:t>
        </w:r>
        <w:r w:rsidR="005C498B" w:rsidRPr="00572E97">
          <w:rPr>
            <w:rStyle w:val="Hyperlink"/>
            <w:b/>
            <w:sz w:val="28"/>
          </w:rPr>
          <w:t>&amp;</w:t>
        </w:r>
        <w:r w:rsidR="00AE1BFC" w:rsidRPr="00572E97">
          <w:rPr>
            <w:rStyle w:val="Hyperlink"/>
            <w:b/>
            <w:sz w:val="28"/>
          </w:rPr>
          <w:t xml:space="preserve"> APPROVING THE BUSINESS NEED</w:t>
        </w:r>
      </w:hyperlink>
      <w:r w:rsidR="009F28DF">
        <w:rPr>
          <w:rStyle w:val="Hyperlink"/>
          <w:b/>
          <w:sz w:val="28"/>
          <w:u w:val="none"/>
        </w:rPr>
        <w:tab/>
        <w:t>11</w:t>
      </w:r>
    </w:p>
    <w:p w14:paraId="5790933A" w14:textId="77777777" w:rsidR="00AE1BFC" w:rsidRPr="00AE1BFC" w:rsidRDefault="00AE1BFC" w:rsidP="00AE1BFC">
      <w:pPr>
        <w:rPr>
          <w:b/>
          <w:sz w:val="28"/>
        </w:rPr>
      </w:pPr>
    </w:p>
    <w:p w14:paraId="5790933B" w14:textId="77777777" w:rsidR="00AE1BFC" w:rsidRPr="00AE1BFC" w:rsidRDefault="00AE1BFC" w:rsidP="00AE1BFC">
      <w:pPr>
        <w:rPr>
          <w:b/>
        </w:rPr>
      </w:pPr>
      <w:r w:rsidRPr="00AE1BFC">
        <w:rPr>
          <w:b/>
          <w:sz w:val="28"/>
        </w:rPr>
        <w:t>Section</w:t>
      </w:r>
      <w:r w:rsidRPr="00AE1BFC">
        <w:rPr>
          <w:b/>
          <w:sz w:val="28"/>
        </w:rPr>
        <w:tab/>
      </w:r>
      <w:r w:rsidRPr="00AE1BFC">
        <w:rPr>
          <w:b/>
        </w:rPr>
        <w:tab/>
      </w:r>
      <w:r w:rsidRPr="00AE1BFC">
        <w:rPr>
          <w:b/>
        </w:rPr>
        <w:tab/>
      </w:r>
    </w:p>
    <w:p w14:paraId="5790933C" w14:textId="77777777" w:rsidR="00AE1BFC" w:rsidRPr="00AE1BFC" w:rsidRDefault="00AE1BFC" w:rsidP="00AE1BFC">
      <w:pPr>
        <w:rPr>
          <w:b/>
        </w:rPr>
      </w:pPr>
    </w:p>
    <w:p w14:paraId="5790933D" w14:textId="77777777" w:rsidR="00AE1BFC" w:rsidRPr="00AE1BFC" w:rsidRDefault="00AE1BFC" w:rsidP="00AE1BFC">
      <w:pPr>
        <w:rPr>
          <w:b/>
        </w:rPr>
      </w:pPr>
      <w:r w:rsidRPr="00AE1BFC">
        <w:rPr>
          <w:b/>
        </w:rPr>
        <w:t>1.</w:t>
      </w:r>
      <w:r w:rsidRPr="00AE1BFC">
        <w:rPr>
          <w:b/>
        </w:rPr>
        <w:tab/>
      </w:r>
      <w:hyperlink w:anchor="one" w:history="1">
        <w:r w:rsidRPr="003878E0">
          <w:rPr>
            <w:rStyle w:val="Hyperlink"/>
            <w:b/>
          </w:rPr>
          <w:t>Defining the Business Need</w:t>
        </w:r>
      </w:hyperlink>
    </w:p>
    <w:p w14:paraId="5790933E" w14:textId="77777777" w:rsidR="00AE1BFC" w:rsidRPr="00AE1BFC" w:rsidRDefault="00AE1BFC" w:rsidP="00AE1BFC">
      <w:r w:rsidRPr="00AE1BFC">
        <w:t>1.1</w:t>
      </w:r>
      <w:r w:rsidRPr="00AE1BFC">
        <w:tab/>
      </w:r>
      <w:hyperlink w:anchor="oneoneone" w:history="1">
        <w:r w:rsidRPr="003878E0">
          <w:rPr>
            <w:rStyle w:val="Hyperlink"/>
          </w:rPr>
          <w:t>Importance of a Clearly Defined Need</w:t>
        </w:r>
      </w:hyperlink>
    </w:p>
    <w:p w14:paraId="5790933F" w14:textId="77777777" w:rsidR="00AE1BFC" w:rsidRPr="00AE1BFC" w:rsidRDefault="00AE1BFC" w:rsidP="00AE1BFC">
      <w:r w:rsidRPr="00AE1BFC">
        <w:t>1.2</w:t>
      </w:r>
      <w:r w:rsidRPr="00AE1BFC">
        <w:tab/>
      </w:r>
      <w:hyperlink w:anchor="oneonetwo" w:history="1">
        <w:r w:rsidRPr="003878E0">
          <w:rPr>
            <w:rStyle w:val="Hyperlink"/>
          </w:rPr>
          <w:t>How to Define the Need</w:t>
        </w:r>
      </w:hyperlink>
    </w:p>
    <w:p w14:paraId="57909340" w14:textId="77777777" w:rsidR="00AE1BFC" w:rsidRPr="00AE1BFC" w:rsidRDefault="00AE1BFC" w:rsidP="00AE1BFC">
      <w:r w:rsidRPr="00AE1BFC">
        <w:t>1.3</w:t>
      </w:r>
      <w:r w:rsidRPr="00AE1BFC">
        <w:tab/>
      </w:r>
      <w:hyperlink w:anchor="oneonethree" w:history="1">
        <w:r w:rsidRPr="003878E0">
          <w:rPr>
            <w:rStyle w:val="Hyperlink"/>
          </w:rPr>
          <w:t>Best Value for Money (VFM)</w:t>
        </w:r>
      </w:hyperlink>
    </w:p>
    <w:p w14:paraId="57909341" w14:textId="77777777" w:rsidR="00AE1BFC" w:rsidRPr="00AE1BFC" w:rsidRDefault="00AE1BFC" w:rsidP="00AE1BFC">
      <w:pPr>
        <w:rPr>
          <w:b/>
        </w:rPr>
      </w:pPr>
    </w:p>
    <w:p w14:paraId="57909342" w14:textId="77777777" w:rsidR="00AE1BFC" w:rsidRPr="00AE1BFC" w:rsidRDefault="00AE1BFC" w:rsidP="00AE1BFC">
      <w:pPr>
        <w:rPr>
          <w:b/>
        </w:rPr>
      </w:pPr>
    </w:p>
    <w:p w14:paraId="57909343" w14:textId="77777777" w:rsidR="00AE1BFC" w:rsidRPr="00AE1BFC" w:rsidRDefault="00AE1BFC" w:rsidP="00AE1BFC">
      <w:pPr>
        <w:rPr>
          <w:b/>
        </w:rPr>
      </w:pPr>
      <w:r w:rsidRPr="00AE1BFC">
        <w:rPr>
          <w:b/>
        </w:rPr>
        <w:t>2.</w:t>
      </w:r>
      <w:r w:rsidRPr="00AE1BFC">
        <w:rPr>
          <w:b/>
        </w:rPr>
        <w:tab/>
      </w:r>
      <w:hyperlink w:anchor="onetwo" w:history="1">
        <w:r w:rsidRPr="003878E0">
          <w:rPr>
            <w:rStyle w:val="Hyperlink"/>
            <w:b/>
          </w:rPr>
          <w:t>Specifications</w:t>
        </w:r>
      </w:hyperlink>
    </w:p>
    <w:p w14:paraId="57909344" w14:textId="77777777" w:rsidR="00AE1BFC" w:rsidRPr="00AE1BFC" w:rsidRDefault="00AE1BFC" w:rsidP="00AE1BFC">
      <w:r w:rsidRPr="00AE1BFC">
        <w:t>2.1</w:t>
      </w:r>
      <w:r w:rsidRPr="00AE1BFC">
        <w:tab/>
      </w:r>
      <w:hyperlink w:anchor="onetwoone" w:history="1">
        <w:r w:rsidRPr="003878E0">
          <w:rPr>
            <w:rStyle w:val="Hyperlink"/>
          </w:rPr>
          <w:t>What is a Specification?</w:t>
        </w:r>
      </w:hyperlink>
    </w:p>
    <w:p w14:paraId="57909345" w14:textId="77777777" w:rsidR="00AE1BFC" w:rsidRPr="00AE1BFC" w:rsidRDefault="00AE1BFC" w:rsidP="00AE1BFC">
      <w:r w:rsidRPr="00AE1BFC">
        <w:t>2.2</w:t>
      </w:r>
      <w:r w:rsidRPr="00AE1BFC">
        <w:tab/>
      </w:r>
      <w:hyperlink w:anchor="onetwotwo" w:history="1">
        <w:r w:rsidRPr="003878E0">
          <w:rPr>
            <w:rStyle w:val="Hyperlink"/>
          </w:rPr>
          <w:t>Roles and Responsibilities</w:t>
        </w:r>
      </w:hyperlink>
    </w:p>
    <w:p w14:paraId="57909346" w14:textId="77777777" w:rsidR="00AE1BFC" w:rsidRPr="00AE1BFC" w:rsidRDefault="00AE1BFC" w:rsidP="00AE1BFC">
      <w:r w:rsidRPr="00AE1BFC">
        <w:t>2.3</w:t>
      </w:r>
      <w:r w:rsidRPr="00AE1BFC">
        <w:tab/>
      </w:r>
      <w:hyperlink w:anchor="onetwothree" w:history="1">
        <w:r w:rsidRPr="003878E0">
          <w:rPr>
            <w:rStyle w:val="Hyperlink"/>
          </w:rPr>
          <w:t>Specification Development Process</w:t>
        </w:r>
      </w:hyperlink>
    </w:p>
    <w:p w14:paraId="57909347" w14:textId="77777777" w:rsidR="00AE1BFC" w:rsidRPr="00AE1BFC" w:rsidRDefault="00AE1BFC" w:rsidP="00AE1BFC">
      <w:r w:rsidRPr="00AE1BFC">
        <w:t>2.4</w:t>
      </w:r>
      <w:r w:rsidRPr="00AE1BFC">
        <w:tab/>
      </w:r>
      <w:hyperlink w:anchor="onetwofour" w:history="1">
        <w:r w:rsidRPr="003878E0">
          <w:rPr>
            <w:rStyle w:val="Hyperlink"/>
          </w:rPr>
          <w:t>Types of Specifications</w:t>
        </w:r>
      </w:hyperlink>
    </w:p>
    <w:p w14:paraId="57909348" w14:textId="77777777" w:rsidR="00AE1BFC" w:rsidRPr="00AE1BFC" w:rsidRDefault="00AE1BFC" w:rsidP="00AE1BFC">
      <w:r w:rsidRPr="00AE1BFC">
        <w:t>2.5</w:t>
      </w:r>
      <w:r w:rsidRPr="00AE1BFC">
        <w:tab/>
      </w:r>
      <w:hyperlink w:anchor="onetwofive" w:history="1">
        <w:r w:rsidRPr="003878E0">
          <w:rPr>
            <w:rStyle w:val="Hyperlink"/>
          </w:rPr>
          <w:t>Specification Contents</w:t>
        </w:r>
      </w:hyperlink>
    </w:p>
    <w:p w14:paraId="57909349" w14:textId="77777777" w:rsidR="00AE1BFC" w:rsidRPr="00AE1BFC" w:rsidRDefault="00AE1BFC" w:rsidP="00AE1BFC">
      <w:r w:rsidRPr="00AE1BFC">
        <w:t>2.6</w:t>
      </w:r>
      <w:r w:rsidRPr="00AE1BFC">
        <w:tab/>
      </w:r>
      <w:hyperlink w:anchor="onetwosix" w:history="1">
        <w:r w:rsidRPr="003878E0">
          <w:rPr>
            <w:rStyle w:val="Hyperlink"/>
          </w:rPr>
          <w:t>EU Requirements</w:t>
        </w:r>
      </w:hyperlink>
    </w:p>
    <w:p w14:paraId="5790934A" w14:textId="77777777" w:rsidR="00AE1BFC" w:rsidRPr="00AE1BFC" w:rsidRDefault="00AE1BFC" w:rsidP="00AE1BFC">
      <w:r w:rsidRPr="00AE1BFC">
        <w:t>2.7</w:t>
      </w:r>
      <w:r w:rsidRPr="00AE1BFC">
        <w:tab/>
      </w:r>
      <w:hyperlink w:anchor="onetwoseven" w:history="1">
        <w:r w:rsidRPr="003878E0">
          <w:rPr>
            <w:rStyle w:val="Hyperlink"/>
          </w:rPr>
          <w:t>Implications of a Poor Specification</w:t>
        </w:r>
      </w:hyperlink>
    </w:p>
    <w:p w14:paraId="5790934B" w14:textId="77777777" w:rsidR="00AE1BFC" w:rsidRPr="00AE1BFC" w:rsidRDefault="00AE1BFC" w:rsidP="00AE1BFC">
      <w:pPr>
        <w:rPr>
          <w:b/>
        </w:rPr>
      </w:pPr>
    </w:p>
    <w:p w14:paraId="5790934C" w14:textId="77777777" w:rsidR="00AE1BFC" w:rsidRPr="00AE1BFC" w:rsidRDefault="00AE1BFC" w:rsidP="00AE1BFC">
      <w:pPr>
        <w:rPr>
          <w:b/>
        </w:rPr>
      </w:pPr>
    </w:p>
    <w:p w14:paraId="5790934D" w14:textId="77777777" w:rsidR="00AE1BFC" w:rsidRPr="00AE1BFC" w:rsidRDefault="00AE1BFC" w:rsidP="00AE1BFC">
      <w:pPr>
        <w:rPr>
          <w:b/>
        </w:rPr>
      </w:pPr>
      <w:r w:rsidRPr="00AE1BFC">
        <w:rPr>
          <w:b/>
        </w:rPr>
        <w:t>3.</w:t>
      </w:r>
      <w:r w:rsidRPr="00AE1BFC">
        <w:rPr>
          <w:b/>
        </w:rPr>
        <w:tab/>
      </w:r>
      <w:hyperlink w:anchor="onethree" w:history="1">
        <w:r w:rsidRPr="003878E0">
          <w:rPr>
            <w:rStyle w:val="Hyperlink"/>
            <w:b/>
          </w:rPr>
          <w:t>Preparing a Business Case</w:t>
        </w:r>
      </w:hyperlink>
    </w:p>
    <w:p w14:paraId="5790934E" w14:textId="77777777" w:rsidR="00AE1BFC" w:rsidRPr="00AE1BFC" w:rsidRDefault="00AE1BFC" w:rsidP="00AE1BFC">
      <w:r w:rsidRPr="00AE1BFC">
        <w:t>3.1</w:t>
      </w:r>
      <w:r w:rsidRPr="00AE1BFC">
        <w:tab/>
      </w:r>
      <w:hyperlink w:anchor="onethreeone" w:history="1">
        <w:r w:rsidRPr="003878E0">
          <w:rPr>
            <w:rStyle w:val="Hyperlink"/>
          </w:rPr>
          <w:t>Responsibility</w:t>
        </w:r>
      </w:hyperlink>
      <w:r w:rsidRPr="00AE1BFC">
        <w:t xml:space="preserve"> </w:t>
      </w:r>
    </w:p>
    <w:p w14:paraId="5790934F" w14:textId="77777777" w:rsidR="00AE1BFC" w:rsidRPr="00AE1BFC" w:rsidRDefault="00AE1BFC" w:rsidP="00AE1BFC">
      <w:r w:rsidRPr="00AE1BFC">
        <w:t>3.2</w:t>
      </w:r>
      <w:r w:rsidRPr="00AE1BFC">
        <w:tab/>
      </w:r>
      <w:hyperlink w:anchor="onethreetwo" w:history="1">
        <w:r w:rsidRPr="003878E0">
          <w:rPr>
            <w:rStyle w:val="Hyperlink"/>
          </w:rPr>
          <w:t>Issues for Inclusion</w:t>
        </w:r>
      </w:hyperlink>
    </w:p>
    <w:p w14:paraId="57909350" w14:textId="77777777" w:rsidR="00AE1BFC" w:rsidRPr="00AE1BFC" w:rsidRDefault="00AE1BFC" w:rsidP="00AE1BFC">
      <w:pPr>
        <w:rPr>
          <w:b/>
        </w:rPr>
      </w:pPr>
    </w:p>
    <w:p w14:paraId="57909351" w14:textId="77777777" w:rsidR="00AE1BFC" w:rsidRPr="00AE1BFC" w:rsidRDefault="00AE1BFC" w:rsidP="00AE1BFC">
      <w:pPr>
        <w:rPr>
          <w:b/>
        </w:rPr>
      </w:pPr>
    </w:p>
    <w:p w14:paraId="57909352" w14:textId="77777777" w:rsidR="00AE1BFC" w:rsidRPr="00AE1BFC" w:rsidRDefault="00AE1BFC" w:rsidP="00AE1BFC">
      <w:pPr>
        <w:rPr>
          <w:b/>
        </w:rPr>
      </w:pPr>
      <w:r w:rsidRPr="00AE1BFC">
        <w:rPr>
          <w:b/>
        </w:rPr>
        <w:t>4.</w:t>
      </w:r>
      <w:r w:rsidRPr="00AE1BFC">
        <w:rPr>
          <w:b/>
        </w:rPr>
        <w:tab/>
      </w:r>
      <w:hyperlink w:anchor="onefour" w:history="1">
        <w:r w:rsidRPr="003878E0">
          <w:rPr>
            <w:rStyle w:val="Hyperlink"/>
            <w:b/>
          </w:rPr>
          <w:t>Estimating the Procurement Budget</w:t>
        </w:r>
      </w:hyperlink>
    </w:p>
    <w:p w14:paraId="57909353" w14:textId="77777777" w:rsidR="00AE1BFC" w:rsidRPr="00AE1BFC" w:rsidRDefault="00AE1BFC" w:rsidP="00AE1BFC">
      <w:r w:rsidRPr="00AE1BFC">
        <w:t>4.1</w:t>
      </w:r>
      <w:r w:rsidRPr="00AE1BFC">
        <w:tab/>
      </w:r>
      <w:hyperlink w:anchor="onefourone" w:history="1">
        <w:r w:rsidRPr="003878E0">
          <w:rPr>
            <w:rStyle w:val="Hyperlink"/>
          </w:rPr>
          <w:t>Reasons for Estimating the Budget</w:t>
        </w:r>
      </w:hyperlink>
    </w:p>
    <w:p w14:paraId="57909354" w14:textId="77777777" w:rsidR="00AE1BFC" w:rsidRPr="00AE1BFC" w:rsidRDefault="00AE1BFC" w:rsidP="00AE1BFC">
      <w:r w:rsidRPr="00AE1BFC">
        <w:t>4.2</w:t>
      </w:r>
      <w:r w:rsidRPr="00AE1BFC">
        <w:tab/>
      </w:r>
      <w:hyperlink w:anchor="onefourtwo" w:history="1">
        <w:r w:rsidRPr="003878E0">
          <w:rPr>
            <w:rStyle w:val="Hyperlink"/>
          </w:rPr>
          <w:t>Responsibility</w:t>
        </w:r>
      </w:hyperlink>
      <w:r w:rsidRPr="00AE1BFC">
        <w:t xml:space="preserve"> </w:t>
      </w:r>
    </w:p>
    <w:p w14:paraId="57909355" w14:textId="77777777" w:rsidR="00AE1BFC" w:rsidRPr="00AE1BFC" w:rsidRDefault="00AE1BFC" w:rsidP="00AE1BFC">
      <w:r w:rsidRPr="00AE1BFC">
        <w:t>4.3</w:t>
      </w:r>
      <w:r w:rsidRPr="00AE1BFC">
        <w:tab/>
      </w:r>
      <w:hyperlink w:anchor="onefourthree" w:history="1">
        <w:r w:rsidRPr="003878E0">
          <w:rPr>
            <w:rStyle w:val="Hyperlink"/>
          </w:rPr>
          <w:t>Contact with Suppliers</w:t>
        </w:r>
      </w:hyperlink>
    </w:p>
    <w:p w14:paraId="57909356" w14:textId="77777777" w:rsidR="00AE1BFC" w:rsidRPr="00AE1BFC" w:rsidRDefault="00AE1BFC" w:rsidP="00AE1BFC">
      <w:r w:rsidRPr="00AE1BFC">
        <w:t>4.4</w:t>
      </w:r>
      <w:r w:rsidRPr="00AE1BFC">
        <w:tab/>
      </w:r>
      <w:hyperlink w:anchor="onefourfour" w:history="1">
        <w:r w:rsidRPr="003878E0">
          <w:rPr>
            <w:rStyle w:val="Hyperlink"/>
          </w:rPr>
          <w:t>Timing</w:t>
        </w:r>
      </w:hyperlink>
    </w:p>
    <w:p w14:paraId="57909357" w14:textId="77777777" w:rsidR="00AE1BFC" w:rsidRPr="00AE1BFC" w:rsidRDefault="00AE1BFC" w:rsidP="00AE1BFC">
      <w:r w:rsidRPr="00AE1BFC">
        <w:t>4.5</w:t>
      </w:r>
      <w:r w:rsidRPr="00AE1BFC">
        <w:tab/>
      </w:r>
      <w:hyperlink w:anchor="onefourfive" w:history="1">
        <w:r w:rsidRPr="003878E0">
          <w:rPr>
            <w:rStyle w:val="Hyperlink"/>
          </w:rPr>
          <w:t>Contents</w:t>
        </w:r>
      </w:hyperlink>
      <w:r w:rsidRPr="00AE1BFC">
        <w:t xml:space="preserve"> </w:t>
      </w:r>
    </w:p>
    <w:p w14:paraId="57909358" w14:textId="77777777" w:rsidR="00AE1BFC" w:rsidRPr="00AE1BFC" w:rsidRDefault="00C04DB1" w:rsidP="00AE1BFC">
      <w:r>
        <w:t>4.6</w:t>
      </w:r>
      <w:r w:rsidR="00AE1BFC" w:rsidRPr="00AE1BFC">
        <w:tab/>
      </w:r>
      <w:hyperlink w:anchor="onefoursix" w:history="1">
        <w:r w:rsidR="00AE1BFC" w:rsidRPr="003878E0">
          <w:rPr>
            <w:rStyle w:val="Hyperlink"/>
          </w:rPr>
          <w:t>Accuracy</w:t>
        </w:r>
      </w:hyperlink>
    </w:p>
    <w:p w14:paraId="57909359" w14:textId="77777777" w:rsidR="00AE1BFC" w:rsidRDefault="00C04DB1">
      <w:r>
        <w:t>4.7</w:t>
      </w:r>
      <w:r w:rsidR="00AE1BFC" w:rsidRPr="00AE1BFC">
        <w:tab/>
      </w:r>
      <w:hyperlink w:anchor="onefourseven" w:history="1">
        <w:r w:rsidR="00AE1BFC" w:rsidRPr="00C04DB1">
          <w:rPr>
            <w:rStyle w:val="Hyperlink"/>
          </w:rPr>
          <w:t>Consequences of Inaccurate Estimates</w:t>
        </w:r>
      </w:hyperlink>
    </w:p>
    <w:p w14:paraId="5790935A" w14:textId="77777777" w:rsidR="00AE1BFC" w:rsidRDefault="00AE1BFC"/>
    <w:p w14:paraId="5790935B" w14:textId="77777777" w:rsidR="00AE1BFC" w:rsidRDefault="00AE1BFC"/>
    <w:p w14:paraId="5790935C" w14:textId="77777777" w:rsidR="00AE1BFC" w:rsidRDefault="00AE1BFC">
      <w:r>
        <w:br w:type="page"/>
      </w:r>
    </w:p>
    <w:p w14:paraId="5790935D" w14:textId="77777777" w:rsidR="00AE1BFC" w:rsidRPr="00EF098B" w:rsidRDefault="002B6878" w:rsidP="00AE1BFC">
      <w:pPr>
        <w:rPr>
          <w:b/>
          <w:sz w:val="28"/>
        </w:rPr>
      </w:pPr>
      <w:hyperlink w:anchor="CHAPTER2" w:history="1">
        <w:r w:rsidR="00AE1BFC" w:rsidRPr="00421ABC">
          <w:rPr>
            <w:rStyle w:val="Hyperlink"/>
            <w:b/>
            <w:sz w:val="28"/>
          </w:rPr>
          <w:t xml:space="preserve">CHAPTER 2: </w:t>
        </w:r>
        <w:r w:rsidR="00AE1BFC" w:rsidRPr="00421ABC">
          <w:rPr>
            <w:rStyle w:val="Hyperlink"/>
            <w:b/>
            <w:sz w:val="28"/>
          </w:rPr>
          <w:tab/>
          <w:t>PROCUREMENT STRATEGY</w:t>
        </w:r>
      </w:hyperlink>
      <w:r w:rsidR="00EF098B">
        <w:rPr>
          <w:rStyle w:val="Hyperlink"/>
          <w:b/>
          <w:sz w:val="28"/>
          <w:u w:val="none"/>
        </w:rPr>
        <w:tab/>
      </w:r>
      <w:r w:rsidR="00EF098B">
        <w:rPr>
          <w:rStyle w:val="Hyperlink"/>
          <w:b/>
          <w:sz w:val="28"/>
          <w:u w:val="none"/>
        </w:rPr>
        <w:tab/>
      </w:r>
      <w:r w:rsidR="00EF098B">
        <w:rPr>
          <w:rStyle w:val="Hyperlink"/>
          <w:b/>
          <w:sz w:val="28"/>
          <w:u w:val="none"/>
        </w:rPr>
        <w:tab/>
      </w:r>
      <w:r w:rsidR="00EF098B">
        <w:rPr>
          <w:rStyle w:val="Hyperlink"/>
          <w:b/>
          <w:sz w:val="28"/>
          <w:u w:val="none"/>
        </w:rPr>
        <w:tab/>
      </w:r>
      <w:r w:rsidR="009F28DF">
        <w:rPr>
          <w:rStyle w:val="Hyperlink"/>
          <w:b/>
          <w:sz w:val="28"/>
          <w:u w:val="none"/>
        </w:rPr>
        <w:t>20</w:t>
      </w:r>
    </w:p>
    <w:p w14:paraId="5790935E" w14:textId="77777777" w:rsidR="00AE1BFC" w:rsidRPr="00AE1BFC" w:rsidRDefault="00AE1BFC" w:rsidP="00AE1BFC"/>
    <w:p w14:paraId="5790935F" w14:textId="77777777" w:rsidR="00AE1BFC" w:rsidRPr="00AE1BFC" w:rsidRDefault="00AE1BFC" w:rsidP="00AE1BFC">
      <w:pPr>
        <w:rPr>
          <w:b/>
        </w:rPr>
      </w:pPr>
      <w:r w:rsidRPr="00AE1BFC">
        <w:rPr>
          <w:b/>
          <w:sz w:val="28"/>
        </w:rPr>
        <w:t>Section</w:t>
      </w:r>
      <w:r w:rsidRPr="00AE1BFC">
        <w:rPr>
          <w:b/>
        </w:rPr>
        <w:tab/>
      </w:r>
      <w:r w:rsidRPr="00AE1BFC">
        <w:rPr>
          <w:b/>
        </w:rPr>
        <w:tab/>
      </w:r>
      <w:r w:rsidRPr="00AE1BFC">
        <w:rPr>
          <w:b/>
        </w:rPr>
        <w:tab/>
      </w:r>
    </w:p>
    <w:p w14:paraId="57909360" w14:textId="77777777" w:rsidR="00AE1BFC" w:rsidRPr="00AE1BFC" w:rsidRDefault="00AE1BFC" w:rsidP="00AE1BFC">
      <w:pPr>
        <w:rPr>
          <w:b/>
        </w:rPr>
      </w:pPr>
    </w:p>
    <w:p w14:paraId="57909361" w14:textId="77777777" w:rsidR="00AE1BFC" w:rsidRPr="00AE1BFC" w:rsidRDefault="00AE1BFC" w:rsidP="00AE1BFC">
      <w:pPr>
        <w:rPr>
          <w:b/>
        </w:rPr>
      </w:pPr>
      <w:r w:rsidRPr="00AE1BFC">
        <w:rPr>
          <w:b/>
        </w:rPr>
        <w:t>1.</w:t>
      </w:r>
      <w:r w:rsidRPr="00AE1BFC">
        <w:rPr>
          <w:b/>
        </w:rPr>
        <w:tab/>
      </w:r>
      <w:hyperlink w:anchor="TWOONE" w:history="1">
        <w:r w:rsidRPr="00421ABC">
          <w:rPr>
            <w:rStyle w:val="Hyperlink"/>
            <w:b/>
          </w:rPr>
          <w:t>Procurement Strategy</w:t>
        </w:r>
      </w:hyperlink>
    </w:p>
    <w:p w14:paraId="57909362" w14:textId="77777777" w:rsidR="00AE1BFC" w:rsidRPr="00AE1BFC" w:rsidRDefault="00AE1BFC" w:rsidP="00AE1BFC">
      <w:r w:rsidRPr="00AE1BFC">
        <w:t>1.1</w:t>
      </w:r>
      <w:r w:rsidRPr="00AE1BFC">
        <w:tab/>
      </w:r>
      <w:hyperlink w:anchor="TWOONEONE" w:history="1">
        <w:r w:rsidRPr="00421ABC">
          <w:rPr>
            <w:rStyle w:val="Hyperlink"/>
          </w:rPr>
          <w:t>Purpose of the Procurement Strategy</w:t>
        </w:r>
      </w:hyperlink>
    </w:p>
    <w:p w14:paraId="57909363" w14:textId="77777777" w:rsidR="00AE1BFC" w:rsidRPr="00AE1BFC" w:rsidRDefault="00AE1BFC" w:rsidP="00AE1BFC">
      <w:r w:rsidRPr="00AE1BFC">
        <w:t>1.2</w:t>
      </w:r>
      <w:r w:rsidRPr="00AE1BFC">
        <w:tab/>
      </w:r>
      <w:hyperlink w:anchor="TWOONETWO" w:history="1">
        <w:r w:rsidRPr="00421ABC">
          <w:rPr>
            <w:rStyle w:val="Hyperlink"/>
          </w:rPr>
          <w:t>Research</w:t>
        </w:r>
      </w:hyperlink>
    </w:p>
    <w:p w14:paraId="57909364" w14:textId="319CEBCA" w:rsidR="00AE1BFC" w:rsidRPr="00AE1BFC" w:rsidRDefault="00AE1BFC" w:rsidP="00AE1BFC">
      <w:r w:rsidRPr="00AE1BFC">
        <w:t>1.3</w:t>
      </w:r>
      <w:r w:rsidRPr="00AE1BFC">
        <w:tab/>
      </w:r>
      <w:hyperlink w:anchor="TWOONETHREE" w:history="1">
        <w:r w:rsidR="00AC3C46">
          <w:rPr>
            <w:rStyle w:val="Hyperlink"/>
          </w:rPr>
          <w:t>Initial Meeting with Project Manager</w:t>
        </w:r>
      </w:hyperlink>
    </w:p>
    <w:p w14:paraId="57909365" w14:textId="77777777" w:rsidR="00AE1BFC" w:rsidRPr="00AE1BFC" w:rsidRDefault="00AE1BFC" w:rsidP="00AE1BFC">
      <w:r w:rsidRPr="00AE1BFC">
        <w:t>1.4</w:t>
      </w:r>
      <w:r w:rsidRPr="00AE1BFC">
        <w:tab/>
      </w:r>
      <w:hyperlink w:anchor="TWOONEFOUR" w:history="1">
        <w:r w:rsidRPr="00421ABC">
          <w:rPr>
            <w:rStyle w:val="Hyperlink"/>
          </w:rPr>
          <w:t>Procurement Strategy Document</w:t>
        </w:r>
      </w:hyperlink>
    </w:p>
    <w:p w14:paraId="57909366" w14:textId="77777777" w:rsidR="00AE1BFC" w:rsidRPr="00AE1BFC" w:rsidRDefault="00AE1BFC" w:rsidP="00AE1BFC">
      <w:pPr>
        <w:rPr>
          <w:b/>
        </w:rPr>
      </w:pPr>
    </w:p>
    <w:p w14:paraId="57909367" w14:textId="77777777" w:rsidR="00AE1BFC" w:rsidRPr="00AE1BFC" w:rsidRDefault="00AE1BFC" w:rsidP="00AE1BFC">
      <w:pPr>
        <w:rPr>
          <w:b/>
        </w:rPr>
      </w:pPr>
      <w:r w:rsidRPr="00AE1BFC">
        <w:rPr>
          <w:b/>
        </w:rPr>
        <w:t>2.</w:t>
      </w:r>
      <w:r w:rsidRPr="00AE1BFC">
        <w:rPr>
          <w:b/>
        </w:rPr>
        <w:tab/>
      </w:r>
      <w:hyperlink w:anchor="TWOTWO" w:history="1">
        <w:r w:rsidRPr="00421ABC">
          <w:rPr>
            <w:rStyle w:val="Hyperlink"/>
            <w:b/>
          </w:rPr>
          <w:t>Competition</w:t>
        </w:r>
      </w:hyperlink>
    </w:p>
    <w:p w14:paraId="57909368" w14:textId="77777777" w:rsidR="00AE1BFC" w:rsidRPr="00AE1BFC" w:rsidRDefault="00AE1BFC" w:rsidP="00AE1BFC">
      <w:r w:rsidRPr="00AE1BFC">
        <w:t xml:space="preserve">2.1 </w:t>
      </w:r>
      <w:r w:rsidRPr="00AE1BFC">
        <w:tab/>
      </w:r>
      <w:hyperlink w:anchor="TWOTWOONE" w:history="1">
        <w:r w:rsidRPr="00421ABC">
          <w:rPr>
            <w:rStyle w:val="Hyperlink"/>
          </w:rPr>
          <w:t>Advising Procurement</w:t>
        </w:r>
      </w:hyperlink>
      <w:r w:rsidRPr="00AE1BFC">
        <w:t xml:space="preserve"> </w:t>
      </w:r>
    </w:p>
    <w:p w14:paraId="57909369" w14:textId="77777777" w:rsidR="00AE1BFC" w:rsidRPr="00AE1BFC" w:rsidRDefault="00AE1BFC" w:rsidP="00AE1BFC">
      <w:r w:rsidRPr="00AE1BFC">
        <w:t xml:space="preserve">2.2 </w:t>
      </w:r>
      <w:r w:rsidRPr="00AE1BFC">
        <w:tab/>
      </w:r>
      <w:hyperlink w:anchor="TWOTWOTWO" w:history="1">
        <w:r w:rsidRPr="00421ABC">
          <w:rPr>
            <w:rStyle w:val="Hyperlink"/>
          </w:rPr>
          <w:t>Purchaser’s Responsibilities</w:t>
        </w:r>
      </w:hyperlink>
    </w:p>
    <w:p w14:paraId="5790936A" w14:textId="77777777" w:rsidR="00AE1BFC" w:rsidRPr="00AE1BFC" w:rsidRDefault="00AE1BFC" w:rsidP="00AE1BFC">
      <w:r w:rsidRPr="00AE1BFC">
        <w:t xml:space="preserve">2.3 </w:t>
      </w:r>
      <w:r w:rsidRPr="00AE1BFC">
        <w:tab/>
      </w:r>
      <w:hyperlink w:anchor="TWOTWOTHREE" w:history="1">
        <w:r w:rsidRPr="00421ABC">
          <w:rPr>
            <w:rStyle w:val="Hyperlink"/>
          </w:rPr>
          <w:t>Goods &amp; Services not exceeding £</w:t>
        </w:r>
        <w:r w:rsidR="00F55595">
          <w:rPr>
            <w:rStyle w:val="Hyperlink"/>
          </w:rPr>
          <w:t>3,000</w:t>
        </w:r>
        <w:r w:rsidRPr="00421ABC">
          <w:rPr>
            <w:rStyle w:val="Hyperlink"/>
          </w:rPr>
          <w:t xml:space="preserve"> (excluding VAT)</w:t>
        </w:r>
      </w:hyperlink>
    </w:p>
    <w:p w14:paraId="5790936B" w14:textId="3900812C" w:rsidR="00AE1BFC" w:rsidRPr="00AE1BFC" w:rsidRDefault="00AE1BFC" w:rsidP="00AE1BFC">
      <w:r w:rsidRPr="00AE1BFC">
        <w:t xml:space="preserve">2.4 </w:t>
      </w:r>
      <w:r w:rsidRPr="00AE1BFC">
        <w:tab/>
      </w:r>
      <w:hyperlink w:anchor="TWOTWOFOUR" w:history="1">
        <w:r w:rsidRPr="00421ABC">
          <w:rPr>
            <w:rStyle w:val="Hyperlink"/>
          </w:rPr>
          <w:t>Goods &amp; Services over £</w:t>
        </w:r>
        <w:r w:rsidR="00F55595">
          <w:rPr>
            <w:rStyle w:val="Hyperlink"/>
          </w:rPr>
          <w:t>3,000</w:t>
        </w:r>
        <w:r w:rsidRPr="00421ABC">
          <w:rPr>
            <w:rStyle w:val="Hyperlink"/>
          </w:rPr>
          <w:t xml:space="preserve"> and not exceeding £</w:t>
        </w:r>
        <w:r w:rsidR="00255FF1" w:rsidRPr="00421ABC">
          <w:rPr>
            <w:rStyle w:val="Hyperlink"/>
          </w:rPr>
          <w:t>2</w:t>
        </w:r>
        <w:r w:rsidR="00255FF1">
          <w:rPr>
            <w:rStyle w:val="Hyperlink"/>
          </w:rPr>
          <w:t>0</w:t>
        </w:r>
        <w:r w:rsidRPr="00421ABC">
          <w:rPr>
            <w:rStyle w:val="Hyperlink"/>
          </w:rPr>
          <w:t>,000 (excluding VAT)</w:t>
        </w:r>
      </w:hyperlink>
    </w:p>
    <w:p w14:paraId="5790936C" w14:textId="59F1FDD4" w:rsidR="00AE1BFC" w:rsidRPr="00AE1BFC" w:rsidRDefault="00AE1BFC" w:rsidP="00AE1BFC">
      <w:pPr>
        <w:tabs>
          <w:tab w:val="left" w:pos="709"/>
        </w:tabs>
        <w:ind w:left="705" w:hanging="705"/>
      </w:pPr>
      <w:r w:rsidRPr="00AE1BFC">
        <w:t>2.5</w:t>
      </w:r>
      <w:r w:rsidRPr="00AE1BFC">
        <w:tab/>
      </w:r>
      <w:hyperlink w:anchor="TWOTWOFIVE" w:history="1">
        <w:r w:rsidRPr="00421ABC">
          <w:rPr>
            <w:rStyle w:val="Hyperlink"/>
          </w:rPr>
          <w:t>Goods &amp; Services over £</w:t>
        </w:r>
        <w:r w:rsidR="00255FF1" w:rsidRPr="00421ABC">
          <w:rPr>
            <w:rStyle w:val="Hyperlink"/>
          </w:rPr>
          <w:t>2</w:t>
        </w:r>
        <w:r w:rsidR="00255FF1">
          <w:rPr>
            <w:rStyle w:val="Hyperlink"/>
          </w:rPr>
          <w:t>0</w:t>
        </w:r>
        <w:r w:rsidRPr="00421ABC">
          <w:rPr>
            <w:rStyle w:val="Hyperlink"/>
          </w:rPr>
          <w:t>,000 and not exceeding £50,000 (excluding VAT)</w:t>
        </w:r>
      </w:hyperlink>
    </w:p>
    <w:p w14:paraId="5790936D" w14:textId="77777777" w:rsidR="00AE1BFC" w:rsidRPr="00AE1BFC" w:rsidRDefault="002B6878" w:rsidP="00AE1BFC">
      <w:pPr>
        <w:numPr>
          <w:ilvl w:val="1"/>
          <w:numId w:val="10"/>
        </w:numPr>
      </w:pPr>
      <w:hyperlink w:anchor="TWOTWOSIX" w:history="1">
        <w:r w:rsidR="00AE1BFC" w:rsidRPr="00421ABC">
          <w:rPr>
            <w:rStyle w:val="Hyperlink"/>
          </w:rPr>
          <w:t>Goods &amp; Services over £50,000 (exclusive of VAT)</w:t>
        </w:r>
      </w:hyperlink>
    </w:p>
    <w:p w14:paraId="5790936E" w14:textId="77777777" w:rsidR="00AE1BFC" w:rsidRPr="00AE1BFC" w:rsidRDefault="00AE1BFC" w:rsidP="00AE1BFC">
      <w:r w:rsidRPr="00AE1BFC">
        <w:t xml:space="preserve">2.7 </w:t>
      </w:r>
      <w:r w:rsidRPr="00AE1BFC">
        <w:tab/>
      </w:r>
      <w:hyperlink w:anchor="TWOTWOSEVEN" w:history="1">
        <w:r w:rsidRPr="00421ABC">
          <w:rPr>
            <w:rStyle w:val="Hyperlink"/>
          </w:rPr>
          <w:t>Goods &amp; Services over the EU Threshold</w:t>
        </w:r>
      </w:hyperlink>
    </w:p>
    <w:p w14:paraId="5790936F" w14:textId="77777777" w:rsidR="00AE1BFC" w:rsidRPr="00AE1BFC" w:rsidRDefault="00AE1BFC" w:rsidP="00AE1BFC">
      <w:r w:rsidRPr="00AE1BFC">
        <w:t xml:space="preserve">2.8 </w:t>
      </w:r>
      <w:r w:rsidRPr="00AE1BFC">
        <w:tab/>
      </w:r>
      <w:hyperlink w:anchor="TWOTWOEIGHT" w:history="1">
        <w:r w:rsidRPr="00421ABC">
          <w:rPr>
            <w:rStyle w:val="Hyperlink"/>
          </w:rPr>
          <w:t>Non Competitive Action (NCA)</w:t>
        </w:r>
      </w:hyperlink>
    </w:p>
    <w:p w14:paraId="57909370" w14:textId="77777777" w:rsidR="00AE1BFC" w:rsidRPr="00AE1BFC" w:rsidRDefault="00AE1BFC" w:rsidP="00AE1BFC"/>
    <w:p w14:paraId="57909371" w14:textId="77777777" w:rsidR="00AE1BFC" w:rsidRPr="00AE1BFC" w:rsidRDefault="00AE1BFC" w:rsidP="00AE1BFC"/>
    <w:p w14:paraId="57909372" w14:textId="77777777" w:rsidR="00AE1BFC" w:rsidRPr="00AE1BFC" w:rsidRDefault="00AE1BFC" w:rsidP="00AE1BFC">
      <w:r w:rsidRPr="00AE1BFC">
        <w:rPr>
          <w:b/>
        </w:rPr>
        <w:t>3.</w:t>
      </w:r>
      <w:r w:rsidRPr="00AE1BFC">
        <w:rPr>
          <w:b/>
        </w:rPr>
        <w:tab/>
      </w:r>
      <w:hyperlink w:anchor="TWOTHREE" w:history="1">
        <w:r w:rsidRPr="00421ABC">
          <w:rPr>
            <w:rStyle w:val="Hyperlink"/>
            <w:b/>
          </w:rPr>
          <w:t>Non Competitive Action (NCA)</w:t>
        </w:r>
      </w:hyperlink>
    </w:p>
    <w:p w14:paraId="57909373" w14:textId="77777777" w:rsidR="00AE1BFC" w:rsidRPr="00AE1BFC" w:rsidRDefault="00AE1BFC" w:rsidP="00AE1BFC">
      <w:r w:rsidRPr="00AE1BFC">
        <w:t xml:space="preserve">3.1 </w:t>
      </w:r>
      <w:r w:rsidRPr="00AE1BFC">
        <w:tab/>
      </w:r>
      <w:hyperlink w:anchor="TWOTHREEONE" w:history="1">
        <w:r w:rsidRPr="00421ABC">
          <w:rPr>
            <w:rStyle w:val="Hyperlink"/>
          </w:rPr>
          <w:t>Justification for NCA</w:t>
        </w:r>
      </w:hyperlink>
      <w:r w:rsidRPr="00AE1BFC">
        <w:t xml:space="preserve"> </w:t>
      </w:r>
    </w:p>
    <w:p w14:paraId="57909374" w14:textId="77777777" w:rsidR="00AE1BFC" w:rsidRPr="00AE1BFC" w:rsidRDefault="00AE1BFC" w:rsidP="00AE1BFC">
      <w:r w:rsidRPr="00AE1BFC">
        <w:t xml:space="preserve">3.2 </w:t>
      </w:r>
      <w:r w:rsidRPr="00AE1BFC">
        <w:tab/>
      </w:r>
      <w:hyperlink w:anchor="TWOTHREETWO" w:history="1">
        <w:r w:rsidRPr="00421ABC">
          <w:rPr>
            <w:rStyle w:val="Hyperlink"/>
          </w:rPr>
          <w:t>Minimising the Need for Future NCA Requests</w:t>
        </w:r>
      </w:hyperlink>
      <w:r w:rsidRPr="00AE1BFC">
        <w:t xml:space="preserve"> </w:t>
      </w:r>
    </w:p>
    <w:p w14:paraId="57909375" w14:textId="77777777" w:rsidR="00AE1BFC" w:rsidRPr="00AE1BFC" w:rsidRDefault="00AE1BFC" w:rsidP="00AE1BFC">
      <w:r w:rsidRPr="00AE1BFC">
        <w:t xml:space="preserve">3.3 </w:t>
      </w:r>
      <w:r w:rsidRPr="00AE1BFC">
        <w:tab/>
      </w:r>
      <w:hyperlink w:anchor="TWOTHREETHREE" w:history="1">
        <w:r w:rsidRPr="00421ABC">
          <w:rPr>
            <w:rStyle w:val="Hyperlink"/>
          </w:rPr>
          <w:t>Information Required in Support of NCA Requests</w:t>
        </w:r>
      </w:hyperlink>
      <w:r w:rsidRPr="00AE1BFC">
        <w:t xml:space="preserve"> </w:t>
      </w:r>
    </w:p>
    <w:p w14:paraId="57909376" w14:textId="0CF8822F" w:rsidR="00AE1BFC" w:rsidRPr="00AE1BFC" w:rsidRDefault="00AE1BFC" w:rsidP="00AE1BFC">
      <w:r w:rsidRPr="00AE1BFC">
        <w:t xml:space="preserve">3.4 </w:t>
      </w:r>
      <w:r w:rsidRPr="00AE1BFC">
        <w:tab/>
      </w:r>
      <w:hyperlink w:anchor="TWOTHREEFOUR" w:history="1">
        <w:r w:rsidR="00527559">
          <w:rPr>
            <w:rStyle w:val="Hyperlink"/>
          </w:rPr>
          <w:t>Director of Finance's Responsibilities</w:t>
        </w:r>
      </w:hyperlink>
      <w:r w:rsidRPr="00AE1BFC">
        <w:t xml:space="preserve"> </w:t>
      </w:r>
    </w:p>
    <w:p w14:paraId="57909377" w14:textId="77777777" w:rsidR="00AE1BFC" w:rsidRPr="00AE1BFC" w:rsidRDefault="00AE1BFC" w:rsidP="00AE1BFC">
      <w:r w:rsidRPr="00AE1BFC">
        <w:t xml:space="preserve">3.5 </w:t>
      </w:r>
      <w:r w:rsidRPr="00AE1BFC">
        <w:tab/>
      </w:r>
      <w:hyperlink w:anchor="TWOTHREEFIVE" w:history="1">
        <w:r w:rsidRPr="00421ABC">
          <w:rPr>
            <w:rStyle w:val="Hyperlink"/>
          </w:rPr>
          <w:t>Action Following Approval of NCA</w:t>
        </w:r>
      </w:hyperlink>
      <w:r w:rsidRPr="00AE1BFC">
        <w:t xml:space="preserve"> </w:t>
      </w:r>
    </w:p>
    <w:p w14:paraId="57909378" w14:textId="77777777" w:rsidR="00AE1BFC" w:rsidRPr="00AE1BFC" w:rsidRDefault="00AE1BFC" w:rsidP="00AE1BFC">
      <w:r w:rsidRPr="00AE1BFC">
        <w:t xml:space="preserve">3.6 </w:t>
      </w:r>
      <w:r w:rsidRPr="00AE1BFC">
        <w:tab/>
      </w:r>
      <w:hyperlink w:anchor="TWOTHREESIX" w:history="1">
        <w:r w:rsidRPr="00421ABC">
          <w:rPr>
            <w:rStyle w:val="Hyperlink"/>
          </w:rPr>
          <w:t>Non Approval of NCA</w:t>
        </w:r>
      </w:hyperlink>
    </w:p>
    <w:p w14:paraId="57909379" w14:textId="77777777" w:rsidR="00AE1BFC" w:rsidRPr="00AE1BFC" w:rsidRDefault="00AE1BFC" w:rsidP="00AE1BFC">
      <w:r w:rsidRPr="00AE1BFC">
        <w:t>3.7</w:t>
      </w:r>
      <w:r w:rsidRPr="00AE1BFC">
        <w:tab/>
      </w:r>
      <w:hyperlink w:anchor="TWOTHREESEVEN" w:history="1">
        <w:r w:rsidRPr="00421ABC">
          <w:rPr>
            <w:rStyle w:val="Hyperlink"/>
          </w:rPr>
          <w:t>Record of NCA Requests</w:t>
        </w:r>
      </w:hyperlink>
    </w:p>
    <w:p w14:paraId="5790937A" w14:textId="77777777" w:rsidR="00AE1BFC" w:rsidRDefault="00AE1BFC">
      <w:r w:rsidRPr="00AE1BFC">
        <w:br w:type="page"/>
      </w:r>
    </w:p>
    <w:p w14:paraId="5790937B" w14:textId="77777777" w:rsidR="00AE1BFC" w:rsidRPr="00AE1BFC" w:rsidRDefault="002B6878" w:rsidP="00AE1BFC">
      <w:pPr>
        <w:rPr>
          <w:b/>
          <w:sz w:val="28"/>
        </w:rPr>
      </w:pPr>
      <w:hyperlink w:anchor="CHAPTER3" w:history="1">
        <w:r w:rsidR="00AE1BFC" w:rsidRPr="00915FB8">
          <w:rPr>
            <w:rStyle w:val="Hyperlink"/>
            <w:b/>
            <w:sz w:val="28"/>
          </w:rPr>
          <w:t xml:space="preserve">CHAPTER 3: </w:t>
        </w:r>
        <w:r w:rsidR="00AE1BFC" w:rsidRPr="00915FB8">
          <w:rPr>
            <w:rStyle w:val="Hyperlink"/>
            <w:b/>
            <w:sz w:val="28"/>
          </w:rPr>
          <w:tab/>
          <w:t>THE PROCUREMENT PROCESS</w:t>
        </w:r>
      </w:hyperlink>
      <w:r w:rsidR="00EF098B">
        <w:rPr>
          <w:b/>
          <w:sz w:val="28"/>
        </w:rPr>
        <w:tab/>
      </w:r>
      <w:r w:rsidR="00EF098B">
        <w:rPr>
          <w:b/>
          <w:sz w:val="28"/>
        </w:rPr>
        <w:tab/>
      </w:r>
      <w:r w:rsidR="00EF098B">
        <w:rPr>
          <w:b/>
          <w:sz w:val="28"/>
        </w:rPr>
        <w:tab/>
      </w:r>
      <w:r w:rsidR="00EF098B">
        <w:rPr>
          <w:b/>
          <w:sz w:val="28"/>
        </w:rPr>
        <w:tab/>
      </w:r>
      <w:r w:rsidR="009F28DF">
        <w:rPr>
          <w:b/>
          <w:sz w:val="28"/>
        </w:rPr>
        <w:t>32</w:t>
      </w:r>
    </w:p>
    <w:p w14:paraId="5790937C" w14:textId="77777777" w:rsidR="00AE1BFC" w:rsidRPr="00AE1BFC" w:rsidRDefault="00AE1BFC" w:rsidP="00AE1BFC">
      <w:pPr>
        <w:rPr>
          <w:sz w:val="28"/>
        </w:rPr>
      </w:pPr>
    </w:p>
    <w:p w14:paraId="5790937D" w14:textId="77777777" w:rsidR="00AE1BFC" w:rsidRPr="00AE1BFC" w:rsidRDefault="00AE1BFC" w:rsidP="00AE1BFC">
      <w:pPr>
        <w:rPr>
          <w:b/>
          <w:sz w:val="28"/>
        </w:rPr>
      </w:pPr>
      <w:r w:rsidRPr="00AE1BFC">
        <w:rPr>
          <w:b/>
          <w:sz w:val="28"/>
        </w:rPr>
        <w:t xml:space="preserve">Section </w:t>
      </w:r>
    </w:p>
    <w:p w14:paraId="5790937E" w14:textId="77777777" w:rsidR="00AE1BFC" w:rsidRPr="00AE1BFC" w:rsidRDefault="00AE1BFC" w:rsidP="00AE1BFC">
      <w:pPr>
        <w:rPr>
          <w:b/>
        </w:rPr>
      </w:pPr>
    </w:p>
    <w:p w14:paraId="5790937F" w14:textId="77777777" w:rsidR="00AE1BFC" w:rsidRPr="00AE1BFC" w:rsidRDefault="00AE1BFC" w:rsidP="00AE1BFC">
      <w:r w:rsidRPr="00AE1BFC">
        <w:rPr>
          <w:b/>
        </w:rPr>
        <w:t>1.</w:t>
      </w:r>
      <w:r w:rsidRPr="00AE1BFC">
        <w:rPr>
          <w:b/>
        </w:rPr>
        <w:tab/>
      </w:r>
      <w:hyperlink w:anchor="THREEONE" w:history="1">
        <w:r w:rsidRPr="00915FB8">
          <w:rPr>
            <w:rStyle w:val="Hyperlink"/>
            <w:b/>
          </w:rPr>
          <w:t>Supplier Appraisal</w:t>
        </w:r>
      </w:hyperlink>
    </w:p>
    <w:p w14:paraId="57909380" w14:textId="77777777" w:rsidR="00AE1BFC" w:rsidRPr="00AE1BFC" w:rsidRDefault="00AE1BFC" w:rsidP="00AE1BFC">
      <w:r w:rsidRPr="00AE1BFC">
        <w:t xml:space="preserve">1.1 </w:t>
      </w:r>
      <w:r w:rsidRPr="00AE1BFC">
        <w:tab/>
      </w:r>
      <w:hyperlink w:anchor="THREEONEONE" w:history="1">
        <w:r w:rsidRPr="00915FB8">
          <w:rPr>
            <w:rStyle w:val="Hyperlink"/>
          </w:rPr>
          <w:t>Introduction</w:t>
        </w:r>
      </w:hyperlink>
      <w:r w:rsidRPr="00AE1BFC">
        <w:t xml:space="preserve"> </w:t>
      </w:r>
    </w:p>
    <w:p w14:paraId="57909381" w14:textId="77777777" w:rsidR="00AE1BFC" w:rsidRPr="00AE1BFC" w:rsidRDefault="00AE1BFC" w:rsidP="00AE1BFC">
      <w:pPr>
        <w:tabs>
          <w:tab w:val="left" w:pos="709"/>
        </w:tabs>
        <w:ind w:left="709" w:hanging="709"/>
      </w:pPr>
      <w:r w:rsidRPr="00AE1BFC">
        <w:t xml:space="preserve">1.2 </w:t>
      </w:r>
      <w:r w:rsidRPr="00AE1BFC">
        <w:tab/>
      </w:r>
      <w:hyperlink w:anchor="THREEONETWO" w:history="1">
        <w:r w:rsidRPr="00915FB8">
          <w:rPr>
            <w:rStyle w:val="Hyperlink"/>
          </w:rPr>
          <w:t>Requirements above £50,000 (excluding VAT) and complex/high risk requirements below £50,000</w:t>
        </w:r>
      </w:hyperlink>
    </w:p>
    <w:p w14:paraId="57909382" w14:textId="77777777" w:rsidR="00AE1BFC" w:rsidRPr="00AE1BFC" w:rsidRDefault="00AE1BFC" w:rsidP="00AE1BFC">
      <w:r w:rsidRPr="00AE1BFC">
        <w:t>1.3</w:t>
      </w:r>
      <w:r w:rsidRPr="00AE1BFC">
        <w:tab/>
      </w:r>
      <w:hyperlink w:anchor="THREEONETHREE" w:history="1">
        <w:r w:rsidRPr="00915FB8">
          <w:rPr>
            <w:rStyle w:val="Hyperlink"/>
          </w:rPr>
          <w:t>References</w:t>
        </w:r>
      </w:hyperlink>
      <w:r w:rsidRPr="00AE1BFC">
        <w:t xml:space="preserve"> </w:t>
      </w:r>
    </w:p>
    <w:p w14:paraId="57909383" w14:textId="77777777" w:rsidR="00AE1BFC" w:rsidRPr="00AE1BFC" w:rsidRDefault="00AE1BFC" w:rsidP="00AE1BFC">
      <w:r w:rsidRPr="00AE1BFC">
        <w:t xml:space="preserve">1.4 </w:t>
      </w:r>
      <w:r w:rsidRPr="00AE1BFC">
        <w:tab/>
      </w:r>
      <w:hyperlink w:anchor="THREEONEFOUR" w:history="1">
        <w:r w:rsidRPr="00915FB8">
          <w:rPr>
            <w:rStyle w:val="Hyperlink"/>
          </w:rPr>
          <w:t>Financial Status</w:t>
        </w:r>
      </w:hyperlink>
      <w:r w:rsidRPr="00AE1BFC">
        <w:t xml:space="preserve"> </w:t>
      </w:r>
    </w:p>
    <w:p w14:paraId="57909384" w14:textId="77777777" w:rsidR="00AE1BFC" w:rsidRPr="00AE1BFC" w:rsidRDefault="00AE1BFC" w:rsidP="00AE1BFC">
      <w:r w:rsidRPr="00AE1BFC">
        <w:t xml:space="preserve">1.5 </w:t>
      </w:r>
      <w:r w:rsidRPr="00AE1BFC">
        <w:tab/>
      </w:r>
      <w:hyperlink w:anchor="THREEONEFIVE" w:history="1">
        <w:r w:rsidRPr="00915FB8">
          <w:rPr>
            <w:rStyle w:val="Hyperlink"/>
          </w:rPr>
          <w:t>Management and Workforce</w:t>
        </w:r>
      </w:hyperlink>
      <w:r w:rsidRPr="00AE1BFC">
        <w:t xml:space="preserve"> </w:t>
      </w:r>
    </w:p>
    <w:p w14:paraId="57909385" w14:textId="77777777" w:rsidR="00AE1BFC" w:rsidRPr="00AE1BFC" w:rsidRDefault="00AE1BFC" w:rsidP="00AE1BFC">
      <w:r w:rsidRPr="00AE1BFC">
        <w:t xml:space="preserve">1.6 </w:t>
      </w:r>
      <w:r w:rsidRPr="00AE1BFC">
        <w:tab/>
      </w:r>
      <w:hyperlink w:anchor="THREEONESIX" w:history="1">
        <w:r w:rsidRPr="00915FB8">
          <w:rPr>
            <w:rStyle w:val="Hyperlink"/>
          </w:rPr>
          <w:t>Capacity</w:t>
        </w:r>
      </w:hyperlink>
      <w:r w:rsidRPr="00AE1BFC">
        <w:t xml:space="preserve"> </w:t>
      </w:r>
    </w:p>
    <w:p w14:paraId="57909386" w14:textId="77777777" w:rsidR="00AE1BFC" w:rsidRPr="00AE1BFC" w:rsidRDefault="00AE1BFC" w:rsidP="00AE1BFC">
      <w:r w:rsidRPr="00AE1BFC">
        <w:t xml:space="preserve">1.7 </w:t>
      </w:r>
      <w:r w:rsidRPr="00AE1BFC">
        <w:tab/>
      </w:r>
      <w:hyperlink w:anchor="THREEONESEVEN" w:history="1">
        <w:r w:rsidRPr="00915FB8">
          <w:rPr>
            <w:rStyle w:val="Hyperlink"/>
          </w:rPr>
          <w:t>Quality Assurance</w:t>
        </w:r>
      </w:hyperlink>
    </w:p>
    <w:p w14:paraId="57909387" w14:textId="77777777" w:rsidR="00AE1BFC" w:rsidRPr="00AE1BFC" w:rsidRDefault="00AE1BFC" w:rsidP="00AE1BFC">
      <w:r w:rsidRPr="00AE1BFC">
        <w:t xml:space="preserve">1.8 </w:t>
      </w:r>
      <w:r w:rsidRPr="00AE1BFC">
        <w:tab/>
      </w:r>
      <w:hyperlink w:anchor="THREEONEEIGHT" w:history="1">
        <w:r w:rsidRPr="00915FB8">
          <w:rPr>
            <w:rStyle w:val="Hyperlink"/>
          </w:rPr>
          <w:t>Site Visits</w:t>
        </w:r>
      </w:hyperlink>
    </w:p>
    <w:p w14:paraId="57909388" w14:textId="77777777" w:rsidR="00AE1BFC" w:rsidRPr="00AE1BFC" w:rsidRDefault="00AE1BFC" w:rsidP="00AE1BFC"/>
    <w:p w14:paraId="57909389" w14:textId="77777777" w:rsidR="00AE1BFC" w:rsidRPr="00AE1BFC" w:rsidRDefault="00AE1BFC" w:rsidP="00AE1BFC"/>
    <w:p w14:paraId="5790938A" w14:textId="06868F86" w:rsidR="00AE1BFC" w:rsidRPr="00AE1BFC" w:rsidRDefault="00AE1BFC" w:rsidP="00AE1BFC">
      <w:pPr>
        <w:rPr>
          <w:b/>
        </w:rPr>
      </w:pPr>
      <w:r w:rsidRPr="00AE1BFC">
        <w:rPr>
          <w:b/>
        </w:rPr>
        <w:t>2.</w:t>
      </w:r>
      <w:r w:rsidRPr="00AE1BFC">
        <w:rPr>
          <w:b/>
        </w:rPr>
        <w:tab/>
      </w:r>
      <w:hyperlink w:anchor="THREETWO" w:history="1">
        <w:r w:rsidRPr="00915FB8">
          <w:rPr>
            <w:rStyle w:val="Hyperlink"/>
            <w:b/>
          </w:rPr>
          <w:t>Requirements Above £</w:t>
        </w:r>
        <w:r w:rsidR="00C0728D">
          <w:rPr>
            <w:rStyle w:val="Hyperlink"/>
            <w:b/>
          </w:rPr>
          <w:t>3,000</w:t>
        </w:r>
        <w:r w:rsidRPr="00915FB8">
          <w:rPr>
            <w:rStyle w:val="Hyperlink"/>
            <w:b/>
          </w:rPr>
          <w:t>, Not Exceeding £</w:t>
        </w:r>
        <w:r w:rsidR="00255FF1" w:rsidRPr="00915FB8">
          <w:rPr>
            <w:rStyle w:val="Hyperlink"/>
            <w:b/>
          </w:rPr>
          <w:t>2</w:t>
        </w:r>
        <w:r w:rsidR="00255FF1">
          <w:rPr>
            <w:rStyle w:val="Hyperlink"/>
            <w:b/>
          </w:rPr>
          <w:t>0</w:t>
        </w:r>
        <w:r w:rsidRPr="00915FB8">
          <w:rPr>
            <w:rStyle w:val="Hyperlink"/>
            <w:b/>
          </w:rPr>
          <w:t>,000 (Excluding Vat)</w:t>
        </w:r>
      </w:hyperlink>
    </w:p>
    <w:p w14:paraId="5790938B" w14:textId="77777777" w:rsidR="00AE1BFC" w:rsidRPr="00AE1BFC" w:rsidRDefault="00AE1BFC" w:rsidP="00AE1BFC"/>
    <w:p w14:paraId="5790938C" w14:textId="77777777" w:rsidR="00AE1BFC" w:rsidRPr="00AE1BFC" w:rsidRDefault="00AE1BFC" w:rsidP="00AE1BFC"/>
    <w:p w14:paraId="5790938D" w14:textId="21A6A652" w:rsidR="00AE1BFC" w:rsidRPr="00AE1BFC" w:rsidRDefault="00AE1BFC" w:rsidP="00AE1BFC">
      <w:pPr>
        <w:rPr>
          <w:b/>
        </w:rPr>
      </w:pPr>
      <w:r w:rsidRPr="00AE1BFC">
        <w:rPr>
          <w:b/>
        </w:rPr>
        <w:t>3.</w:t>
      </w:r>
      <w:r w:rsidRPr="00AE1BFC">
        <w:rPr>
          <w:b/>
        </w:rPr>
        <w:tab/>
      </w:r>
      <w:hyperlink w:anchor="THREETHREE" w:history="1">
        <w:r w:rsidRPr="00915FB8">
          <w:rPr>
            <w:rStyle w:val="Hyperlink"/>
            <w:b/>
          </w:rPr>
          <w:t>Requirements Above £</w:t>
        </w:r>
        <w:r w:rsidR="00255FF1" w:rsidRPr="00915FB8">
          <w:rPr>
            <w:rStyle w:val="Hyperlink"/>
            <w:b/>
          </w:rPr>
          <w:t>2</w:t>
        </w:r>
        <w:r w:rsidR="00255FF1">
          <w:rPr>
            <w:rStyle w:val="Hyperlink"/>
            <w:b/>
          </w:rPr>
          <w:t>0</w:t>
        </w:r>
        <w:r w:rsidRPr="00915FB8">
          <w:rPr>
            <w:rStyle w:val="Hyperlink"/>
            <w:b/>
          </w:rPr>
          <w:t>,000, Not Exceeding £50,000 (Excluding Vat)</w:t>
        </w:r>
      </w:hyperlink>
    </w:p>
    <w:p w14:paraId="5790938E" w14:textId="77777777" w:rsidR="00AE1BFC" w:rsidRPr="00AE1BFC" w:rsidRDefault="00AE1BFC" w:rsidP="00AE1BFC">
      <w:r w:rsidRPr="00AE1BFC">
        <w:t xml:space="preserve">3.1 </w:t>
      </w:r>
      <w:r w:rsidRPr="00AE1BFC">
        <w:tab/>
      </w:r>
      <w:hyperlink w:anchor="THREETHREEONE" w:history="1">
        <w:r w:rsidRPr="00915FB8">
          <w:rPr>
            <w:rStyle w:val="Hyperlink"/>
          </w:rPr>
          <w:t>The Process</w:t>
        </w:r>
      </w:hyperlink>
    </w:p>
    <w:p w14:paraId="5790938F" w14:textId="77777777" w:rsidR="00AE1BFC" w:rsidRPr="00AE1BFC" w:rsidRDefault="00AE1BFC" w:rsidP="00AE1BFC">
      <w:r w:rsidRPr="00AE1BFC">
        <w:t xml:space="preserve">3.2 </w:t>
      </w:r>
      <w:r w:rsidRPr="00AE1BFC">
        <w:tab/>
      </w:r>
      <w:hyperlink w:anchor="THREETHREETWO" w:history="1">
        <w:r w:rsidRPr="00915FB8">
          <w:rPr>
            <w:rStyle w:val="Hyperlink"/>
          </w:rPr>
          <w:t>Contacting Procurement</w:t>
        </w:r>
      </w:hyperlink>
    </w:p>
    <w:p w14:paraId="57909390" w14:textId="77777777" w:rsidR="00AE1BFC" w:rsidRPr="00AE1BFC" w:rsidRDefault="00AE1BFC" w:rsidP="00AE1BFC">
      <w:r w:rsidRPr="00AE1BFC">
        <w:t>3.3</w:t>
      </w:r>
      <w:r w:rsidRPr="00AE1BFC">
        <w:tab/>
      </w:r>
      <w:hyperlink w:anchor="THREETHREETHREE" w:history="1">
        <w:r w:rsidRPr="00915FB8">
          <w:rPr>
            <w:rStyle w:val="Hyperlink"/>
          </w:rPr>
          <w:t>Timetable</w:t>
        </w:r>
      </w:hyperlink>
    </w:p>
    <w:p w14:paraId="57909391" w14:textId="77777777" w:rsidR="00AE1BFC" w:rsidRPr="00AE1BFC" w:rsidRDefault="00AE1BFC" w:rsidP="00AE1BFC">
      <w:r w:rsidRPr="00AE1BFC">
        <w:t xml:space="preserve">3.4 </w:t>
      </w:r>
      <w:r w:rsidRPr="00AE1BFC">
        <w:tab/>
      </w:r>
      <w:hyperlink w:anchor="THREETHREEFOUR" w:history="1">
        <w:r w:rsidRPr="00915FB8">
          <w:rPr>
            <w:rStyle w:val="Hyperlink"/>
          </w:rPr>
          <w:t>Identifying Suppliers</w:t>
        </w:r>
      </w:hyperlink>
    </w:p>
    <w:p w14:paraId="57909392" w14:textId="77777777" w:rsidR="00AE1BFC" w:rsidRPr="00AE1BFC" w:rsidRDefault="00AE1BFC" w:rsidP="00AE1BFC">
      <w:r w:rsidRPr="00AE1BFC">
        <w:t xml:space="preserve">3.5 </w:t>
      </w:r>
      <w:r w:rsidRPr="00AE1BFC">
        <w:tab/>
      </w:r>
      <w:hyperlink w:anchor="THREETHREEFIVE" w:history="1">
        <w:r w:rsidRPr="00915FB8">
          <w:rPr>
            <w:rStyle w:val="Hyperlink"/>
          </w:rPr>
          <w:t>The Specification</w:t>
        </w:r>
      </w:hyperlink>
    </w:p>
    <w:p w14:paraId="57909393" w14:textId="77777777" w:rsidR="00AE1BFC" w:rsidRPr="00AE1BFC" w:rsidRDefault="00AE1BFC" w:rsidP="00AE1BFC">
      <w:r w:rsidRPr="00AE1BFC">
        <w:t xml:space="preserve">3.6 </w:t>
      </w:r>
      <w:r w:rsidRPr="00AE1BFC">
        <w:tab/>
      </w:r>
      <w:hyperlink w:anchor="THREETHREESIX" w:history="1">
        <w:r w:rsidRPr="00915FB8">
          <w:rPr>
            <w:rStyle w:val="Hyperlink"/>
          </w:rPr>
          <w:t>Invitation to Quote Documents</w:t>
        </w:r>
      </w:hyperlink>
    </w:p>
    <w:p w14:paraId="57909394" w14:textId="77777777" w:rsidR="00AE1BFC" w:rsidRPr="00AE1BFC" w:rsidRDefault="00AE1BFC" w:rsidP="00AE1BFC">
      <w:r w:rsidRPr="00AE1BFC">
        <w:t xml:space="preserve">3.7 </w:t>
      </w:r>
      <w:r w:rsidRPr="00AE1BFC">
        <w:tab/>
      </w:r>
      <w:hyperlink w:anchor="THREETHREESEVEN" w:history="1">
        <w:r w:rsidRPr="00915FB8">
          <w:rPr>
            <w:rStyle w:val="Hyperlink"/>
          </w:rPr>
          <w:t>Evaluation Form</w:t>
        </w:r>
      </w:hyperlink>
    </w:p>
    <w:p w14:paraId="57909395" w14:textId="77777777" w:rsidR="00AE1BFC" w:rsidRPr="00AE1BFC" w:rsidRDefault="00AE1BFC" w:rsidP="00AE1BFC">
      <w:r w:rsidRPr="00AE1BFC">
        <w:t xml:space="preserve">3.8 </w:t>
      </w:r>
      <w:r w:rsidRPr="00AE1BFC">
        <w:tab/>
      </w:r>
      <w:hyperlink w:anchor="THREETHREEEIGHT" w:history="1">
        <w:r w:rsidRPr="00915FB8">
          <w:rPr>
            <w:rStyle w:val="Hyperlink"/>
          </w:rPr>
          <w:t>Issuing Invitations to Quote</w:t>
        </w:r>
      </w:hyperlink>
    </w:p>
    <w:p w14:paraId="57909396" w14:textId="77777777" w:rsidR="00AE1BFC" w:rsidRPr="00AE1BFC" w:rsidRDefault="00AE1BFC" w:rsidP="00AE1BFC">
      <w:r w:rsidRPr="00AE1BFC">
        <w:t>3.9</w:t>
      </w:r>
      <w:r w:rsidRPr="00AE1BFC">
        <w:tab/>
      </w:r>
      <w:hyperlink w:anchor="THREETHREENINE" w:history="1">
        <w:r w:rsidRPr="00915FB8">
          <w:rPr>
            <w:rStyle w:val="Hyperlink"/>
          </w:rPr>
          <w:t>Queries from Suppliers</w:t>
        </w:r>
      </w:hyperlink>
    </w:p>
    <w:p w14:paraId="57909397" w14:textId="77777777" w:rsidR="00AE1BFC" w:rsidRPr="00AE1BFC" w:rsidRDefault="00AE1BFC" w:rsidP="00AE1BFC">
      <w:r w:rsidRPr="00AE1BFC">
        <w:t>3.10</w:t>
      </w:r>
      <w:r w:rsidRPr="00AE1BFC">
        <w:tab/>
      </w:r>
      <w:hyperlink w:anchor="THREETHREETEN" w:history="1">
        <w:r w:rsidRPr="00915FB8">
          <w:rPr>
            <w:rStyle w:val="Hyperlink"/>
          </w:rPr>
          <w:t>Receiving Quotations</w:t>
        </w:r>
      </w:hyperlink>
    </w:p>
    <w:p w14:paraId="57909398" w14:textId="77777777" w:rsidR="00AE1BFC" w:rsidRPr="00AE1BFC" w:rsidRDefault="00AE1BFC" w:rsidP="00AE1BFC">
      <w:r w:rsidRPr="00AE1BFC">
        <w:t>3.11</w:t>
      </w:r>
      <w:r w:rsidRPr="00AE1BFC">
        <w:tab/>
      </w:r>
      <w:hyperlink w:anchor="THREETHREEELEVEN" w:history="1">
        <w:r w:rsidRPr="00915FB8">
          <w:rPr>
            <w:rStyle w:val="Hyperlink"/>
          </w:rPr>
          <w:t>Opening Quotations</w:t>
        </w:r>
      </w:hyperlink>
    </w:p>
    <w:p w14:paraId="57909399" w14:textId="77777777" w:rsidR="00AE1BFC" w:rsidRPr="00AE1BFC" w:rsidRDefault="00AE1BFC" w:rsidP="00AE1BFC">
      <w:r w:rsidRPr="00AE1BFC">
        <w:t>3.12</w:t>
      </w:r>
      <w:r w:rsidRPr="00AE1BFC">
        <w:tab/>
      </w:r>
      <w:hyperlink w:anchor="THREETHREETWELVE" w:history="1">
        <w:r w:rsidRPr="00915FB8">
          <w:rPr>
            <w:rStyle w:val="Hyperlink"/>
          </w:rPr>
          <w:t>Evaluating Quotations</w:t>
        </w:r>
      </w:hyperlink>
    </w:p>
    <w:p w14:paraId="5790939A" w14:textId="77777777" w:rsidR="00AE1BFC" w:rsidRPr="00AE1BFC" w:rsidRDefault="00AE1BFC" w:rsidP="00AE1BFC">
      <w:r w:rsidRPr="00AE1BFC">
        <w:t>3.13</w:t>
      </w:r>
      <w:r w:rsidRPr="00AE1BFC">
        <w:tab/>
      </w:r>
      <w:hyperlink w:anchor="THREETHREETHIRTEEN" w:history="1">
        <w:r w:rsidRPr="00915FB8">
          <w:rPr>
            <w:rStyle w:val="Hyperlink"/>
          </w:rPr>
          <w:t>Supplier Negotiations</w:t>
        </w:r>
      </w:hyperlink>
    </w:p>
    <w:p w14:paraId="5790939B" w14:textId="77777777" w:rsidR="00AE1BFC" w:rsidRPr="00AE1BFC" w:rsidRDefault="00AE1BFC" w:rsidP="00AE1BFC">
      <w:r w:rsidRPr="00AE1BFC">
        <w:t>3.14</w:t>
      </w:r>
      <w:r w:rsidRPr="00AE1BFC">
        <w:tab/>
      </w:r>
      <w:hyperlink w:anchor="THREETHREEFOURTEEN" w:history="1">
        <w:r w:rsidRPr="00915FB8">
          <w:rPr>
            <w:rStyle w:val="Hyperlink"/>
          </w:rPr>
          <w:t>Contract Award Letter</w:t>
        </w:r>
      </w:hyperlink>
    </w:p>
    <w:p w14:paraId="5790939C" w14:textId="77777777" w:rsidR="00AE1BFC" w:rsidRPr="00AE1BFC" w:rsidRDefault="002B6878" w:rsidP="00E407B2">
      <w:pPr>
        <w:numPr>
          <w:ilvl w:val="1"/>
          <w:numId w:val="24"/>
        </w:numPr>
      </w:pPr>
      <w:hyperlink w:anchor="THREETHREEFIVTEEN" w:history="1">
        <w:r w:rsidR="00AE1BFC" w:rsidRPr="00915FB8">
          <w:rPr>
            <w:rStyle w:val="Hyperlink"/>
          </w:rPr>
          <w:t>Rejection Letters</w:t>
        </w:r>
      </w:hyperlink>
    </w:p>
    <w:p w14:paraId="5790939D" w14:textId="77777777" w:rsidR="00AE1BFC" w:rsidRDefault="00AE1BFC" w:rsidP="00AE1BFC">
      <w:pPr>
        <w:rPr>
          <w:b/>
        </w:rPr>
      </w:pPr>
    </w:p>
    <w:p w14:paraId="5790939E" w14:textId="77777777" w:rsidR="00AE1BFC" w:rsidRPr="00AE1BFC" w:rsidRDefault="00AE1BFC" w:rsidP="00AE1BFC">
      <w:pPr>
        <w:rPr>
          <w:b/>
        </w:rPr>
      </w:pPr>
    </w:p>
    <w:p w14:paraId="5790939F" w14:textId="77777777" w:rsidR="00AE1BFC" w:rsidRPr="00AE1BFC" w:rsidRDefault="00AE1BFC" w:rsidP="00AE1BFC">
      <w:pPr>
        <w:ind w:left="709" w:hanging="709"/>
        <w:rPr>
          <w:b/>
        </w:rPr>
      </w:pPr>
      <w:r w:rsidRPr="00AE1BFC">
        <w:rPr>
          <w:b/>
        </w:rPr>
        <w:t>4.</w:t>
      </w:r>
      <w:r w:rsidRPr="00AE1BFC">
        <w:rPr>
          <w:b/>
        </w:rPr>
        <w:tab/>
      </w:r>
      <w:hyperlink w:anchor="THREE4" w:history="1">
        <w:r w:rsidRPr="004776CE">
          <w:rPr>
            <w:rStyle w:val="Hyperlink"/>
            <w:b/>
          </w:rPr>
          <w:t>Requirements Above £50,000, Not Exceeding EU Threshold (Excluding Vat)</w:t>
        </w:r>
      </w:hyperlink>
    </w:p>
    <w:p w14:paraId="579093A0" w14:textId="77777777" w:rsidR="00AE1BFC" w:rsidRPr="00AE1BFC" w:rsidRDefault="00AE1BFC" w:rsidP="00AE1BFC">
      <w:r w:rsidRPr="00AE1BFC">
        <w:t xml:space="preserve">4.1 </w:t>
      </w:r>
      <w:r w:rsidRPr="00AE1BFC">
        <w:tab/>
      </w:r>
      <w:hyperlink w:anchor="THREE41" w:history="1">
        <w:r w:rsidRPr="004776CE">
          <w:rPr>
            <w:rStyle w:val="Hyperlink"/>
          </w:rPr>
          <w:t>Formal Tendering Procedures</w:t>
        </w:r>
      </w:hyperlink>
      <w:r w:rsidRPr="00AE1BFC">
        <w:t xml:space="preserve"> </w:t>
      </w:r>
    </w:p>
    <w:p w14:paraId="579093A1" w14:textId="77777777" w:rsidR="00AE1BFC" w:rsidRPr="00AE1BFC" w:rsidRDefault="00AE1BFC" w:rsidP="00AE1BFC">
      <w:r w:rsidRPr="00AE1BFC">
        <w:t xml:space="preserve">4.2 </w:t>
      </w:r>
      <w:r w:rsidRPr="00AE1BFC">
        <w:tab/>
      </w:r>
      <w:hyperlink w:anchor="THREE42" w:history="1">
        <w:r w:rsidRPr="004776CE">
          <w:rPr>
            <w:rStyle w:val="Hyperlink"/>
          </w:rPr>
          <w:t>Contacting Procurement</w:t>
        </w:r>
      </w:hyperlink>
    </w:p>
    <w:p w14:paraId="579093A2" w14:textId="77777777" w:rsidR="00AE1BFC" w:rsidRPr="00AE1BFC" w:rsidRDefault="00AE1BFC" w:rsidP="00AE1BFC">
      <w:r w:rsidRPr="00AE1BFC">
        <w:t xml:space="preserve">4.3 </w:t>
      </w:r>
      <w:r w:rsidRPr="00AE1BFC">
        <w:tab/>
      </w:r>
      <w:hyperlink w:anchor="THREE43" w:history="1">
        <w:r w:rsidRPr="004776CE">
          <w:rPr>
            <w:rStyle w:val="Hyperlink"/>
          </w:rPr>
          <w:t>Procurement Strategy Document</w:t>
        </w:r>
      </w:hyperlink>
      <w:r w:rsidRPr="00AE1BFC">
        <w:t xml:space="preserve"> </w:t>
      </w:r>
    </w:p>
    <w:p w14:paraId="579093A3" w14:textId="77777777" w:rsidR="00AE1BFC" w:rsidRPr="00AE1BFC" w:rsidRDefault="00AE1BFC" w:rsidP="00AE1BFC">
      <w:r w:rsidRPr="00AE1BFC">
        <w:t>4.4</w:t>
      </w:r>
      <w:r w:rsidRPr="00AE1BFC">
        <w:tab/>
      </w:r>
      <w:hyperlink w:anchor="THREE44" w:history="1">
        <w:r w:rsidRPr="004776CE">
          <w:rPr>
            <w:rStyle w:val="Hyperlink"/>
          </w:rPr>
          <w:t>Timetable</w:t>
        </w:r>
      </w:hyperlink>
      <w:r w:rsidRPr="00AE1BFC">
        <w:t xml:space="preserve"> </w:t>
      </w:r>
    </w:p>
    <w:p w14:paraId="579093A4" w14:textId="77777777" w:rsidR="00AE1BFC" w:rsidRPr="00AE1BFC" w:rsidRDefault="00AE1BFC" w:rsidP="00AE1BFC">
      <w:r w:rsidRPr="00AE1BFC">
        <w:t xml:space="preserve">4.5 </w:t>
      </w:r>
      <w:r w:rsidRPr="00AE1BFC">
        <w:tab/>
      </w:r>
      <w:hyperlink w:anchor="THREE45" w:history="1">
        <w:r w:rsidRPr="004776CE">
          <w:rPr>
            <w:rStyle w:val="Hyperlink"/>
          </w:rPr>
          <w:t>Pre-Qualification Process</w:t>
        </w:r>
      </w:hyperlink>
      <w:r w:rsidRPr="00AE1BFC">
        <w:t xml:space="preserve"> </w:t>
      </w:r>
    </w:p>
    <w:p w14:paraId="579093A5" w14:textId="77777777" w:rsidR="00AE1BFC" w:rsidRPr="00AE1BFC" w:rsidRDefault="00AE1BFC" w:rsidP="00AE1BFC">
      <w:r w:rsidRPr="00AE1BFC">
        <w:t xml:space="preserve">4.6 </w:t>
      </w:r>
      <w:r w:rsidRPr="00AE1BFC">
        <w:tab/>
      </w:r>
      <w:hyperlink w:anchor="THREE46" w:history="1">
        <w:r w:rsidRPr="004776CE">
          <w:rPr>
            <w:rStyle w:val="Hyperlink"/>
          </w:rPr>
          <w:t>The Tender Evaluation Panel (TEP)</w:t>
        </w:r>
      </w:hyperlink>
      <w:r w:rsidRPr="00AE1BFC">
        <w:t xml:space="preserve"> </w:t>
      </w:r>
    </w:p>
    <w:p w14:paraId="579093A6" w14:textId="77777777" w:rsidR="00AE1BFC" w:rsidRDefault="00AE1BFC" w:rsidP="00AE1BFC">
      <w:r w:rsidRPr="00AE1BFC">
        <w:t xml:space="preserve">4.7 </w:t>
      </w:r>
      <w:r w:rsidRPr="00AE1BFC">
        <w:tab/>
      </w:r>
      <w:hyperlink w:anchor="THREE47" w:history="1">
        <w:r w:rsidRPr="004776CE">
          <w:rPr>
            <w:rStyle w:val="Hyperlink"/>
          </w:rPr>
          <w:t>The Specification</w:t>
        </w:r>
      </w:hyperlink>
      <w:r w:rsidRPr="00AE1BFC">
        <w:t xml:space="preserve"> </w:t>
      </w:r>
    </w:p>
    <w:p w14:paraId="579093A7" w14:textId="77777777" w:rsidR="00004B34" w:rsidRPr="00AE1BFC" w:rsidRDefault="00004B34" w:rsidP="00AE1BFC">
      <w:r>
        <w:t>4.8</w:t>
      </w:r>
      <w:r>
        <w:tab/>
      </w:r>
      <w:hyperlink w:anchor="THREE48" w:history="1">
        <w:r w:rsidRPr="004776CE">
          <w:rPr>
            <w:rStyle w:val="Hyperlink"/>
          </w:rPr>
          <w:t>Lots</w:t>
        </w:r>
      </w:hyperlink>
    </w:p>
    <w:p w14:paraId="579093A8" w14:textId="77777777" w:rsidR="00AE1BFC" w:rsidRPr="00AE1BFC" w:rsidRDefault="00AE1BFC" w:rsidP="00AE1BFC">
      <w:r w:rsidRPr="00AE1BFC">
        <w:t>4.</w:t>
      </w:r>
      <w:r w:rsidR="00004B34">
        <w:t>9</w:t>
      </w:r>
      <w:r w:rsidRPr="00AE1BFC">
        <w:t xml:space="preserve"> </w:t>
      </w:r>
      <w:r w:rsidRPr="00AE1BFC">
        <w:tab/>
      </w:r>
      <w:hyperlink w:anchor="THREE49" w:history="1">
        <w:r w:rsidRPr="004776CE">
          <w:rPr>
            <w:rStyle w:val="Hyperlink"/>
          </w:rPr>
          <w:t>Establishing Tender Evaluation Criteria</w:t>
        </w:r>
      </w:hyperlink>
      <w:r w:rsidRPr="00AE1BFC">
        <w:t xml:space="preserve"> </w:t>
      </w:r>
    </w:p>
    <w:p w14:paraId="579093A9" w14:textId="77777777" w:rsidR="00AE1BFC" w:rsidRPr="00AE1BFC" w:rsidRDefault="00AE1BFC" w:rsidP="00AE1BFC">
      <w:r w:rsidRPr="00AE1BFC">
        <w:t>4.</w:t>
      </w:r>
      <w:r w:rsidR="00004B34">
        <w:t>10</w:t>
      </w:r>
      <w:r w:rsidRPr="00AE1BFC">
        <w:t xml:space="preserve"> </w:t>
      </w:r>
      <w:r w:rsidRPr="00AE1BFC">
        <w:tab/>
      </w:r>
      <w:hyperlink w:anchor="THREE410" w:history="1">
        <w:r w:rsidRPr="004776CE">
          <w:rPr>
            <w:rStyle w:val="Hyperlink"/>
          </w:rPr>
          <w:t>Advertising the Requirement</w:t>
        </w:r>
      </w:hyperlink>
      <w:r w:rsidRPr="00AE1BFC">
        <w:t xml:space="preserve"> </w:t>
      </w:r>
    </w:p>
    <w:p w14:paraId="579093AA" w14:textId="77777777" w:rsidR="00AE1BFC" w:rsidRPr="00AE1BFC" w:rsidRDefault="00AE1BFC" w:rsidP="00AE1BFC">
      <w:r w:rsidRPr="00AE1BFC">
        <w:t>4.1</w:t>
      </w:r>
      <w:r w:rsidR="00004B34">
        <w:t>1</w:t>
      </w:r>
      <w:r w:rsidRPr="00AE1BFC">
        <w:t xml:space="preserve"> </w:t>
      </w:r>
      <w:r w:rsidRPr="00AE1BFC">
        <w:tab/>
      </w:r>
      <w:hyperlink w:anchor="THREE411" w:history="1">
        <w:r w:rsidRPr="004776CE">
          <w:rPr>
            <w:rStyle w:val="Hyperlink"/>
          </w:rPr>
          <w:t>Invitation to Tender (ITT) Documentation</w:t>
        </w:r>
      </w:hyperlink>
      <w:r w:rsidRPr="00AE1BFC">
        <w:t xml:space="preserve"> </w:t>
      </w:r>
    </w:p>
    <w:p w14:paraId="579093AB" w14:textId="77777777" w:rsidR="00AE1BFC" w:rsidRPr="00AE1BFC" w:rsidRDefault="00AE1BFC" w:rsidP="00AE1BFC">
      <w:r w:rsidRPr="00AE1BFC">
        <w:t>4.1</w:t>
      </w:r>
      <w:r w:rsidR="00004B34">
        <w:t>2</w:t>
      </w:r>
      <w:r w:rsidRPr="00AE1BFC">
        <w:t xml:space="preserve"> </w:t>
      </w:r>
      <w:r w:rsidRPr="00AE1BFC">
        <w:tab/>
      </w:r>
      <w:hyperlink w:anchor="THREE412" w:history="1">
        <w:r w:rsidRPr="004776CE">
          <w:rPr>
            <w:rStyle w:val="Hyperlink"/>
          </w:rPr>
          <w:t>Questions for Tenderers</w:t>
        </w:r>
      </w:hyperlink>
    </w:p>
    <w:p w14:paraId="579093AC" w14:textId="77777777" w:rsidR="00AE1BFC" w:rsidRPr="00AE1BFC" w:rsidRDefault="00AE1BFC" w:rsidP="00AE1BFC">
      <w:r w:rsidRPr="00AE1BFC">
        <w:t>4.1</w:t>
      </w:r>
      <w:r w:rsidR="00004B34">
        <w:t>3</w:t>
      </w:r>
      <w:r w:rsidRPr="00AE1BFC">
        <w:t xml:space="preserve"> </w:t>
      </w:r>
      <w:r w:rsidRPr="00AE1BFC">
        <w:tab/>
      </w:r>
      <w:hyperlink w:anchor="THREE413" w:history="1">
        <w:r w:rsidRPr="004776CE">
          <w:rPr>
            <w:rStyle w:val="Hyperlink"/>
          </w:rPr>
          <w:t>Issuing ITTs</w:t>
        </w:r>
      </w:hyperlink>
      <w:r w:rsidRPr="00AE1BFC">
        <w:t xml:space="preserve"> </w:t>
      </w:r>
    </w:p>
    <w:p w14:paraId="579093AD" w14:textId="77777777" w:rsidR="00AE1BFC" w:rsidRPr="00AE1BFC" w:rsidRDefault="00AE1BFC" w:rsidP="00AE1BFC">
      <w:r w:rsidRPr="00AE1BFC">
        <w:t>4.1</w:t>
      </w:r>
      <w:r w:rsidR="00004B34">
        <w:t>4</w:t>
      </w:r>
      <w:r w:rsidRPr="00AE1BFC">
        <w:tab/>
      </w:r>
      <w:hyperlink w:anchor="THREE414" w:history="1">
        <w:r w:rsidRPr="004776CE">
          <w:rPr>
            <w:rStyle w:val="Hyperlink"/>
          </w:rPr>
          <w:t>Bidders Conference</w:t>
        </w:r>
      </w:hyperlink>
      <w:r w:rsidRPr="00AE1BFC">
        <w:t xml:space="preserve"> </w:t>
      </w:r>
    </w:p>
    <w:p w14:paraId="579093AE" w14:textId="77777777" w:rsidR="00AE1BFC" w:rsidRPr="00AE1BFC" w:rsidRDefault="00AE1BFC" w:rsidP="00AE1BFC">
      <w:r w:rsidRPr="00AE1BFC">
        <w:t>4.1</w:t>
      </w:r>
      <w:r w:rsidR="00004B34">
        <w:t>5</w:t>
      </w:r>
      <w:r w:rsidRPr="00AE1BFC">
        <w:t xml:space="preserve"> </w:t>
      </w:r>
      <w:r w:rsidRPr="00AE1BFC">
        <w:tab/>
      </w:r>
      <w:hyperlink w:anchor="THREE415" w:history="1">
        <w:r w:rsidRPr="004776CE">
          <w:rPr>
            <w:rStyle w:val="Hyperlink"/>
          </w:rPr>
          <w:t>Queries from Suppliers</w:t>
        </w:r>
      </w:hyperlink>
      <w:r w:rsidRPr="00AE1BFC">
        <w:t xml:space="preserve"> </w:t>
      </w:r>
    </w:p>
    <w:p w14:paraId="579093AF" w14:textId="77777777" w:rsidR="00AE1BFC" w:rsidRPr="00AE1BFC" w:rsidRDefault="00AE1BFC" w:rsidP="00AE1BFC">
      <w:r w:rsidRPr="00AE1BFC">
        <w:t>4.1</w:t>
      </w:r>
      <w:r w:rsidR="00004B34">
        <w:t>6</w:t>
      </w:r>
      <w:r w:rsidRPr="00AE1BFC">
        <w:tab/>
      </w:r>
      <w:hyperlink w:anchor="THREE416" w:history="1">
        <w:r w:rsidRPr="004776CE">
          <w:rPr>
            <w:rStyle w:val="Hyperlink"/>
          </w:rPr>
          <w:t>Receipt of Tenders</w:t>
        </w:r>
      </w:hyperlink>
      <w:r w:rsidRPr="00AE1BFC">
        <w:t xml:space="preserve"> </w:t>
      </w:r>
    </w:p>
    <w:p w14:paraId="579093B0" w14:textId="77777777" w:rsidR="00AE1BFC" w:rsidRPr="00AE1BFC" w:rsidRDefault="00AE1BFC" w:rsidP="00AE1BFC">
      <w:r w:rsidRPr="00AE1BFC">
        <w:t>4.1</w:t>
      </w:r>
      <w:r w:rsidR="00004B34">
        <w:t>7</w:t>
      </w:r>
      <w:r w:rsidRPr="00AE1BFC">
        <w:t xml:space="preserve"> </w:t>
      </w:r>
      <w:r w:rsidRPr="00AE1BFC">
        <w:tab/>
      </w:r>
      <w:hyperlink w:anchor="THREE417" w:history="1">
        <w:r w:rsidRPr="004776CE">
          <w:rPr>
            <w:rStyle w:val="Hyperlink"/>
          </w:rPr>
          <w:t>Opening of Tenders</w:t>
        </w:r>
      </w:hyperlink>
    </w:p>
    <w:p w14:paraId="579093B1" w14:textId="77777777" w:rsidR="00AE1BFC" w:rsidRPr="00AE1BFC" w:rsidRDefault="00AE1BFC" w:rsidP="00AE1BFC">
      <w:r w:rsidRPr="00AE1BFC">
        <w:t>4.1</w:t>
      </w:r>
      <w:r w:rsidR="00004B34">
        <w:t>8</w:t>
      </w:r>
      <w:r w:rsidRPr="00AE1BFC">
        <w:tab/>
      </w:r>
      <w:hyperlink w:anchor="THREE418" w:history="1">
        <w:r w:rsidRPr="004776CE">
          <w:rPr>
            <w:rStyle w:val="Hyperlink"/>
          </w:rPr>
          <w:t>Evaluating Tenders</w:t>
        </w:r>
      </w:hyperlink>
    </w:p>
    <w:p w14:paraId="579093B2" w14:textId="77777777" w:rsidR="00AE1BFC" w:rsidRPr="00AE1BFC" w:rsidRDefault="00AE1BFC" w:rsidP="00AE1BFC">
      <w:r w:rsidRPr="00AE1BFC">
        <w:t>4.1</w:t>
      </w:r>
      <w:r w:rsidR="00004B34">
        <w:t>9</w:t>
      </w:r>
      <w:r w:rsidRPr="00AE1BFC">
        <w:tab/>
      </w:r>
      <w:hyperlink w:anchor="THREE419" w:history="1">
        <w:r w:rsidRPr="004776CE">
          <w:rPr>
            <w:rStyle w:val="Hyperlink"/>
          </w:rPr>
          <w:t>Supplier Negotiations</w:t>
        </w:r>
      </w:hyperlink>
    </w:p>
    <w:p w14:paraId="579093B3" w14:textId="77777777" w:rsidR="00AE1BFC" w:rsidRPr="00AE1BFC" w:rsidRDefault="00004B34" w:rsidP="00004B34">
      <w:r>
        <w:t>4.20</w:t>
      </w:r>
      <w:r>
        <w:tab/>
      </w:r>
      <w:hyperlink w:anchor="THREE420" w:history="1">
        <w:r w:rsidR="00AE1BFC" w:rsidRPr="004776CE">
          <w:rPr>
            <w:rStyle w:val="Hyperlink"/>
          </w:rPr>
          <w:t>Contract Award Letter</w:t>
        </w:r>
      </w:hyperlink>
    </w:p>
    <w:p w14:paraId="579093B4" w14:textId="77777777" w:rsidR="00AE1BFC" w:rsidRPr="00AE1BFC" w:rsidRDefault="00AE1BFC" w:rsidP="00AE1BFC">
      <w:r w:rsidRPr="00AE1BFC">
        <w:t>4.2</w:t>
      </w:r>
      <w:r w:rsidR="00004B34">
        <w:t>1</w:t>
      </w:r>
      <w:r w:rsidRPr="00AE1BFC">
        <w:tab/>
      </w:r>
      <w:hyperlink w:anchor="THREE421" w:history="1">
        <w:r w:rsidRPr="004776CE">
          <w:rPr>
            <w:rStyle w:val="Hyperlink"/>
          </w:rPr>
          <w:t>Rejection Letters</w:t>
        </w:r>
      </w:hyperlink>
    </w:p>
    <w:p w14:paraId="579093B5" w14:textId="77777777" w:rsidR="00AE1BFC" w:rsidRPr="00AE1BFC" w:rsidRDefault="00AE1BFC" w:rsidP="00AE1BFC"/>
    <w:p w14:paraId="579093B6" w14:textId="77777777" w:rsidR="00AE1BFC" w:rsidRPr="00AE1BFC" w:rsidRDefault="00AE1BFC" w:rsidP="00AE1BFC">
      <w:pPr>
        <w:rPr>
          <w:b/>
        </w:rPr>
      </w:pPr>
    </w:p>
    <w:p w14:paraId="579093B7" w14:textId="77777777" w:rsidR="00AE1BFC" w:rsidRPr="00AE1BFC" w:rsidRDefault="00AE1BFC" w:rsidP="00AE1BFC">
      <w:pPr>
        <w:rPr>
          <w:b/>
        </w:rPr>
      </w:pPr>
      <w:r w:rsidRPr="00AE1BFC">
        <w:rPr>
          <w:b/>
        </w:rPr>
        <w:t>5.</w:t>
      </w:r>
      <w:r w:rsidRPr="00AE1BFC">
        <w:rPr>
          <w:b/>
        </w:rPr>
        <w:tab/>
      </w:r>
      <w:hyperlink w:anchor="THREE5" w:history="1">
        <w:r w:rsidRPr="008E574F">
          <w:rPr>
            <w:rStyle w:val="Hyperlink"/>
            <w:b/>
          </w:rPr>
          <w:t>Requirements Above the EU Threshold (Excluding Vat)</w:t>
        </w:r>
      </w:hyperlink>
    </w:p>
    <w:p w14:paraId="579093B8" w14:textId="77777777" w:rsidR="00AE1BFC" w:rsidRPr="00AE1BFC" w:rsidRDefault="00AE1BFC" w:rsidP="00AE1BFC">
      <w:r w:rsidRPr="00AE1BFC">
        <w:t xml:space="preserve">5.1 </w:t>
      </w:r>
      <w:r w:rsidRPr="00AE1BFC">
        <w:tab/>
      </w:r>
      <w:hyperlink w:anchor="THREE51" w:history="1">
        <w:r w:rsidRPr="008E574F">
          <w:rPr>
            <w:rStyle w:val="Hyperlink"/>
          </w:rPr>
          <w:t>Background</w:t>
        </w:r>
      </w:hyperlink>
    </w:p>
    <w:p w14:paraId="579093B9" w14:textId="77777777" w:rsidR="00AE1BFC" w:rsidRPr="00AE1BFC" w:rsidRDefault="00AE1BFC" w:rsidP="00AE1BFC">
      <w:r w:rsidRPr="00AE1BFC">
        <w:t xml:space="preserve">5.2 </w:t>
      </w:r>
      <w:r w:rsidRPr="00AE1BFC">
        <w:tab/>
      </w:r>
      <w:hyperlink w:anchor="THREE52" w:history="1">
        <w:r w:rsidRPr="008E574F">
          <w:rPr>
            <w:rStyle w:val="Hyperlink"/>
          </w:rPr>
          <w:t>When the Directives Apply (Contract Thresholds)</w:t>
        </w:r>
      </w:hyperlink>
    </w:p>
    <w:p w14:paraId="579093BA" w14:textId="77777777" w:rsidR="00AE1BFC" w:rsidRPr="00AE1BFC" w:rsidRDefault="00AE1BFC" w:rsidP="00AE1BFC">
      <w:r w:rsidRPr="00AE1BFC">
        <w:t>5.3</w:t>
      </w:r>
      <w:r w:rsidRPr="00AE1BFC">
        <w:tab/>
      </w:r>
      <w:hyperlink w:anchor="THREE53" w:history="1">
        <w:r w:rsidRPr="008E574F">
          <w:rPr>
            <w:rStyle w:val="Hyperlink"/>
          </w:rPr>
          <w:t>Contract Values and Aggregation Rules</w:t>
        </w:r>
      </w:hyperlink>
    </w:p>
    <w:p w14:paraId="579093BB" w14:textId="77777777" w:rsidR="00AE1BFC" w:rsidRPr="00AE1BFC" w:rsidRDefault="00AE1BFC" w:rsidP="00AE1BFC">
      <w:r w:rsidRPr="00AE1BFC">
        <w:t>5.4</w:t>
      </w:r>
      <w:r w:rsidRPr="00AE1BFC">
        <w:tab/>
      </w:r>
      <w:hyperlink w:anchor="THREE54" w:history="1">
        <w:r w:rsidRPr="008E574F">
          <w:rPr>
            <w:rStyle w:val="Hyperlink"/>
          </w:rPr>
          <w:t>Contract for both Supplies and Services</w:t>
        </w:r>
      </w:hyperlink>
    </w:p>
    <w:p w14:paraId="579093BC" w14:textId="77777777" w:rsidR="00AE1BFC" w:rsidRPr="00AE1BFC" w:rsidRDefault="00AE1BFC" w:rsidP="00AE1BFC">
      <w:r w:rsidRPr="00AE1BFC">
        <w:t xml:space="preserve">5.5 </w:t>
      </w:r>
      <w:r w:rsidRPr="00AE1BFC">
        <w:tab/>
      </w:r>
      <w:hyperlink w:anchor="THREE55" w:history="1">
        <w:r w:rsidRPr="008E574F">
          <w:rPr>
            <w:rStyle w:val="Hyperlink"/>
          </w:rPr>
          <w:t>Common Features of the Directives</w:t>
        </w:r>
      </w:hyperlink>
    </w:p>
    <w:p w14:paraId="579093BD" w14:textId="77777777" w:rsidR="00AE1BFC" w:rsidRPr="00AE1BFC" w:rsidRDefault="00AE1BFC" w:rsidP="00AE1BFC">
      <w:r w:rsidRPr="00AE1BFC">
        <w:t xml:space="preserve">5.6 </w:t>
      </w:r>
      <w:r w:rsidRPr="00AE1BFC">
        <w:tab/>
      </w:r>
      <w:hyperlink w:anchor="THREE56" w:history="1">
        <w:r w:rsidRPr="008E574F">
          <w:rPr>
            <w:rStyle w:val="Hyperlink"/>
          </w:rPr>
          <w:t>Sending Notices to OJEU</w:t>
        </w:r>
      </w:hyperlink>
    </w:p>
    <w:p w14:paraId="579093BE" w14:textId="77777777" w:rsidR="00AE1BFC" w:rsidRPr="00AE1BFC" w:rsidRDefault="00AE1BFC" w:rsidP="00AE1BFC">
      <w:r w:rsidRPr="00AE1BFC">
        <w:t xml:space="preserve">5.7 </w:t>
      </w:r>
      <w:r w:rsidRPr="00AE1BFC">
        <w:tab/>
      </w:r>
      <w:hyperlink w:anchor="THREE57" w:history="1">
        <w:r w:rsidRPr="008E574F">
          <w:rPr>
            <w:rStyle w:val="Hyperlink"/>
          </w:rPr>
          <w:t>Standards</w:t>
        </w:r>
      </w:hyperlink>
    </w:p>
    <w:p w14:paraId="579093BF" w14:textId="77777777" w:rsidR="00AE6EEC" w:rsidRDefault="00AE1BFC" w:rsidP="00AE1BFC">
      <w:r w:rsidRPr="00AE1BFC">
        <w:t xml:space="preserve">5.8 </w:t>
      </w:r>
      <w:r w:rsidRPr="00AE1BFC">
        <w:tab/>
      </w:r>
      <w:hyperlink w:anchor="THREE58" w:history="1">
        <w:r w:rsidR="00AE6EEC" w:rsidRPr="008E574F">
          <w:rPr>
            <w:rStyle w:val="Hyperlink"/>
          </w:rPr>
          <w:t>Community Benefits</w:t>
        </w:r>
      </w:hyperlink>
    </w:p>
    <w:p w14:paraId="579093C0" w14:textId="77777777" w:rsidR="00AE1BFC" w:rsidRPr="00AE1BFC" w:rsidRDefault="00AE6EEC" w:rsidP="00AE1BFC">
      <w:r>
        <w:t>5.9</w:t>
      </w:r>
      <w:r>
        <w:tab/>
      </w:r>
      <w:hyperlink w:anchor="THREE59" w:history="1">
        <w:r w:rsidR="00627979" w:rsidRPr="008E574F">
          <w:rPr>
            <w:rStyle w:val="Hyperlink"/>
          </w:rPr>
          <w:t>Abnormally Low Tenders</w:t>
        </w:r>
      </w:hyperlink>
      <w:r w:rsidR="00627979" w:rsidRPr="00AE1BFC">
        <w:t xml:space="preserve"> </w:t>
      </w:r>
    </w:p>
    <w:p w14:paraId="579093C1" w14:textId="77777777" w:rsidR="00AE1BFC" w:rsidRPr="00AE1BFC" w:rsidRDefault="00AE6EEC" w:rsidP="00AE1BFC">
      <w:r>
        <w:t>5.10</w:t>
      </w:r>
      <w:r w:rsidR="00AE1BFC" w:rsidRPr="00AE1BFC">
        <w:t xml:space="preserve"> </w:t>
      </w:r>
      <w:r w:rsidR="00AE1BFC" w:rsidRPr="00AE1BFC">
        <w:tab/>
      </w:r>
      <w:hyperlink w:anchor="THREE510" w:history="1">
        <w:r w:rsidR="00627979" w:rsidRPr="008E574F">
          <w:rPr>
            <w:rStyle w:val="Hyperlink"/>
          </w:rPr>
          <w:t>Advertising the Award of the Contract</w:t>
        </w:r>
      </w:hyperlink>
    </w:p>
    <w:p w14:paraId="579093C2" w14:textId="77777777" w:rsidR="00AE1BFC" w:rsidRPr="00AE1BFC" w:rsidRDefault="00AE1BFC" w:rsidP="00AE1BFC">
      <w:r w:rsidRPr="00AE1BFC">
        <w:t>5.1</w:t>
      </w:r>
      <w:r w:rsidR="00AE6EEC">
        <w:t>1</w:t>
      </w:r>
      <w:r w:rsidRPr="00AE1BFC">
        <w:t xml:space="preserve"> </w:t>
      </w:r>
      <w:r w:rsidRPr="00AE1BFC">
        <w:tab/>
      </w:r>
      <w:hyperlink w:anchor="THREE511" w:history="1">
        <w:r w:rsidRPr="008E574F">
          <w:rPr>
            <w:rStyle w:val="Hyperlink"/>
          </w:rPr>
          <w:t>Further Advice</w:t>
        </w:r>
      </w:hyperlink>
    </w:p>
    <w:p w14:paraId="579093C3" w14:textId="77777777" w:rsidR="00AE1BFC" w:rsidRDefault="00AE1BFC" w:rsidP="00AE1BFC"/>
    <w:p w14:paraId="579093C4" w14:textId="77777777" w:rsidR="00AE1BFC" w:rsidRPr="00AE1BFC" w:rsidRDefault="00AE1BFC" w:rsidP="00AE1BFC"/>
    <w:p w14:paraId="579093C5" w14:textId="77777777" w:rsidR="00AE1BFC" w:rsidRPr="00AE1BFC" w:rsidRDefault="00AE1BFC" w:rsidP="00AE1BFC">
      <w:r w:rsidRPr="00AE1BFC">
        <w:rPr>
          <w:b/>
        </w:rPr>
        <w:t>6.</w:t>
      </w:r>
      <w:r w:rsidRPr="00AE1BFC">
        <w:rPr>
          <w:b/>
        </w:rPr>
        <w:tab/>
      </w:r>
      <w:hyperlink w:anchor="THREE6" w:history="1">
        <w:r w:rsidRPr="004D5307">
          <w:rPr>
            <w:rStyle w:val="Hyperlink"/>
            <w:b/>
          </w:rPr>
          <w:t>Framework Agreements &amp; Call-Off Contracts</w:t>
        </w:r>
      </w:hyperlink>
    </w:p>
    <w:p w14:paraId="579093C6" w14:textId="77777777" w:rsidR="00AE1BFC" w:rsidRPr="00AE1BFC" w:rsidRDefault="00AE1BFC" w:rsidP="00AE1BFC">
      <w:r w:rsidRPr="00AE1BFC">
        <w:t xml:space="preserve">6.1 </w:t>
      </w:r>
      <w:r w:rsidRPr="00AE1BFC">
        <w:tab/>
      </w:r>
      <w:hyperlink w:anchor="THREE61" w:history="1">
        <w:r w:rsidRPr="004D5307">
          <w:rPr>
            <w:rStyle w:val="Hyperlink"/>
          </w:rPr>
          <w:t>Difference Between a Framework Agreement and a Call-Off Contract</w:t>
        </w:r>
      </w:hyperlink>
      <w:r w:rsidRPr="00AE1BFC">
        <w:t xml:space="preserve"> </w:t>
      </w:r>
      <w:r w:rsidRPr="00AE1BFC">
        <w:br/>
        <w:t xml:space="preserve">6.2 </w:t>
      </w:r>
      <w:r w:rsidRPr="00AE1BFC">
        <w:tab/>
      </w:r>
      <w:hyperlink w:anchor="THREE62" w:history="1">
        <w:r w:rsidRPr="004D5307">
          <w:rPr>
            <w:rStyle w:val="Hyperlink"/>
          </w:rPr>
          <w:t>Multi-Supplier Framework Agreements</w:t>
        </w:r>
      </w:hyperlink>
      <w:r w:rsidRPr="00AE1BFC">
        <w:t xml:space="preserve"> </w:t>
      </w:r>
    </w:p>
    <w:p w14:paraId="579093C7" w14:textId="77777777" w:rsidR="00AE1BFC" w:rsidRPr="00AE1BFC" w:rsidRDefault="00AE1BFC" w:rsidP="00AE1BFC">
      <w:r w:rsidRPr="00AE1BFC">
        <w:t>6.3</w:t>
      </w:r>
      <w:r w:rsidRPr="00AE1BFC">
        <w:tab/>
      </w:r>
      <w:hyperlink w:anchor="THREE63" w:history="1">
        <w:r w:rsidRPr="004D5307">
          <w:rPr>
            <w:rStyle w:val="Hyperlink"/>
          </w:rPr>
          <w:t>Direct Award</w:t>
        </w:r>
      </w:hyperlink>
    </w:p>
    <w:p w14:paraId="579093C8" w14:textId="77777777" w:rsidR="00AE1BFC" w:rsidRPr="00AE1BFC" w:rsidRDefault="00AE1BFC" w:rsidP="00AE1BFC">
      <w:r w:rsidRPr="00AE1BFC">
        <w:t>6.4</w:t>
      </w:r>
      <w:r w:rsidRPr="00AE1BFC">
        <w:tab/>
      </w:r>
      <w:hyperlink w:anchor="THREE64" w:history="1">
        <w:r w:rsidRPr="004D5307">
          <w:rPr>
            <w:rStyle w:val="Hyperlink"/>
          </w:rPr>
          <w:t>Mini-Competition</w:t>
        </w:r>
      </w:hyperlink>
    </w:p>
    <w:p w14:paraId="579093C9" w14:textId="77777777" w:rsidR="00AE1BFC" w:rsidRDefault="00AE1BFC" w:rsidP="00AE1BFC">
      <w:r w:rsidRPr="00AE1BFC">
        <w:t>6.5</w:t>
      </w:r>
      <w:r w:rsidRPr="00AE1BFC">
        <w:tab/>
      </w:r>
      <w:hyperlink w:anchor="THREE65" w:history="1">
        <w:r w:rsidRPr="004D5307">
          <w:rPr>
            <w:rStyle w:val="Hyperlink"/>
          </w:rPr>
          <w:t>Capability Assessment</w:t>
        </w:r>
      </w:hyperlink>
    </w:p>
    <w:p w14:paraId="579093CA" w14:textId="77777777" w:rsidR="0088077F" w:rsidRPr="00AE1BFC" w:rsidRDefault="0088077F" w:rsidP="00AE1BFC">
      <w:r w:rsidRPr="0088077F">
        <w:t>6.6</w:t>
      </w:r>
      <w:r w:rsidRPr="0088077F">
        <w:tab/>
      </w:r>
      <w:hyperlink w:anchor="THREE66" w:history="1">
        <w:r w:rsidRPr="004D5307">
          <w:rPr>
            <w:rStyle w:val="Hyperlink"/>
          </w:rPr>
          <w:t>Award Notice</w:t>
        </w:r>
      </w:hyperlink>
    </w:p>
    <w:p w14:paraId="579093CB" w14:textId="77777777" w:rsidR="00AE1BFC" w:rsidRPr="00AE1BFC" w:rsidRDefault="00AE1BFC" w:rsidP="00AE1BFC">
      <w:pPr>
        <w:rPr>
          <w:b/>
        </w:rPr>
      </w:pPr>
    </w:p>
    <w:p w14:paraId="579093CC" w14:textId="77777777" w:rsidR="00AE1BFC" w:rsidRPr="00AE1BFC" w:rsidRDefault="00AE1BFC" w:rsidP="00AE1BFC">
      <w:pPr>
        <w:rPr>
          <w:b/>
        </w:rPr>
      </w:pPr>
    </w:p>
    <w:p w14:paraId="579093CD" w14:textId="77777777" w:rsidR="00AE1BFC" w:rsidRPr="00AE1BFC" w:rsidRDefault="00AE1BFC" w:rsidP="00AE1BFC">
      <w:pPr>
        <w:rPr>
          <w:b/>
        </w:rPr>
      </w:pPr>
      <w:r w:rsidRPr="00AE1BFC">
        <w:rPr>
          <w:b/>
        </w:rPr>
        <w:t>7.</w:t>
      </w:r>
      <w:r w:rsidRPr="00AE1BFC">
        <w:rPr>
          <w:b/>
        </w:rPr>
        <w:tab/>
      </w:r>
      <w:hyperlink w:anchor="THREE7" w:history="1">
        <w:r w:rsidRPr="00930D2D">
          <w:rPr>
            <w:rStyle w:val="Hyperlink"/>
            <w:b/>
          </w:rPr>
          <w:t>Minor Works</w:t>
        </w:r>
      </w:hyperlink>
    </w:p>
    <w:p w14:paraId="579093CE" w14:textId="77777777" w:rsidR="00AE1BFC" w:rsidRPr="00AE1BFC" w:rsidRDefault="00AE1BFC" w:rsidP="00AE1BFC">
      <w:r w:rsidRPr="00AE1BFC">
        <w:t>7.1</w:t>
      </w:r>
      <w:r w:rsidRPr="00AE1BFC">
        <w:tab/>
      </w:r>
      <w:hyperlink w:anchor="THREE71" w:history="1">
        <w:r w:rsidRPr="00930D2D">
          <w:rPr>
            <w:rStyle w:val="Hyperlink"/>
          </w:rPr>
          <w:t>Definition of Works</w:t>
        </w:r>
      </w:hyperlink>
    </w:p>
    <w:p w14:paraId="579093CF" w14:textId="77777777" w:rsidR="00AE1BFC" w:rsidRPr="00AE1BFC" w:rsidRDefault="00AE1BFC" w:rsidP="00AE1BFC">
      <w:r w:rsidRPr="00AE1BFC">
        <w:t>7.2</w:t>
      </w:r>
      <w:r w:rsidRPr="00AE1BFC">
        <w:tab/>
      </w:r>
      <w:hyperlink w:anchor="THREE72" w:history="1">
        <w:r w:rsidRPr="00930D2D">
          <w:rPr>
            <w:rStyle w:val="Hyperlink"/>
          </w:rPr>
          <w:t>Procurement Contact</w:t>
        </w:r>
      </w:hyperlink>
    </w:p>
    <w:p w14:paraId="579093D0" w14:textId="77777777" w:rsidR="00AE1BFC" w:rsidRPr="00AE1BFC" w:rsidRDefault="00AE1BFC" w:rsidP="00AE1BFC">
      <w:r w:rsidRPr="00AE1BFC">
        <w:t>7.3</w:t>
      </w:r>
      <w:r w:rsidRPr="00AE1BFC">
        <w:tab/>
      </w:r>
      <w:hyperlink w:anchor="THREE73" w:history="1">
        <w:r w:rsidRPr="00930D2D">
          <w:rPr>
            <w:rStyle w:val="Hyperlink"/>
          </w:rPr>
          <w:t>Procurement Route</w:t>
        </w:r>
      </w:hyperlink>
    </w:p>
    <w:p w14:paraId="579093D1" w14:textId="77777777" w:rsidR="00AE1BFC" w:rsidRPr="00AE1BFC" w:rsidRDefault="00AE1BFC" w:rsidP="00AE1BFC">
      <w:r w:rsidRPr="00AE1BFC">
        <w:t>7.4</w:t>
      </w:r>
      <w:r w:rsidRPr="00AE1BFC">
        <w:tab/>
      </w:r>
      <w:hyperlink w:anchor="THREE74" w:history="1">
        <w:r w:rsidRPr="00930D2D">
          <w:rPr>
            <w:rStyle w:val="Hyperlink"/>
          </w:rPr>
          <w:t>Specialist Input</w:t>
        </w:r>
      </w:hyperlink>
    </w:p>
    <w:p w14:paraId="579093D2" w14:textId="77777777" w:rsidR="00AE1BFC" w:rsidRPr="00AE1BFC" w:rsidRDefault="00AE1BFC" w:rsidP="00AE1BFC">
      <w:r w:rsidRPr="00AE1BFC">
        <w:t>7.5</w:t>
      </w:r>
      <w:r w:rsidRPr="00AE1BFC">
        <w:tab/>
      </w:r>
      <w:hyperlink w:anchor="THREE75" w:history="1">
        <w:r w:rsidRPr="00930D2D">
          <w:rPr>
            <w:rStyle w:val="Hyperlink"/>
          </w:rPr>
          <w:t>Specification</w:t>
        </w:r>
      </w:hyperlink>
    </w:p>
    <w:p w14:paraId="579093D3" w14:textId="77777777" w:rsidR="00AE1BFC" w:rsidRPr="00AE1BFC" w:rsidRDefault="00AE1BFC" w:rsidP="00AE1BFC">
      <w:r w:rsidRPr="00AE1BFC">
        <w:t>7.6</w:t>
      </w:r>
      <w:r w:rsidRPr="00AE1BFC">
        <w:tab/>
      </w:r>
      <w:hyperlink w:anchor="THREE76" w:history="1">
        <w:r w:rsidRPr="00930D2D">
          <w:rPr>
            <w:rStyle w:val="Hyperlink"/>
          </w:rPr>
          <w:t>Contract Support</w:t>
        </w:r>
      </w:hyperlink>
    </w:p>
    <w:p w14:paraId="579093D4" w14:textId="77777777" w:rsidR="00AE1BFC" w:rsidRPr="00AE1BFC" w:rsidRDefault="00AE1BFC" w:rsidP="00AE1BFC">
      <w:pPr>
        <w:rPr>
          <w:b/>
        </w:rPr>
      </w:pPr>
    </w:p>
    <w:p w14:paraId="579093D5" w14:textId="77777777" w:rsidR="00AE1BFC" w:rsidRPr="00AE1BFC" w:rsidRDefault="00AE1BFC" w:rsidP="00AE1BFC"/>
    <w:p w14:paraId="579093D6" w14:textId="77777777" w:rsidR="00AE1BFC" w:rsidRPr="00AE1BFC" w:rsidRDefault="00AE1BFC"/>
    <w:p w14:paraId="579093D8" w14:textId="3F0903E2" w:rsidR="00AE1BFC" w:rsidRPr="00EF098B" w:rsidRDefault="00AE1BFC" w:rsidP="00AE1BFC">
      <w:pPr>
        <w:rPr>
          <w:b/>
          <w:sz w:val="28"/>
        </w:rPr>
      </w:pPr>
      <w:r>
        <w:rPr>
          <w:b/>
        </w:rPr>
        <w:br w:type="page"/>
      </w:r>
      <w:hyperlink w:anchor="CHAPTER4" w:history="1">
        <w:r w:rsidRPr="00EA05F5">
          <w:rPr>
            <w:rStyle w:val="Hyperlink"/>
            <w:b/>
            <w:sz w:val="28"/>
          </w:rPr>
          <w:t xml:space="preserve">CHAPTER 4: </w:t>
        </w:r>
        <w:r w:rsidRPr="00EA05F5">
          <w:rPr>
            <w:rStyle w:val="Hyperlink"/>
            <w:b/>
            <w:sz w:val="28"/>
          </w:rPr>
          <w:tab/>
          <w:t>EVALUATING &amp; REFINING TENDERS</w:t>
        </w:r>
      </w:hyperlink>
      <w:r w:rsidR="00EF098B">
        <w:rPr>
          <w:rStyle w:val="Hyperlink"/>
          <w:b/>
          <w:sz w:val="28"/>
          <w:u w:val="none"/>
        </w:rPr>
        <w:tab/>
      </w:r>
      <w:r w:rsidR="00EF098B">
        <w:rPr>
          <w:rStyle w:val="Hyperlink"/>
          <w:b/>
          <w:sz w:val="28"/>
          <w:u w:val="none"/>
        </w:rPr>
        <w:tab/>
      </w:r>
      <w:r w:rsidR="00EF098B">
        <w:rPr>
          <w:rStyle w:val="Hyperlink"/>
          <w:b/>
          <w:sz w:val="28"/>
          <w:u w:val="none"/>
        </w:rPr>
        <w:tab/>
      </w:r>
      <w:r w:rsidR="009F28DF">
        <w:rPr>
          <w:rStyle w:val="Hyperlink"/>
          <w:b/>
          <w:sz w:val="28"/>
          <w:u w:val="none"/>
        </w:rPr>
        <w:t>61</w:t>
      </w:r>
    </w:p>
    <w:p w14:paraId="579093D9" w14:textId="77777777" w:rsidR="00AE1BFC" w:rsidRPr="00AE1BFC" w:rsidRDefault="00AE1BFC" w:rsidP="00AE1BFC">
      <w:pPr>
        <w:rPr>
          <w:sz w:val="28"/>
        </w:rPr>
      </w:pPr>
    </w:p>
    <w:p w14:paraId="579093DA" w14:textId="77777777" w:rsidR="00AE1BFC" w:rsidRPr="00AE1BFC" w:rsidRDefault="00AE1BFC" w:rsidP="00AE1BFC">
      <w:pPr>
        <w:rPr>
          <w:b/>
          <w:sz w:val="28"/>
        </w:rPr>
      </w:pPr>
      <w:r w:rsidRPr="00AE1BFC">
        <w:rPr>
          <w:b/>
          <w:sz w:val="28"/>
        </w:rPr>
        <w:t>Section</w:t>
      </w:r>
    </w:p>
    <w:p w14:paraId="579093DB" w14:textId="77777777" w:rsidR="00AE1BFC" w:rsidRDefault="00AE1BFC" w:rsidP="00AE1BFC">
      <w:pPr>
        <w:rPr>
          <w:b/>
        </w:rPr>
      </w:pPr>
    </w:p>
    <w:p w14:paraId="579093DC" w14:textId="77777777" w:rsidR="00AE1BFC" w:rsidRDefault="002B6878" w:rsidP="00E407B2">
      <w:pPr>
        <w:pStyle w:val="ListParagraph"/>
        <w:numPr>
          <w:ilvl w:val="0"/>
          <w:numId w:val="31"/>
        </w:numPr>
        <w:ind w:hanging="720"/>
        <w:rPr>
          <w:b/>
        </w:rPr>
      </w:pPr>
      <w:hyperlink w:anchor="FOUR1" w:history="1">
        <w:r w:rsidR="00AE1BFC" w:rsidRPr="00EA05F5">
          <w:rPr>
            <w:rStyle w:val="Hyperlink"/>
            <w:b/>
          </w:rPr>
          <w:t>Financial Evaluation</w:t>
        </w:r>
      </w:hyperlink>
    </w:p>
    <w:p w14:paraId="579093DD" w14:textId="77777777" w:rsidR="00AE1BFC" w:rsidRDefault="00AE1BFC" w:rsidP="00AE1BFC">
      <w:pPr>
        <w:ind w:left="720" w:hanging="720"/>
        <w:rPr>
          <w:rFonts w:cs="Arial"/>
          <w:bCs/>
        </w:rPr>
      </w:pPr>
      <w:r w:rsidRPr="00607C01">
        <w:rPr>
          <w:rFonts w:cs="Arial"/>
          <w:bCs/>
        </w:rPr>
        <w:t xml:space="preserve">1.1 </w:t>
      </w:r>
      <w:r w:rsidRPr="00607C01">
        <w:rPr>
          <w:rFonts w:cs="Arial"/>
          <w:bCs/>
        </w:rPr>
        <w:tab/>
      </w:r>
      <w:hyperlink w:anchor="FOUR11" w:history="1">
        <w:r w:rsidRPr="00EA05F5">
          <w:rPr>
            <w:rStyle w:val="Hyperlink"/>
            <w:rFonts w:cs="Arial"/>
            <w:bCs/>
          </w:rPr>
          <w:t>Overview</w:t>
        </w:r>
      </w:hyperlink>
    </w:p>
    <w:p w14:paraId="579093DE" w14:textId="77777777" w:rsidR="00AE1BFC" w:rsidRDefault="00AE1BFC" w:rsidP="00AE1BFC">
      <w:pPr>
        <w:ind w:left="720" w:hanging="720"/>
        <w:rPr>
          <w:rFonts w:cs="Arial"/>
          <w:bCs/>
        </w:rPr>
      </w:pPr>
      <w:r w:rsidRPr="00607C01">
        <w:rPr>
          <w:rFonts w:cs="Arial"/>
          <w:bCs/>
        </w:rPr>
        <w:t xml:space="preserve">1.2 </w:t>
      </w:r>
      <w:r>
        <w:rPr>
          <w:rFonts w:cs="Arial"/>
          <w:bCs/>
        </w:rPr>
        <w:tab/>
      </w:r>
      <w:hyperlink w:anchor="FOUR12" w:history="1">
        <w:r w:rsidRPr="00EA05F5">
          <w:rPr>
            <w:rStyle w:val="Hyperlink"/>
            <w:rFonts w:cs="Arial"/>
            <w:bCs/>
          </w:rPr>
          <w:t xml:space="preserve">Financial Evaluation for requirements below </w:t>
        </w:r>
        <w:r w:rsidR="00A1206D" w:rsidRPr="00EA05F5">
          <w:rPr>
            <w:rStyle w:val="Hyperlink"/>
            <w:rFonts w:cs="Arial"/>
            <w:bCs/>
          </w:rPr>
          <w:t xml:space="preserve">EU </w:t>
        </w:r>
        <w:r w:rsidRPr="00EA05F5">
          <w:rPr>
            <w:rStyle w:val="Hyperlink"/>
            <w:rFonts w:cs="Arial"/>
            <w:bCs/>
          </w:rPr>
          <w:t>Procurement Directive Thresholds (excluding VAT)</w:t>
        </w:r>
      </w:hyperlink>
    </w:p>
    <w:p w14:paraId="579093DF" w14:textId="77777777" w:rsidR="00AE1BFC" w:rsidRDefault="00AE1BFC" w:rsidP="00AE1BFC">
      <w:pPr>
        <w:ind w:left="720" w:hanging="720"/>
        <w:rPr>
          <w:rFonts w:cs="Arial"/>
          <w:bCs/>
        </w:rPr>
      </w:pPr>
      <w:r w:rsidRPr="00607C01">
        <w:rPr>
          <w:rFonts w:cs="Arial"/>
          <w:bCs/>
        </w:rPr>
        <w:t xml:space="preserve">1.3 </w:t>
      </w:r>
      <w:r w:rsidRPr="00607C01">
        <w:rPr>
          <w:rFonts w:cs="Arial"/>
          <w:bCs/>
        </w:rPr>
        <w:tab/>
      </w:r>
      <w:hyperlink w:anchor="FOUR13" w:history="1">
        <w:r w:rsidRPr="00EA05F5">
          <w:rPr>
            <w:rStyle w:val="Hyperlink"/>
            <w:rFonts w:cs="Arial"/>
            <w:bCs/>
          </w:rPr>
          <w:t>Prequalification Questionnaire</w:t>
        </w:r>
      </w:hyperlink>
    </w:p>
    <w:p w14:paraId="579093E0" w14:textId="77777777" w:rsidR="00AE1BFC" w:rsidRDefault="00AE1BFC" w:rsidP="00AE1BFC">
      <w:pPr>
        <w:ind w:left="720" w:hanging="720"/>
        <w:rPr>
          <w:rFonts w:cs="Arial"/>
          <w:bCs/>
        </w:rPr>
      </w:pPr>
      <w:r w:rsidRPr="00607C01">
        <w:rPr>
          <w:rFonts w:cs="Arial"/>
          <w:bCs/>
        </w:rPr>
        <w:t xml:space="preserve">1.4 </w:t>
      </w:r>
      <w:r w:rsidRPr="00607C01">
        <w:rPr>
          <w:rFonts w:cs="Arial"/>
          <w:bCs/>
        </w:rPr>
        <w:tab/>
      </w:r>
      <w:hyperlink w:anchor="FOUR14" w:history="1">
        <w:r w:rsidRPr="00EA05F5">
          <w:rPr>
            <w:rStyle w:val="Hyperlink"/>
            <w:rFonts w:cs="Arial"/>
            <w:bCs/>
          </w:rPr>
          <w:t xml:space="preserve">Contracts exceeding </w:t>
        </w:r>
        <w:r w:rsidR="00A1206D" w:rsidRPr="00EA05F5">
          <w:rPr>
            <w:rStyle w:val="Hyperlink"/>
            <w:rFonts w:cs="Arial"/>
            <w:bCs/>
          </w:rPr>
          <w:t xml:space="preserve">EU </w:t>
        </w:r>
        <w:r w:rsidRPr="00EA05F5">
          <w:rPr>
            <w:rStyle w:val="Hyperlink"/>
            <w:rFonts w:cs="Arial"/>
            <w:bCs/>
          </w:rPr>
          <w:t>Procurement Directive Thresholds</w:t>
        </w:r>
      </w:hyperlink>
      <w:r w:rsidRPr="00607C01">
        <w:rPr>
          <w:rFonts w:cs="Arial"/>
          <w:bCs/>
        </w:rPr>
        <w:t xml:space="preserve"> </w:t>
      </w:r>
    </w:p>
    <w:p w14:paraId="579093E1" w14:textId="77777777" w:rsidR="00AE1BFC" w:rsidRDefault="00AE1BFC" w:rsidP="00AE1BFC">
      <w:pPr>
        <w:ind w:left="720" w:hanging="720"/>
        <w:rPr>
          <w:rFonts w:cs="Arial"/>
          <w:bCs/>
        </w:rPr>
      </w:pPr>
      <w:r w:rsidRPr="00607C01">
        <w:rPr>
          <w:rFonts w:cs="Arial"/>
          <w:bCs/>
        </w:rPr>
        <w:t xml:space="preserve">1.5 </w:t>
      </w:r>
      <w:r w:rsidRPr="00607C01">
        <w:rPr>
          <w:rFonts w:cs="Arial"/>
          <w:bCs/>
        </w:rPr>
        <w:tab/>
      </w:r>
      <w:hyperlink w:anchor="FOUR15" w:history="1">
        <w:r w:rsidRPr="00EA05F5">
          <w:rPr>
            <w:rStyle w:val="Hyperlink"/>
            <w:rFonts w:cs="Arial"/>
            <w:bCs/>
          </w:rPr>
          <w:t>CreditSafeUK Reports</w:t>
        </w:r>
      </w:hyperlink>
    </w:p>
    <w:p w14:paraId="579093E2" w14:textId="77777777" w:rsidR="00AE1BFC" w:rsidRDefault="00AE1BFC" w:rsidP="00AE1BFC">
      <w:pPr>
        <w:ind w:left="720" w:hanging="720"/>
        <w:rPr>
          <w:rFonts w:cs="Arial"/>
          <w:bCs/>
        </w:rPr>
      </w:pPr>
      <w:r w:rsidRPr="00607C01">
        <w:rPr>
          <w:rFonts w:cs="Arial"/>
          <w:bCs/>
        </w:rPr>
        <w:t xml:space="preserve">1.6 </w:t>
      </w:r>
      <w:r w:rsidRPr="00607C01">
        <w:rPr>
          <w:rFonts w:cs="Arial"/>
          <w:bCs/>
        </w:rPr>
        <w:tab/>
      </w:r>
      <w:hyperlink w:anchor="FOUR16" w:history="1">
        <w:r w:rsidRPr="00EA05F5">
          <w:rPr>
            <w:rStyle w:val="Hyperlink"/>
            <w:rFonts w:cs="Arial"/>
            <w:bCs/>
          </w:rPr>
          <w:t>Detailed Financial Assessment</w:t>
        </w:r>
      </w:hyperlink>
      <w:r w:rsidRPr="00607C01">
        <w:rPr>
          <w:rFonts w:cs="Arial"/>
          <w:bCs/>
        </w:rPr>
        <w:t xml:space="preserve"> </w:t>
      </w:r>
    </w:p>
    <w:p w14:paraId="579093E3" w14:textId="77777777" w:rsidR="00AE1BFC" w:rsidRDefault="00AE1BFC" w:rsidP="00AE1BFC">
      <w:pPr>
        <w:ind w:left="720" w:hanging="720"/>
        <w:rPr>
          <w:rFonts w:cs="Arial"/>
          <w:bCs/>
        </w:rPr>
      </w:pPr>
      <w:r w:rsidRPr="00607C01">
        <w:rPr>
          <w:rFonts w:cs="Arial"/>
          <w:bCs/>
        </w:rPr>
        <w:t xml:space="preserve">1.7 </w:t>
      </w:r>
      <w:r w:rsidRPr="00607C01">
        <w:rPr>
          <w:rFonts w:cs="Arial"/>
          <w:bCs/>
        </w:rPr>
        <w:tab/>
      </w:r>
      <w:hyperlink w:anchor="FOUR17" w:history="1">
        <w:r w:rsidRPr="00EA05F5">
          <w:rPr>
            <w:rStyle w:val="Hyperlink"/>
            <w:rFonts w:cs="Arial"/>
            <w:bCs/>
          </w:rPr>
          <w:t>Turnover and Contract Limit</w:t>
        </w:r>
      </w:hyperlink>
    </w:p>
    <w:p w14:paraId="579093E4" w14:textId="77777777" w:rsidR="00AE1BFC" w:rsidRDefault="00AE1BFC" w:rsidP="00AE1BFC">
      <w:pPr>
        <w:ind w:left="720" w:hanging="720"/>
        <w:rPr>
          <w:rFonts w:cs="Arial"/>
          <w:bCs/>
        </w:rPr>
      </w:pPr>
      <w:r w:rsidRPr="00607C01">
        <w:rPr>
          <w:rFonts w:cs="Arial"/>
          <w:bCs/>
        </w:rPr>
        <w:t xml:space="preserve">1.8 </w:t>
      </w:r>
      <w:r w:rsidRPr="00607C01">
        <w:rPr>
          <w:rFonts w:cs="Arial"/>
          <w:bCs/>
        </w:rPr>
        <w:tab/>
      </w:r>
      <w:hyperlink w:anchor="FOUR18" w:history="1">
        <w:r w:rsidRPr="00EA05F5">
          <w:rPr>
            <w:rStyle w:val="Hyperlink"/>
            <w:rFonts w:cs="Arial"/>
            <w:bCs/>
          </w:rPr>
          <w:t>Profit &amp; Loss</w:t>
        </w:r>
      </w:hyperlink>
      <w:r w:rsidRPr="00607C01">
        <w:rPr>
          <w:rFonts w:cs="Arial"/>
          <w:bCs/>
        </w:rPr>
        <w:t xml:space="preserve"> </w:t>
      </w:r>
    </w:p>
    <w:p w14:paraId="579093E5" w14:textId="77777777" w:rsidR="00AE1BFC" w:rsidRDefault="00AE1BFC" w:rsidP="00AE1BFC">
      <w:pPr>
        <w:ind w:left="720" w:hanging="720"/>
        <w:rPr>
          <w:rFonts w:cs="Arial"/>
          <w:bCs/>
        </w:rPr>
      </w:pPr>
      <w:r w:rsidRPr="00607C01">
        <w:rPr>
          <w:rFonts w:cs="Arial"/>
          <w:bCs/>
        </w:rPr>
        <w:t xml:space="preserve">1.9 </w:t>
      </w:r>
      <w:r w:rsidRPr="00607C01">
        <w:rPr>
          <w:rFonts w:cs="Arial"/>
          <w:bCs/>
        </w:rPr>
        <w:tab/>
      </w:r>
      <w:hyperlink w:anchor="FOUR19" w:history="1">
        <w:r w:rsidRPr="00EA05F5">
          <w:rPr>
            <w:rStyle w:val="Hyperlink"/>
            <w:rFonts w:cs="Arial"/>
            <w:bCs/>
          </w:rPr>
          <w:t>Balance Sheet</w:t>
        </w:r>
      </w:hyperlink>
    </w:p>
    <w:p w14:paraId="579093E6" w14:textId="77777777" w:rsidR="00AE1BFC" w:rsidRDefault="00AE1BFC" w:rsidP="00AE1BFC">
      <w:pPr>
        <w:ind w:left="720" w:hanging="720"/>
        <w:rPr>
          <w:rFonts w:cs="Arial"/>
          <w:bCs/>
        </w:rPr>
      </w:pPr>
      <w:r w:rsidRPr="00607C01">
        <w:rPr>
          <w:rFonts w:cs="Arial"/>
          <w:bCs/>
        </w:rPr>
        <w:t xml:space="preserve">1.10 </w:t>
      </w:r>
      <w:r w:rsidRPr="00607C01">
        <w:rPr>
          <w:rFonts w:cs="Arial"/>
          <w:bCs/>
        </w:rPr>
        <w:tab/>
      </w:r>
      <w:hyperlink w:anchor="FOUR110" w:history="1">
        <w:r w:rsidRPr="00EA05F5">
          <w:rPr>
            <w:rStyle w:val="Hyperlink"/>
            <w:rFonts w:cs="Arial"/>
            <w:bCs/>
          </w:rPr>
          <w:t>Ratio Analysis</w:t>
        </w:r>
      </w:hyperlink>
    </w:p>
    <w:p w14:paraId="579093E7" w14:textId="77777777" w:rsidR="00AE1BFC" w:rsidRPr="00607C01" w:rsidRDefault="00AE1BFC" w:rsidP="00AE1BFC">
      <w:pPr>
        <w:ind w:left="720" w:hanging="720"/>
      </w:pPr>
      <w:r w:rsidRPr="00607C01">
        <w:rPr>
          <w:rFonts w:cs="Arial"/>
          <w:bCs/>
        </w:rPr>
        <w:t xml:space="preserve">1.11 </w:t>
      </w:r>
      <w:r w:rsidRPr="00607C01">
        <w:rPr>
          <w:rFonts w:cs="Arial"/>
          <w:bCs/>
        </w:rPr>
        <w:tab/>
      </w:r>
      <w:hyperlink w:anchor="FOUR111" w:history="1">
        <w:r w:rsidRPr="00EA05F5">
          <w:rPr>
            <w:rStyle w:val="Hyperlink"/>
            <w:rFonts w:cs="Arial"/>
            <w:bCs/>
          </w:rPr>
          <w:t>Warning Signals</w:t>
        </w:r>
      </w:hyperlink>
    </w:p>
    <w:p w14:paraId="579093E8" w14:textId="77777777" w:rsidR="00AE1BFC" w:rsidRDefault="00AE1BFC" w:rsidP="00AE1BFC">
      <w:pPr>
        <w:rPr>
          <w:b/>
        </w:rPr>
      </w:pPr>
    </w:p>
    <w:p w14:paraId="579093E9" w14:textId="77777777" w:rsidR="00AE1BFC" w:rsidRDefault="00AE1BFC" w:rsidP="00AE1BFC">
      <w:pPr>
        <w:rPr>
          <w:b/>
        </w:rPr>
      </w:pPr>
    </w:p>
    <w:p w14:paraId="579093EA" w14:textId="77777777" w:rsidR="00AE1BFC" w:rsidRPr="00C835EA" w:rsidRDefault="00AE1BFC" w:rsidP="00AE1BFC">
      <w:pPr>
        <w:rPr>
          <w:b/>
        </w:rPr>
      </w:pPr>
      <w:r>
        <w:rPr>
          <w:rFonts w:cs="Arial"/>
          <w:b/>
          <w:bCs/>
        </w:rPr>
        <w:t>2</w:t>
      </w:r>
      <w:r w:rsidRPr="00C835EA">
        <w:rPr>
          <w:rFonts w:cs="Arial"/>
          <w:b/>
          <w:bCs/>
        </w:rPr>
        <w:t>.</w:t>
      </w:r>
      <w:r>
        <w:rPr>
          <w:rFonts w:cs="Arial"/>
          <w:b/>
          <w:bCs/>
        </w:rPr>
        <w:tab/>
      </w:r>
      <w:hyperlink w:anchor="FOUR2" w:history="1">
        <w:r w:rsidRPr="00EA05F5">
          <w:rPr>
            <w:rStyle w:val="Hyperlink"/>
            <w:rFonts w:cs="Arial"/>
            <w:b/>
            <w:bCs/>
          </w:rPr>
          <w:t>Post-Bid Clarification</w:t>
        </w:r>
      </w:hyperlink>
    </w:p>
    <w:p w14:paraId="579093EB" w14:textId="77777777" w:rsidR="00AE1BFC" w:rsidRDefault="00AE1BFC" w:rsidP="00AE1BFC">
      <w:pPr>
        <w:rPr>
          <w:rFonts w:cs="Arial"/>
          <w:bCs/>
        </w:rPr>
      </w:pPr>
      <w:r w:rsidRPr="007035CD">
        <w:rPr>
          <w:rFonts w:cs="Arial"/>
          <w:bCs/>
        </w:rPr>
        <w:t xml:space="preserve">2.1 </w:t>
      </w:r>
      <w:r w:rsidRPr="007035CD">
        <w:rPr>
          <w:rFonts w:cs="Arial"/>
          <w:bCs/>
        </w:rPr>
        <w:tab/>
      </w:r>
      <w:hyperlink w:anchor="FOUR21" w:history="1">
        <w:r w:rsidRPr="00EA05F5">
          <w:rPr>
            <w:rStyle w:val="Hyperlink"/>
            <w:rFonts w:cs="Arial"/>
            <w:bCs/>
          </w:rPr>
          <w:t>Introduction</w:t>
        </w:r>
      </w:hyperlink>
      <w:r w:rsidRPr="007035CD">
        <w:rPr>
          <w:rFonts w:cs="Arial"/>
          <w:bCs/>
        </w:rPr>
        <w:br/>
        <w:t xml:space="preserve">2.2 </w:t>
      </w:r>
      <w:r w:rsidRPr="007035CD">
        <w:rPr>
          <w:rFonts w:cs="Arial"/>
          <w:bCs/>
        </w:rPr>
        <w:tab/>
      </w:r>
      <w:hyperlink w:anchor="FOUR22" w:history="1">
        <w:r w:rsidRPr="00EA05F5">
          <w:rPr>
            <w:rStyle w:val="Hyperlink"/>
            <w:rFonts w:cs="Arial"/>
            <w:bCs/>
          </w:rPr>
          <w:t>Method of Clarification</w:t>
        </w:r>
      </w:hyperlink>
      <w:r w:rsidRPr="007035CD">
        <w:rPr>
          <w:rFonts w:cs="Arial"/>
        </w:rPr>
        <w:br/>
      </w:r>
      <w:r w:rsidRPr="007035CD">
        <w:rPr>
          <w:rFonts w:cs="Arial"/>
          <w:bCs/>
        </w:rPr>
        <w:t xml:space="preserve">2.3 </w:t>
      </w:r>
      <w:r w:rsidRPr="007035CD">
        <w:rPr>
          <w:rFonts w:cs="Arial"/>
          <w:bCs/>
        </w:rPr>
        <w:tab/>
      </w:r>
      <w:hyperlink w:anchor="FOUR23" w:history="1">
        <w:r w:rsidRPr="00EA05F5">
          <w:rPr>
            <w:rStyle w:val="Hyperlink"/>
            <w:rFonts w:cs="Arial"/>
            <w:bCs/>
          </w:rPr>
          <w:t>Post-Bid Clarification Meeting</w:t>
        </w:r>
      </w:hyperlink>
      <w:r w:rsidRPr="007035CD">
        <w:br/>
      </w:r>
      <w:r w:rsidRPr="007035CD">
        <w:rPr>
          <w:rFonts w:cs="Arial"/>
          <w:bCs/>
        </w:rPr>
        <w:t xml:space="preserve">2.4 </w:t>
      </w:r>
      <w:r w:rsidRPr="007035CD">
        <w:rPr>
          <w:rFonts w:cs="Arial"/>
          <w:bCs/>
        </w:rPr>
        <w:tab/>
      </w:r>
      <w:hyperlink w:anchor="FOUR24" w:history="1">
        <w:r w:rsidRPr="00EA05F5">
          <w:rPr>
            <w:rStyle w:val="Hyperlink"/>
            <w:rFonts w:cs="Arial"/>
            <w:bCs/>
          </w:rPr>
          <w:t>Record of Post-Bid Clarification Meeting</w:t>
        </w:r>
      </w:hyperlink>
      <w:r w:rsidRPr="007035CD">
        <w:rPr>
          <w:rFonts w:cs="Arial"/>
        </w:rPr>
        <w:br/>
      </w:r>
      <w:r w:rsidRPr="007035CD">
        <w:rPr>
          <w:rFonts w:cs="Arial"/>
          <w:bCs/>
        </w:rPr>
        <w:t xml:space="preserve">2.5 </w:t>
      </w:r>
      <w:r w:rsidRPr="007035CD">
        <w:rPr>
          <w:rFonts w:cs="Arial"/>
          <w:bCs/>
        </w:rPr>
        <w:tab/>
      </w:r>
      <w:hyperlink w:anchor="FOUR25" w:history="1">
        <w:r w:rsidRPr="00EA05F5">
          <w:rPr>
            <w:rStyle w:val="Hyperlink"/>
            <w:rFonts w:cs="Arial"/>
            <w:bCs/>
          </w:rPr>
          <w:t>Outcome of Post-Bid Clarification Meetings</w:t>
        </w:r>
      </w:hyperlink>
    </w:p>
    <w:p w14:paraId="579093EC" w14:textId="77777777" w:rsidR="00C11A3E" w:rsidRPr="007035CD" w:rsidRDefault="00C11A3E" w:rsidP="00AE1BFC">
      <w:r w:rsidRPr="00C11A3E">
        <w:t>2.6</w:t>
      </w:r>
      <w:r w:rsidRPr="00C11A3E">
        <w:tab/>
      </w:r>
      <w:hyperlink w:anchor="FOUR26" w:history="1">
        <w:r w:rsidRPr="00EA05F5">
          <w:rPr>
            <w:rStyle w:val="Hyperlink"/>
          </w:rPr>
          <w:t>Verification Site Visits/Meetings</w:t>
        </w:r>
      </w:hyperlink>
    </w:p>
    <w:p w14:paraId="579093ED" w14:textId="77777777" w:rsidR="00AE1BFC" w:rsidRDefault="00AE1BFC" w:rsidP="00AE1BFC">
      <w:pPr>
        <w:rPr>
          <w:b/>
        </w:rPr>
      </w:pPr>
    </w:p>
    <w:p w14:paraId="579093EE" w14:textId="77777777" w:rsidR="00AE1BFC" w:rsidRDefault="00AE1BFC" w:rsidP="00AE1BFC">
      <w:pPr>
        <w:rPr>
          <w:b/>
        </w:rPr>
      </w:pPr>
    </w:p>
    <w:p w14:paraId="579093EF" w14:textId="77777777" w:rsidR="00AE1BFC" w:rsidRPr="000B50F9" w:rsidRDefault="00AE1BFC" w:rsidP="00AE1BFC">
      <w:pPr>
        <w:rPr>
          <w:b/>
        </w:rPr>
      </w:pPr>
      <w:r w:rsidRPr="000B50F9">
        <w:rPr>
          <w:rFonts w:cs="Arial"/>
          <w:b/>
          <w:bCs/>
          <w:color w:val="000000"/>
        </w:rPr>
        <w:t>3.</w:t>
      </w:r>
      <w:r>
        <w:rPr>
          <w:rFonts w:cs="Arial"/>
          <w:b/>
          <w:bCs/>
          <w:color w:val="000000"/>
        </w:rPr>
        <w:tab/>
      </w:r>
      <w:hyperlink w:anchor="FOUR3" w:history="1">
        <w:r w:rsidRPr="00EA05F5">
          <w:rPr>
            <w:rStyle w:val="Hyperlink"/>
            <w:rFonts w:cs="Arial"/>
            <w:b/>
            <w:bCs/>
          </w:rPr>
          <w:t>Post Tender Negotiation (PTN)</w:t>
        </w:r>
      </w:hyperlink>
    </w:p>
    <w:p w14:paraId="579093F0" w14:textId="77777777" w:rsidR="00AE1BFC" w:rsidRPr="005A6D11" w:rsidRDefault="00AE1BFC" w:rsidP="00AE1BFC">
      <w:pPr>
        <w:spacing w:line="320" w:lineRule="exact"/>
        <w:rPr>
          <w:rFonts w:cs="Arial"/>
        </w:rPr>
      </w:pPr>
      <w:r w:rsidRPr="005A6D11">
        <w:rPr>
          <w:rFonts w:cs="Arial"/>
        </w:rPr>
        <w:t xml:space="preserve">3.1 </w:t>
      </w:r>
      <w:r w:rsidRPr="005A6D11">
        <w:rPr>
          <w:rFonts w:cs="Arial"/>
        </w:rPr>
        <w:tab/>
      </w:r>
      <w:hyperlink w:anchor="FOUR31" w:history="1">
        <w:r w:rsidRPr="00EA05F5">
          <w:rPr>
            <w:rStyle w:val="Hyperlink"/>
            <w:rFonts w:cs="Arial"/>
          </w:rPr>
          <w:t>Introduction</w:t>
        </w:r>
      </w:hyperlink>
      <w:r w:rsidRPr="005A6D11">
        <w:rPr>
          <w:rFonts w:cs="Arial"/>
        </w:rPr>
        <w:t xml:space="preserve"> </w:t>
      </w:r>
    </w:p>
    <w:p w14:paraId="579093F1" w14:textId="77777777" w:rsidR="00AE1BFC" w:rsidRPr="005A6D11" w:rsidRDefault="00AE1BFC" w:rsidP="00AE1BFC">
      <w:pPr>
        <w:spacing w:line="320" w:lineRule="exact"/>
        <w:rPr>
          <w:rFonts w:cs="Arial"/>
        </w:rPr>
      </w:pPr>
      <w:r w:rsidRPr="005A6D11">
        <w:rPr>
          <w:rFonts w:cs="Arial"/>
        </w:rPr>
        <w:t>3.2</w:t>
      </w:r>
      <w:r w:rsidRPr="005A6D11">
        <w:rPr>
          <w:rFonts w:cs="Arial"/>
        </w:rPr>
        <w:tab/>
      </w:r>
      <w:hyperlink w:anchor="FOUR32" w:history="1">
        <w:r w:rsidRPr="00EA05F5">
          <w:rPr>
            <w:rStyle w:val="Hyperlink"/>
            <w:rFonts w:cs="Arial"/>
          </w:rPr>
          <w:t>Fair and Equitable Treatment of Suppliers</w:t>
        </w:r>
      </w:hyperlink>
      <w:r w:rsidRPr="005A6D11">
        <w:rPr>
          <w:rFonts w:cs="Arial"/>
        </w:rPr>
        <w:t xml:space="preserve"> </w:t>
      </w:r>
    </w:p>
    <w:p w14:paraId="579093F2" w14:textId="77777777" w:rsidR="00AE1BFC" w:rsidRPr="005A6D11" w:rsidRDefault="00AE1BFC" w:rsidP="00AE1BFC">
      <w:pPr>
        <w:spacing w:line="320" w:lineRule="exact"/>
        <w:rPr>
          <w:rFonts w:cs="Arial"/>
        </w:rPr>
      </w:pPr>
      <w:r w:rsidRPr="005A6D11">
        <w:rPr>
          <w:rFonts w:cs="Arial"/>
        </w:rPr>
        <w:t xml:space="preserve">3.3 </w:t>
      </w:r>
      <w:r w:rsidRPr="005A6D11">
        <w:rPr>
          <w:rFonts w:cs="Arial"/>
        </w:rPr>
        <w:tab/>
      </w:r>
      <w:hyperlink w:anchor="FOUR33" w:history="1">
        <w:r w:rsidRPr="00EA05F5">
          <w:rPr>
            <w:rStyle w:val="Hyperlink"/>
            <w:rFonts w:cs="Arial"/>
          </w:rPr>
          <w:t>Use of PTN</w:t>
        </w:r>
      </w:hyperlink>
      <w:r w:rsidRPr="005A6D11">
        <w:rPr>
          <w:rFonts w:cs="Arial"/>
        </w:rPr>
        <w:t xml:space="preserve"> </w:t>
      </w:r>
    </w:p>
    <w:p w14:paraId="579093F3" w14:textId="77777777" w:rsidR="00AE1BFC" w:rsidRPr="005A6D11" w:rsidRDefault="00AE1BFC" w:rsidP="00AE1BFC">
      <w:pPr>
        <w:spacing w:line="320" w:lineRule="exact"/>
        <w:rPr>
          <w:rFonts w:cs="Arial"/>
        </w:rPr>
      </w:pPr>
      <w:r w:rsidRPr="005A6D11">
        <w:rPr>
          <w:rFonts w:cs="Arial"/>
        </w:rPr>
        <w:t xml:space="preserve">3.4 </w:t>
      </w:r>
      <w:r w:rsidRPr="005A6D11">
        <w:rPr>
          <w:rFonts w:cs="Arial"/>
        </w:rPr>
        <w:tab/>
      </w:r>
      <w:hyperlink w:anchor="FOUR34" w:history="1">
        <w:r w:rsidRPr="00EA05F5">
          <w:rPr>
            <w:rStyle w:val="Hyperlink"/>
            <w:rFonts w:cs="Arial"/>
          </w:rPr>
          <w:t>Potential Areas for Negotiation</w:t>
        </w:r>
      </w:hyperlink>
      <w:r w:rsidRPr="005A6D11">
        <w:rPr>
          <w:rFonts w:cs="Arial"/>
        </w:rPr>
        <w:t xml:space="preserve"> </w:t>
      </w:r>
    </w:p>
    <w:p w14:paraId="579093F4" w14:textId="77777777" w:rsidR="00AE1BFC" w:rsidRDefault="00AE1BFC">
      <w:pPr>
        <w:rPr>
          <w:b/>
        </w:rPr>
      </w:pPr>
    </w:p>
    <w:p w14:paraId="579093F5" w14:textId="77777777" w:rsidR="00AE1BFC" w:rsidRDefault="00AE1BFC">
      <w:pPr>
        <w:rPr>
          <w:b/>
        </w:rPr>
      </w:pPr>
    </w:p>
    <w:p w14:paraId="579093F6" w14:textId="77777777" w:rsidR="00AE1BFC" w:rsidRDefault="00AE1BFC">
      <w:pPr>
        <w:rPr>
          <w:b/>
        </w:rPr>
      </w:pPr>
      <w:r>
        <w:rPr>
          <w:b/>
        </w:rPr>
        <w:br w:type="page"/>
      </w:r>
    </w:p>
    <w:p w14:paraId="579093F7" w14:textId="77777777" w:rsidR="00AE1BFC" w:rsidRPr="00EF098B" w:rsidRDefault="002B6878" w:rsidP="00AE1BFC">
      <w:pPr>
        <w:rPr>
          <w:rFonts w:cs="Arial"/>
          <w:b/>
          <w:bCs/>
          <w:sz w:val="28"/>
        </w:rPr>
      </w:pPr>
      <w:hyperlink w:anchor="CHAPTER5" w:history="1">
        <w:r w:rsidR="00AE1BFC" w:rsidRPr="00EA05F5">
          <w:rPr>
            <w:rStyle w:val="Hyperlink"/>
            <w:b/>
            <w:sz w:val="28"/>
          </w:rPr>
          <w:t xml:space="preserve">CHAPTER 5: </w:t>
        </w:r>
        <w:r w:rsidR="00AE1BFC" w:rsidRPr="00EA05F5">
          <w:rPr>
            <w:rStyle w:val="Hyperlink"/>
            <w:b/>
            <w:sz w:val="28"/>
          </w:rPr>
          <w:tab/>
        </w:r>
        <w:r w:rsidR="00AE1BFC" w:rsidRPr="00EA05F5">
          <w:rPr>
            <w:rStyle w:val="Hyperlink"/>
            <w:rFonts w:cs="Arial"/>
            <w:b/>
            <w:bCs/>
            <w:sz w:val="28"/>
          </w:rPr>
          <w:t>CONTRACT AWARD AND DEBRIEF</w:t>
        </w:r>
      </w:hyperlink>
      <w:r w:rsidR="00EF098B">
        <w:rPr>
          <w:rStyle w:val="Hyperlink"/>
          <w:rFonts w:cs="Arial"/>
          <w:b/>
          <w:bCs/>
          <w:sz w:val="28"/>
          <w:u w:val="none"/>
        </w:rPr>
        <w:tab/>
      </w:r>
      <w:r w:rsidR="00EF098B">
        <w:rPr>
          <w:rStyle w:val="Hyperlink"/>
          <w:rFonts w:cs="Arial"/>
          <w:b/>
          <w:bCs/>
          <w:sz w:val="28"/>
          <w:u w:val="none"/>
        </w:rPr>
        <w:tab/>
      </w:r>
      <w:r w:rsidR="00EF098B">
        <w:rPr>
          <w:rStyle w:val="Hyperlink"/>
          <w:rFonts w:cs="Arial"/>
          <w:b/>
          <w:bCs/>
          <w:sz w:val="28"/>
          <w:u w:val="none"/>
        </w:rPr>
        <w:tab/>
      </w:r>
      <w:r w:rsidR="009F28DF">
        <w:rPr>
          <w:rStyle w:val="Hyperlink"/>
          <w:rFonts w:cs="Arial"/>
          <w:b/>
          <w:bCs/>
          <w:sz w:val="28"/>
          <w:u w:val="none"/>
        </w:rPr>
        <w:t>71</w:t>
      </w:r>
    </w:p>
    <w:p w14:paraId="579093F8" w14:textId="77777777" w:rsidR="00AE1BFC" w:rsidRPr="00AE1BFC" w:rsidRDefault="00AE1BFC" w:rsidP="00AE1BFC">
      <w:pPr>
        <w:rPr>
          <w:b/>
          <w:sz w:val="28"/>
        </w:rPr>
      </w:pPr>
    </w:p>
    <w:p w14:paraId="579093F9" w14:textId="77777777" w:rsidR="00AE1BFC" w:rsidRPr="00AE1BFC" w:rsidRDefault="00AE1BFC" w:rsidP="00AE1BFC">
      <w:pPr>
        <w:rPr>
          <w:b/>
          <w:sz w:val="28"/>
        </w:rPr>
      </w:pPr>
      <w:r w:rsidRPr="00AE1BFC">
        <w:rPr>
          <w:b/>
          <w:sz w:val="28"/>
        </w:rPr>
        <w:t>Section</w:t>
      </w:r>
    </w:p>
    <w:p w14:paraId="579093FA" w14:textId="77777777" w:rsidR="00AE1BFC" w:rsidRDefault="00AE1BFC" w:rsidP="00AE1BFC">
      <w:pPr>
        <w:rPr>
          <w:b/>
        </w:rPr>
      </w:pPr>
    </w:p>
    <w:p w14:paraId="579093FB" w14:textId="77777777" w:rsidR="00AE1BFC" w:rsidRPr="007A0F7E" w:rsidRDefault="00AE1BFC" w:rsidP="00AE1BFC">
      <w:pPr>
        <w:rPr>
          <w:b/>
        </w:rPr>
      </w:pPr>
      <w:r>
        <w:rPr>
          <w:b/>
        </w:rPr>
        <w:t>1</w:t>
      </w:r>
      <w:r w:rsidRPr="007A0F7E">
        <w:rPr>
          <w:b/>
        </w:rPr>
        <w:tab/>
      </w:r>
      <w:hyperlink w:anchor="FIVE1" w:history="1">
        <w:r w:rsidRPr="00EA05F5">
          <w:rPr>
            <w:rStyle w:val="Hyperlink"/>
            <w:b/>
            <w:bCs/>
          </w:rPr>
          <w:t>Contract Award Recommendation</w:t>
        </w:r>
      </w:hyperlink>
    </w:p>
    <w:p w14:paraId="579093FC" w14:textId="77777777" w:rsidR="00AE1BFC" w:rsidRPr="007A0F7E" w:rsidRDefault="00AE1BFC" w:rsidP="00AE1BFC">
      <w:r>
        <w:rPr>
          <w:bCs/>
        </w:rPr>
        <w:t>1</w:t>
      </w:r>
      <w:r w:rsidRPr="007A0F7E">
        <w:rPr>
          <w:bCs/>
        </w:rPr>
        <w:t xml:space="preserve">.1 </w:t>
      </w:r>
      <w:r w:rsidRPr="007A0F7E">
        <w:rPr>
          <w:bCs/>
        </w:rPr>
        <w:tab/>
      </w:r>
      <w:hyperlink w:anchor="FIVE11" w:history="1">
        <w:r w:rsidRPr="00EA05F5">
          <w:rPr>
            <w:rStyle w:val="Hyperlink"/>
            <w:bCs/>
          </w:rPr>
          <w:t>Information to be Included</w:t>
        </w:r>
      </w:hyperlink>
      <w:r w:rsidRPr="007A0F7E">
        <w:rPr>
          <w:bCs/>
        </w:rPr>
        <w:br/>
      </w:r>
      <w:r>
        <w:rPr>
          <w:bCs/>
        </w:rPr>
        <w:t>1</w:t>
      </w:r>
      <w:r w:rsidRPr="007A0F7E">
        <w:rPr>
          <w:bCs/>
        </w:rPr>
        <w:t xml:space="preserve">.2 </w:t>
      </w:r>
      <w:r w:rsidRPr="007A0F7E">
        <w:rPr>
          <w:bCs/>
        </w:rPr>
        <w:tab/>
      </w:r>
      <w:hyperlink w:anchor="FIVE12" w:history="1">
        <w:r w:rsidRPr="00EA05F5">
          <w:rPr>
            <w:rStyle w:val="Hyperlink"/>
            <w:bCs/>
          </w:rPr>
          <w:t>Approval/Rejection of Contract Award Recommendation</w:t>
        </w:r>
      </w:hyperlink>
    </w:p>
    <w:p w14:paraId="579093FD" w14:textId="77777777" w:rsidR="00AE1BFC" w:rsidRDefault="00AE1BFC" w:rsidP="00AE1BFC">
      <w:pPr>
        <w:rPr>
          <w:b/>
        </w:rPr>
      </w:pPr>
    </w:p>
    <w:p w14:paraId="579093FE" w14:textId="77777777" w:rsidR="00AE1BFC" w:rsidRDefault="00AE1BFC" w:rsidP="00AE1BFC">
      <w:pPr>
        <w:rPr>
          <w:b/>
        </w:rPr>
      </w:pPr>
    </w:p>
    <w:p w14:paraId="579093FF" w14:textId="77777777" w:rsidR="00AE1BFC" w:rsidRPr="007A0F7E" w:rsidRDefault="00AE1BFC" w:rsidP="00AE1BFC">
      <w:pPr>
        <w:rPr>
          <w:b/>
        </w:rPr>
      </w:pPr>
      <w:r>
        <w:rPr>
          <w:b/>
        </w:rPr>
        <w:t>2.</w:t>
      </w:r>
      <w:r>
        <w:rPr>
          <w:b/>
        </w:rPr>
        <w:tab/>
      </w:r>
      <w:hyperlink w:anchor="FIVE2" w:history="1">
        <w:r w:rsidRPr="00EA05F5">
          <w:rPr>
            <w:rStyle w:val="Hyperlink"/>
            <w:b/>
          </w:rPr>
          <w:t>Contract Award</w:t>
        </w:r>
      </w:hyperlink>
    </w:p>
    <w:p w14:paraId="57909400" w14:textId="77777777" w:rsidR="00AE1BFC" w:rsidRPr="00D63760" w:rsidRDefault="00AE1BFC" w:rsidP="00AE1BFC">
      <w:pPr>
        <w:spacing w:line="320" w:lineRule="exact"/>
        <w:ind w:left="709" w:hanging="709"/>
        <w:rPr>
          <w:rFonts w:cs="Arial"/>
        </w:rPr>
      </w:pPr>
      <w:r>
        <w:rPr>
          <w:rFonts w:cs="Arial"/>
        </w:rPr>
        <w:t>2</w:t>
      </w:r>
      <w:r w:rsidRPr="00D63760">
        <w:rPr>
          <w:rFonts w:cs="Arial"/>
        </w:rPr>
        <w:t xml:space="preserve">.1 </w:t>
      </w:r>
      <w:r w:rsidRPr="00D63760">
        <w:rPr>
          <w:rFonts w:cs="Arial"/>
        </w:rPr>
        <w:tab/>
      </w:r>
      <w:hyperlink w:anchor="FIVE21" w:history="1">
        <w:r w:rsidRPr="00EA05F5">
          <w:rPr>
            <w:rStyle w:val="Hyperlink"/>
            <w:rFonts w:cs="Arial"/>
          </w:rPr>
          <w:t>Scots Law</w:t>
        </w:r>
      </w:hyperlink>
    </w:p>
    <w:p w14:paraId="57909401" w14:textId="77777777" w:rsidR="00AE1BFC" w:rsidRPr="00D63760" w:rsidRDefault="00AE1BFC" w:rsidP="00AE1BFC">
      <w:pPr>
        <w:spacing w:line="320" w:lineRule="exact"/>
        <w:ind w:left="709" w:hanging="709"/>
        <w:rPr>
          <w:rFonts w:cs="Arial"/>
        </w:rPr>
      </w:pPr>
      <w:r>
        <w:rPr>
          <w:rFonts w:cs="Arial"/>
        </w:rPr>
        <w:t>2</w:t>
      </w:r>
      <w:r w:rsidRPr="00D63760">
        <w:rPr>
          <w:rFonts w:cs="Arial"/>
        </w:rPr>
        <w:t xml:space="preserve">.2 </w:t>
      </w:r>
      <w:r w:rsidRPr="00D63760">
        <w:rPr>
          <w:rFonts w:cs="Arial"/>
        </w:rPr>
        <w:tab/>
      </w:r>
      <w:hyperlink w:anchor="FIVE22" w:history="1">
        <w:r w:rsidRPr="00EA05F5">
          <w:rPr>
            <w:rStyle w:val="Hyperlink"/>
            <w:rFonts w:cs="Arial"/>
          </w:rPr>
          <w:t>Authority to Commit to a Contract</w:t>
        </w:r>
      </w:hyperlink>
    </w:p>
    <w:p w14:paraId="57909402" w14:textId="77777777" w:rsidR="00AE1BFC" w:rsidRPr="00D63760" w:rsidRDefault="00AE1BFC" w:rsidP="00AE1BFC">
      <w:pPr>
        <w:spacing w:line="320" w:lineRule="exact"/>
        <w:ind w:left="709" w:hanging="709"/>
        <w:rPr>
          <w:rFonts w:cs="Arial"/>
        </w:rPr>
      </w:pPr>
      <w:r>
        <w:rPr>
          <w:rFonts w:cs="Arial"/>
        </w:rPr>
        <w:t>2</w:t>
      </w:r>
      <w:r w:rsidRPr="00D63760">
        <w:rPr>
          <w:rFonts w:cs="Arial"/>
        </w:rPr>
        <w:t xml:space="preserve">.3 </w:t>
      </w:r>
      <w:r w:rsidRPr="00D63760">
        <w:rPr>
          <w:rFonts w:cs="Arial"/>
        </w:rPr>
        <w:tab/>
      </w:r>
      <w:hyperlink w:anchor="FIVE23" w:history="1">
        <w:r w:rsidRPr="00EA05F5">
          <w:rPr>
            <w:rStyle w:val="Hyperlink"/>
            <w:rFonts w:cs="Arial"/>
          </w:rPr>
          <w:t xml:space="preserve">Contract Documentation for </w:t>
        </w:r>
        <w:r w:rsidR="00A1206D" w:rsidRPr="00EA05F5">
          <w:rPr>
            <w:rStyle w:val="Hyperlink"/>
            <w:rFonts w:cs="Arial"/>
          </w:rPr>
          <w:t xml:space="preserve">EU </w:t>
        </w:r>
        <w:r w:rsidRPr="00EA05F5">
          <w:rPr>
            <w:rStyle w:val="Hyperlink"/>
            <w:rFonts w:cs="Arial"/>
          </w:rPr>
          <w:t>Procedures</w:t>
        </w:r>
      </w:hyperlink>
    </w:p>
    <w:p w14:paraId="57909403" w14:textId="77777777" w:rsidR="00AE1BFC" w:rsidRPr="007A0F7E" w:rsidRDefault="00AE1BFC" w:rsidP="00AE1BFC">
      <w:pPr>
        <w:spacing w:line="320" w:lineRule="exact"/>
        <w:rPr>
          <w:rFonts w:cs="Arial"/>
        </w:rPr>
      </w:pPr>
      <w:r>
        <w:rPr>
          <w:rFonts w:cs="Arial"/>
        </w:rPr>
        <w:t>2.4</w:t>
      </w:r>
      <w:r w:rsidRPr="007A0F7E">
        <w:rPr>
          <w:rFonts w:cs="Arial"/>
        </w:rPr>
        <w:tab/>
      </w:r>
      <w:hyperlink w:anchor="FIVE24" w:history="1">
        <w:r w:rsidRPr="00EA05F5">
          <w:rPr>
            <w:rStyle w:val="Hyperlink"/>
            <w:rFonts w:cs="Arial"/>
          </w:rPr>
          <w:t>Post Award Administration</w:t>
        </w:r>
      </w:hyperlink>
    </w:p>
    <w:p w14:paraId="57909404" w14:textId="77777777" w:rsidR="00AE1BFC" w:rsidRDefault="00AE1BFC" w:rsidP="00AE1BFC"/>
    <w:p w14:paraId="57909405" w14:textId="77777777" w:rsidR="00AE1BFC" w:rsidRDefault="00AE1BFC" w:rsidP="00AE1BFC"/>
    <w:p w14:paraId="57909406" w14:textId="77777777" w:rsidR="00AE1BFC" w:rsidRPr="00424911" w:rsidRDefault="00AE1BFC" w:rsidP="00AE1BFC">
      <w:pPr>
        <w:rPr>
          <w:b/>
        </w:rPr>
      </w:pPr>
      <w:r>
        <w:rPr>
          <w:b/>
        </w:rPr>
        <w:t>3</w:t>
      </w:r>
      <w:r w:rsidRPr="00424911">
        <w:rPr>
          <w:b/>
        </w:rPr>
        <w:t>.</w:t>
      </w:r>
      <w:r>
        <w:rPr>
          <w:b/>
        </w:rPr>
        <w:tab/>
      </w:r>
      <w:hyperlink w:anchor="FIVE3" w:history="1">
        <w:r w:rsidRPr="00EA05F5">
          <w:rPr>
            <w:rStyle w:val="Hyperlink"/>
            <w:b/>
          </w:rPr>
          <w:t>Debriefing Suppliers</w:t>
        </w:r>
      </w:hyperlink>
    </w:p>
    <w:p w14:paraId="57909407" w14:textId="77777777" w:rsidR="00AE1BFC" w:rsidRPr="008F22D8" w:rsidRDefault="00AE1BFC" w:rsidP="00AE1BFC">
      <w:pPr>
        <w:spacing w:line="320" w:lineRule="exact"/>
      </w:pPr>
      <w:r>
        <w:t>3</w:t>
      </w:r>
      <w:r w:rsidRPr="008F22D8">
        <w:t>.1</w:t>
      </w:r>
      <w:r w:rsidRPr="008F22D8">
        <w:tab/>
      </w:r>
      <w:hyperlink w:anchor="FIVE31" w:history="1">
        <w:r w:rsidRPr="00EA05F5">
          <w:rPr>
            <w:rStyle w:val="Hyperlink"/>
          </w:rPr>
          <w:t>Objectives of Debriefing</w:t>
        </w:r>
      </w:hyperlink>
      <w:r w:rsidRPr="008F22D8">
        <w:tab/>
      </w:r>
    </w:p>
    <w:p w14:paraId="57909408" w14:textId="77777777" w:rsidR="00AE1BFC" w:rsidRPr="008F22D8" w:rsidRDefault="00AE1BFC" w:rsidP="00AE1BFC">
      <w:pPr>
        <w:spacing w:line="320" w:lineRule="exact"/>
      </w:pPr>
      <w:r>
        <w:t>3</w:t>
      </w:r>
      <w:r w:rsidRPr="008F22D8">
        <w:t>.2</w:t>
      </w:r>
      <w:r w:rsidRPr="008F22D8">
        <w:tab/>
      </w:r>
      <w:hyperlink w:anchor="FIVE32" w:history="1">
        <w:r w:rsidRPr="00EA05F5">
          <w:rPr>
            <w:rStyle w:val="Hyperlink"/>
          </w:rPr>
          <w:t>Timing of Debriefing</w:t>
        </w:r>
      </w:hyperlink>
      <w:r w:rsidRPr="008F22D8">
        <w:tab/>
      </w:r>
    </w:p>
    <w:p w14:paraId="57909409" w14:textId="77777777" w:rsidR="00AE1BFC" w:rsidRPr="008F22D8" w:rsidRDefault="00AE1BFC" w:rsidP="00AE1BFC">
      <w:pPr>
        <w:spacing w:line="320" w:lineRule="exact"/>
      </w:pPr>
      <w:r>
        <w:t>3</w:t>
      </w:r>
      <w:r w:rsidRPr="008F22D8">
        <w:t>.3</w:t>
      </w:r>
      <w:r w:rsidRPr="008F22D8">
        <w:tab/>
      </w:r>
      <w:hyperlink w:anchor="FIVE33" w:history="1">
        <w:r w:rsidRPr="00EA05F5">
          <w:rPr>
            <w:rStyle w:val="Hyperlink"/>
          </w:rPr>
          <w:t>Method of Debriefing</w:t>
        </w:r>
      </w:hyperlink>
      <w:r w:rsidRPr="008F22D8">
        <w:tab/>
      </w:r>
    </w:p>
    <w:p w14:paraId="5790940A" w14:textId="77777777" w:rsidR="00AE1BFC" w:rsidRPr="008F22D8" w:rsidRDefault="00AE1BFC" w:rsidP="00AE1BFC">
      <w:pPr>
        <w:spacing w:line="320" w:lineRule="exact"/>
      </w:pPr>
      <w:r>
        <w:t>3</w:t>
      </w:r>
      <w:r w:rsidRPr="008F22D8">
        <w:t>.4</w:t>
      </w:r>
      <w:r w:rsidRPr="008F22D8">
        <w:tab/>
      </w:r>
      <w:hyperlink w:anchor="FIVE34" w:history="1">
        <w:r w:rsidRPr="00EA05F5">
          <w:rPr>
            <w:rStyle w:val="Hyperlink"/>
          </w:rPr>
          <w:t>Conducting a Debriefing Meeting</w:t>
        </w:r>
      </w:hyperlink>
      <w:r w:rsidRPr="008F22D8">
        <w:tab/>
      </w:r>
    </w:p>
    <w:p w14:paraId="5790940B" w14:textId="77777777" w:rsidR="00AE1BFC" w:rsidRPr="008F22D8" w:rsidRDefault="00AE1BFC" w:rsidP="00AE1BFC">
      <w:r>
        <w:t>3</w:t>
      </w:r>
      <w:r w:rsidRPr="008F22D8">
        <w:t>.5</w:t>
      </w:r>
      <w:r w:rsidRPr="008F22D8">
        <w:tab/>
      </w:r>
      <w:hyperlink w:anchor="FIVE35" w:history="1">
        <w:r w:rsidRPr="00EA05F5">
          <w:rPr>
            <w:rStyle w:val="Hyperlink"/>
          </w:rPr>
          <w:t>Recording the Meeting</w:t>
        </w:r>
      </w:hyperlink>
    </w:p>
    <w:p w14:paraId="5790940C" w14:textId="77777777" w:rsidR="00AE1BFC" w:rsidRDefault="00AE1BFC">
      <w:pPr>
        <w:rPr>
          <w:b/>
        </w:rPr>
      </w:pPr>
    </w:p>
    <w:p w14:paraId="5790940D" w14:textId="77777777" w:rsidR="00A45326" w:rsidRDefault="00A45326" w:rsidP="00A45326">
      <w:pPr>
        <w:rPr>
          <w:b/>
        </w:rPr>
      </w:pPr>
    </w:p>
    <w:p w14:paraId="5790940E" w14:textId="77777777" w:rsidR="00030CA3" w:rsidRDefault="002B6878" w:rsidP="00E407B2">
      <w:pPr>
        <w:pStyle w:val="ListParagraph"/>
        <w:numPr>
          <w:ilvl w:val="0"/>
          <w:numId w:val="52"/>
        </w:numPr>
        <w:rPr>
          <w:b/>
        </w:rPr>
      </w:pPr>
      <w:hyperlink w:anchor="FIVE4" w:history="1">
        <w:r w:rsidR="00A45326" w:rsidRPr="00030CA3">
          <w:rPr>
            <w:rStyle w:val="Hyperlink"/>
            <w:b/>
          </w:rPr>
          <w:t>Contract Variations</w:t>
        </w:r>
      </w:hyperlink>
    </w:p>
    <w:p w14:paraId="5790940F" w14:textId="77777777" w:rsidR="00030CA3" w:rsidRDefault="00030CA3" w:rsidP="00030CA3">
      <w:pPr>
        <w:rPr>
          <w:b/>
        </w:rPr>
      </w:pPr>
    </w:p>
    <w:p w14:paraId="57909410" w14:textId="77777777" w:rsidR="00030CA3" w:rsidRPr="00030CA3" w:rsidRDefault="00030CA3" w:rsidP="00030CA3">
      <w:pPr>
        <w:rPr>
          <w:b/>
        </w:rPr>
      </w:pPr>
    </w:p>
    <w:p w14:paraId="57909411" w14:textId="77777777" w:rsidR="00632F4F" w:rsidRPr="00E14810" w:rsidRDefault="002B6878" w:rsidP="00A45326">
      <w:pPr>
        <w:rPr>
          <w:b/>
          <w:sz w:val="28"/>
          <w:szCs w:val="28"/>
        </w:rPr>
      </w:pPr>
      <w:hyperlink w:anchor="CHAPTER6" w:history="1">
        <w:r w:rsidR="00632F4F" w:rsidRPr="00E14810">
          <w:rPr>
            <w:rStyle w:val="Hyperlink"/>
            <w:b/>
            <w:sz w:val="28"/>
            <w:szCs w:val="28"/>
          </w:rPr>
          <w:t>CHAPTER 6:</w:t>
        </w:r>
        <w:r w:rsidR="00632F4F" w:rsidRPr="00E14810">
          <w:rPr>
            <w:rStyle w:val="Hyperlink"/>
            <w:b/>
            <w:sz w:val="28"/>
            <w:szCs w:val="28"/>
          </w:rPr>
          <w:tab/>
          <w:t>CONTRACT MANAGEMENT</w:t>
        </w:r>
      </w:hyperlink>
      <w:r w:rsidR="00EF098B" w:rsidRPr="00E14810">
        <w:rPr>
          <w:rStyle w:val="Hyperlink"/>
          <w:b/>
          <w:sz w:val="28"/>
          <w:szCs w:val="28"/>
          <w:u w:val="none"/>
        </w:rPr>
        <w:tab/>
      </w:r>
      <w:r w:rsidR="00EF098B" w:rsidRPr="00E14810">
        <w:rPr>
          <w:rStyle w:val="Hyperlink"/>
          <w:b/>
          <w:sz w:val="28"/>
          <w:szCs w:val="28"/>
          <w:u w:val="none"/>
        </w:rPr>
        <w:tab/>
      </w:r>
      <w:r w:rsidR="00EF098B" w:rsidRPr="00E14810">
        <w:rPr>
          <w:rStyle w:val="Hyperlink"/>
          <w:b/>
          <w:sz w:val="28"/>
          <w:szCs w:val="28"/>
          <w:u w:val="none"/>
        </w:rPr>
        <w:tab/>
      </w:r>
      <w:r w:rsidR="00EF098B" w:rsidRPr="00E14810">
        <w:rPr>
          <w:rStyle w:val="Hyperlink"/>
          <w:b/>
          <w:sz w:val="28"/>
          <w:szCs w:val="28"/>
          <w:u w:val="none"/>
        </w:rPr>
        <w:tab/>
      </w:r>
      <w:r w:rsidR="009F28DF" w:rsidRPr="00E14810">
        <w:rPr>
          <w:rStyle w:val="Hyperlink"/>
          <w:b/>
          <w:sz w:val="28"/>
          <w:szCs w:val="28"/>
          <w:u w:val="none"/>
        </w:rPr>
        <w:t>78</w:t>
      </w:r>
    </w:p>
    <w:p w14:paraId="57909412" w14:textId="77777777" w:rsidR="00632F4F" w:rsidRPr="00E14810" w:rsidRDefault="00632F4F" w:rsidP="00A45326">
      <w:pPr>
        <w:rPr>
          <w:b/>
          <w:sz w:val="28"/>
          <w:szCs w:val="28"/>
        </w:rPr>
      </w:pPr>
    </w:p>
    <w:p w14:paraId="57909413" w14:textId="77777777" w:rsidR="00632F4F" w:rsidRPr="00E14810" w:rsidRDefault="00632F4F" w:rsidP="00A45326">
      <w:pPr>
        <w:rPr>
          <w:b/>
          <w:sz w:val="28"/>
          <w:szCs w:val="28"/>
        </w:rPr>
      </w:pPr>
      <w:r w:rsidRPr="00E14810">
        <w:rPr>
          <w:b/>
          <w:sz w:val="28"/>
          <w:szCs w:val="28"/>
        </w:rPr>
        <w:t>Section</w:t>
      </w:r>
    </w:p>
    <w:p w14:paraId="57909414" w14:textId="77777777" w:rsidR="00632F4F" w:rsidRPr="00333D5D" w:rsidRDefault="00632F4F" w:rsidP="00A45326">
      <w:pPr>
        <w:rPr>
          <w:b/>
          <w:sz w:val="28"/>
          <w:szCs w:val="28"/>
          <w:highlight w:val="red"/>
        </w:rPr>
      </w:pPr>
    </w:p>
    <w:p w14:paraId="57909415" w14:textId="77777777" w:rsidR="00632F4F" w:rsidRDefault="002B6878" w:rsidP="00A45326">
      <w:pPr>
        <w:pStyle w:val="ListParagraph"/>
        <w:numPr>
          <w:ilvl w:val="0"/>
          <w:numId w:val="53"/>
        </w:numPr>
        <w:rPr>
          <w:b/>
          <w:szCs w:val="24"/>
        </w:rPr>
      </w:pPr>
      <w:hyperlink w:anchor="SIX1" w:history="1">
        <w:r w:rsidR="00AF7429" w:rsidRPr="00A63558">
          <w:rPr>
            <w:rStyle w:val="Hyperlink"/>
            <w:b/>
            <w:szCs w:val="24"/>
          </w:rPr>
          <w:t>Contract Performance Management (CPM)</w:t>
        </w:r>
      </w:hyperlink>
    </w:p>
    <w:p w14:paraId="57909416" w14:textId="77777777" w:rsidR="00AF7429" w:rsidRDefault="00AF7429" w:rsidP="00AF7429">
      <w:pPr>
        <w:pStyle w:val="ListParagraph"/>
        <w:rPr>
          <w:b/>
          <w:szCs w:val="24"/>
        </w:rPr>
      </w:pPr>
    </w:p>
    <w:p w14:paraId="57909417" w14:textId="77777777" w:rsidR="00AF7429" w:rsidRPr="00AF7429" w:rsidRDefault="002B6878" w:rsidP="00AF7429">
      <w:pPr>
        <w:pStyle w:val="ListParagraph"/>
        <w:numPr>
          <w:ilvl w:val="0"/>
          <w:numId w:val="53"/>
        </w:numPr>
        <w:rPr>
          <w:b/>
          <w:szCs w:val="24"/>
        </w:rPr>
      </w:pPr>
      <w:hyperlink w:anchor="SIX2" w:history="1">
        <w:r w:rsidR="00AF7429" w:rsidRPr="00A63558">
          <w:rPr>
            <w:rStyle w:val="Hyperlink"/>
            <w:b/>
            <w:szCs w:val="24"/>
          </w:rPr>
          <w:t>Contract Performance Management (CPM) – Process Map</w:t>
        </w:r>
      </w:hyperlink>
    </w:p>
    <w:p w14:paraId="57909418" w14:textId="77777777" w:rsidR="00632F4F" w:rsidRPr="00D51427" w:rsidRDefault="00632F4F" w:rsidP="00A45326">
      <w:pPr>
        <w:rPr>
          <w:b/>
          <w:sz w:val="28"/>
          <w:szCs w:val="28"/>
          <w:highlight w:val="darkCyan"/>
        </w:rPr>
      </w:pPr>
    </w:p>
    <w:p w14:paraId="57909419" w14:textId="77777777" w:rsidR="00632F4F" w:rsidRPr="00D51427" w:rsidRDefault="00632F4F" w:rsidP="00A45326">
      <w:pPr>
        <w:rPr>
          <w:b/>
          <w:sz w:val="28"/>
          <w:szCs w:val="28"/>
          <w:highlight w:val="darkCyan"/>
        </w:rPr>
      </w:pPr>
    </w:p>
    <w:p w14:paraId="5790941A" w14:textId="77777777" w:rsidR="00805174" w:rsidRPr="00EF098B" w:rsidRDefault="002B6878" w:rsidP="00A45326">
      <w:pPr>
        <w:rPr>
          <w:rStyle w:val="Hyperlink"/>
          <w:b/>
          <w:sz w:val="28"/>
          <w:szCs w:val="28"/>
          <w:u w:val="none"/>
        </w:rPr>
      </w:pPr>
      <w:hyperlink w:anchor="CONTACTS" w:history="1">
        <w:r w:rsidR="00030CA3" w:rsidRPr="00BC5510">
          <w:rPr>
            <w:rStyle w:val="Hyperlink"/>
            <w:b/>
            <w:sz w:val="28"/>
            <w:szCs w:val="28"/>
          </w:rPr>
          <w:t>CONTACTS</w:t>
        </w:r>
      </w:hyperlink>
      <w:r w:rsidR="00EF098B">
        <w:rPr>
          <w:rStyle w:val="Hyperlink"/>
          <w:b/>
          <w:sz w:val="28"/>
          <w:szCs w:val="28"/>
          <w:u w:val="none"/>
        </w:rPr>
        <w:tab/>
      </w:r>
      <w:r w:rsidR="00EF098B">
        <w:rPr>
          <w:rStyle w:val="Hyperlink"/>
          <w:b/>
          <w:sz w:val="28"/>
          <w:szCs w:val="28"/>
          <w:u w:val="none"/>
        </w:rPr>
        <w:tab/>
      </w:r>
      <w:r w:rsidR="00EF098B">
        <w:rPr>
          <w:rStyle w:val="Hyperlink"/>
          <w:b/>
          <w:sz w:val="28"/>
          <w:szCs w:val="28"/>
          <w:u w:val="none"/>
        </w:rPr>
        <w:tab/>
      </w:r>
      <w:r w:rsidR="00EF098B">
        <w:rPr>
          <w:rStyle w:val="Hyperlink"/>
          <w:b/>
          <w:sz w:val="28"/>
          <w:szCs w:val="28"/>
          <w:u w:val="none"/>
        </w:rPr>
        <w:tab/>
      </w:r>
      <w:r w:rsidR="00EF098B">
        <w:rPr>
          <w:rStyle w:val="Hyperlink"/>
          <w:b/>
          <w:sz w:val="28"/>
          <w:szCs w:val="28"/>
          <w:u w:val="none"/>
        </w:rPr>
        <w:tab/>
      </w:r>
      <w:r w:rsidR="00EF098B">
        <w:rPr>
          <w:rStyle w:val="Hyperlink"/>
          <w:b/>
          <w:sz w:val="28"/>
          <w:szCs w:val="28"/>
          <w:u w:val="none"/>
        </w:rPr>
        <w:tab/>
      </w:r>
      <w:r w:rsidR="00EF098B">
        <w:rPr>
          <w:rStyle w:val="Hyperlink"/>
          <w:b/>
          <w:sz w:val="28"/>
          <w:szCs w:val="28"/>
          <w:u w:val="none"/>
        </w:rPr>
        <w:tab/>
      </w:r>
      <w:r w:rsidR="00EF098B">
        <w:rPr>
          <w:rStyle w:val="Hyperlink"/>
          <w:b/>
          <w:sz w:val="28"/>
          <w:szCs w:val="28"/>
          <w:u w:val="none"/>
        </w:rPr>
        <w:tab/>
      </w:r>
      <w:r w:rsidR="00EF098B">
        <w:rPr>
          <w:rStyle w:val="Hyperlink"/>
          <w:b/>
          <w:sz w:val="28"/>
          <w:szCs w:val="28"/>
          <w:u w:val="none"/>
        </w:rPr>
        <w:tab/>
      </w:r>
      <w:r w:rsidR="00EF098B">
        <w:rPr>
          <w:rStyle w:val="Hyperlink"/>
          <w:b/>
          <w:sz w:val="28"/>
          <w:szCs w:val="28"/>
          <w:u w:val="none"/>
        </w:rPr>
        <w:tab/>
      </w:r>
      <w:r w:rsidR="00AF7429">
        <w:rPr>
          <w:rStyle w:val="Hyperlink"/>
          <w:b/>
          <w:sz w:val="28"/>
          <w:szCs w:val="28"/>
          <w:u w:val="none"/>
        </w:rPr>
        <w:t>82</w:t>
      </w:r>
    </w:p>
    <w:p w14:paraId="5790941B" w14:textId="77777777" w:rsidR="00AA17C5" w:rsidRDefault="00AA17C5" w:rsidP="00A45326">
      <w:pPr>
        <w:rPr>
          <w:rStyle w:val="Hyperlink"/>
          <w:b/>
          <w:sz w:val="28"/>
          <w:szCs w:val="28"/>
        </w:rPr>
      </w:pPr>
    </w:p>
    <w:p w14:paraId="5790941C" w14:textId="77777777" w:rsidR="00AA17C5" w:rsidRPr="00EF098B" w:rsidRDefault="002B6878" w:rsidP="00A45326">
      <w:pPr>
        <w:rPr>
          <w:b/>
          <w:sz w:val="28"/>
          <w:szCs w:val="28"/>
        </w:rPr>
      </w:pPr>
      <w:hyperlink w:anchor="ANNEX1" w:history="1">
        <w:r w:rsidR="00AA17C5" w:rsidRPr="00746BED">
          <w:rPr>
            <w:rStyle w:val="Hyperlink"/>
            <w:b/>
            <w:sz w:val="28"/>
            <w:szCs w:val="28"/>
          </w:rPr>
          <w:t>ANNEX 1</w:t>
        </w:r>
      </w:hyperlink>
      <w:r w:rsidR="00EF098B">
        <w:rPr>
          <w:rStyle w:val="Hyperlink"/>
          <w:b/>
          <w:sz w:val="28"/>
          <w:szCs w:val="28"/>
          <w:u w:val="none"/>
        </w:rPr>
        <w:tab/>
      </w:r>
      <w:r w:rsidR="00EF098B">
        <w:rPr>
          <w:rStyle w:val="Hyperlink"/>
          <w:b/>
          <w:sz w:val="28"/>
          <w:szCs w:val="28"/>
          <w:u w:val="none"/>
        </w:rPr>
        <w:tab/>
      </w:r>
      <w:r w:rsidR="00EF098B">
        <w:rPr>
          <w:rStyle w:val="Hyperlink"/>
          <w:b/>
          <w:sz w:val="28"/>
          <w:szCs w:val="28"/>
          <w:u w:val="none"/>
        </w:rPr>
        <w:tab/>
      </w:r>
      <w:r w:rsidR="00EF098B">
        <w:rPr>
          <w:rStyle w:val="Hyperlink"/>
          <w:b/>
          <w:sz w:val="28"/>
          <w:szCs w:val="28"/>
          <w:u w:val="none"/>
        </w:rPr>
        <w:tab/>
      </w:r>
      <w:r w:rsidR="00EF098B">
        <w:rPr>
          <w:rStyle w:val="Hyperlink"/>
          <w:b/>
          <w:sz w:val="28"/>
          <w:szCs w:val="28"/>
          <w:u w:val="none"/>
        </w:rPr>
        <w:tab/>
      </w:r>
      <w:r w:rsidR="00EF098B">
        <w:rPr>
          <w:rStyle w:val="Hyperlink"/>
          <w:b/>
          <w:sz w:val="28"/>
          <w:szCs w:val="28"/>
          <w:u w:val="none"/>
        </w:rPr>
        <w:tab/>
      </w:r>
      <w:r w:rsidR="00EF098B">
        <w:rPr>
          <w:rStyle w:val="Hyperlink"/>
          <w:b/>
          <w:sz w:val="28"/>
          <w:szCs w:val="28"/>
          <w:u w:val="none"/>
        </w:rPr>
        <w:tab/>
      </w:r>
      <w:r w:rsidR="00EF098B">
        <w:rPr>
          <w:rStyle w:val="Hyperlink"/>
          <w:b/>
          <w:sz w:val="28"/>
          <w:szCs w:val="28"/>
          <w:u w:val="none"/>
        </w:rPr>
        <w:tab/>
      </w:r>
      <w:r w:rsidR="00EF098B">
        <w:rPr>
          <w:rStyle w:val="Hyperlink"/>
          <w:b/>
          <w:sz w:val="28"/>
          <w:szCs w:val="28"/>
          <w:u w:val="none"/>
        </w:rPr>
        <w:tab/>
      </w:r>
      <w:r w:rsidR="00EF098B">
        <w:rPr>
          <w:rStyle w:val="Hyperlink"/>
          <w:b/>
          <w:sz w:val="28"/>
          <w:szCs w:val="28"/>
          <w:u w:val="none"/>
        </w:rPr>
        <w:tab/>
      </w:r>
      <w:r w:rsidR="00EF098B">
        <w:rPr>
          <w:rStyle w:val="Hyperlink"/>
          <w:b/>
          <w:sz w:val="28"/>
          <w:szCs w:val="28"/>
          <w:u w:val="none"/>
        </w:rPr>
        <w:tab/>
      </w:r>
      <w:r w:rsidR="00E14810">
        <w:rPr>
          <w:rStyle w:val="Hyperlink"/>
          <w:b/>
          <w:sz w:val="28"/>
          <w:szCs w:val="28"/>
          <w:u w:val="none"/>
        </w:rPr>
        <w:t>8</w:t>
      </w:r>
      <w:r w:rsidR="00AF7429">
        <w:rPr>
          <w:rStyle w:val="Hyperlink"/>
          <w:b/>
          <w:sz w:val="28"/>
          <w:szCs w:val="28"/>
          <w:u w:val="none"/>
        </w:rPr>
        <w:t>3</w:t>
      </w:r>
    </w:p>
    <w:p w14:paraId="5790941D" w14:textId="77777777" w:rsidR="005E7D5C" w:rsidRDefault="005E7D5C">
      <w:pPr>
        <w:rPr>
          <w:b/>
        </w:rPr>
      </w:pPr>
      <w:r>
        <w:rPr>
          <w:b/>
        </w:rPr>
        <w:br w:type="page"/>
      </w:r>
    </w:p>
    <w:p w14:paraId="5790941E" w14:textId="4D3B50CD" w:rsidR="00EA362C" w:rsidRPr="005C498B" w:rsidRDefault="005C498B" w:rsidP="00EA362C">
      <w:pPr>
        <w:rPr>
          <w:b/>
          <w:bCs/>
          <w:sz w:val="28"/>
        </w:rPr>
      </w:pPr>
      <w:bookmarkStart w:id="4" w:name="AGGREGATESPEND"/>
      <w:r w:rsidRPr="005C498B">
        <w:rPr>
          <w:b/>
          <w:bCs/>
          <w:sz w:val="28"/>
        </w:rPr>
        <w:t xml:space="preserve">AGGREGATE SPEND THRESHOLDS FROM 1 JANUARY </w:t>
      </w:r>
      <w:r w:rsidR="00401462" w:rsidRPr="005C498B">
        <w:rPr>
          <w:b/>
          <w:bCs/>
          <w:sz w:val="28"/>
        </w:rPr>
        <w:t>20</w:t>
      </w:r>
      <w:r w:rsidR="00401462">
        <w:rPr>
          <w:b/>
          <w:bCs/>
          <w:sz w:val="28"/>
        </w:rPr>
        <w:t>20</w:t>
      </w:r>
    </w:p>
    <w:bookmarkEnd w:id="4"/>
    <w:p w14:paraId="5790941F" w14:textId="77777777" w:rsidR="00224B91" w:rsidRDefault="00224B91" w:rsidP="00EA362C">
      <w:pPr>
        <w:rPr>
          <w:b/>
          <w:bCs/>
          <w:u w:val="single"/>
        </w:rPr>
      </w:pPr>
    </w:p>
    <w:p w14:paraId="57909420" w14:textId="77777777" w:rsidR="00F83102" w:rsidRDefault="00F83102" w:rsidP="00EA362C">
      <w:pPr>
        <w:rPr>
          <w:b/>
          <w:bCs/>
          <w:u w:val="single"/>
        </w:rPr>
      </w:pPr>
    </w:p>
    <w:p w14:paraId="57909421" w14:textId="77777777" w:rsidR="00F83102" w:rsidRPr="00F83102" w:rsidRDefault="00F83102" w:rsidP="00F83102">
      <w:pPr>
        <w:ind w:left="720" w:hanging="720"/>
        <w:rPr>
          <w:bCs/>
        </w:rPr>
      </w:pPr>
      <w:r>
        <w:rPr>
          <w:bCs/>
        </w:rPr>
        <w:t>1.1</w:t>
      </w:r>
      <w:r>
        <w:rPr>
          <w:bCs/>
        </w:rPr>
        <w:tab/>
      </w:r>
      <w:r w:rsidRPr="00F83102">
        <w:rPr>
          <w:bCs/>
        </w:rPr>
        <w:t xml:space="preserve">Wherever </w:t>
      </w:r>
      <w:r>
        <w:rPr>
          <w:bCs/>
        </w:rPr>
        <w:t xml:space="preserve">a compliant contract or framework exists that meets the needs of the requirement, this should </w:t>
      </w:r>
      <w:r>
        <w:rPr>
          <w:b/>
          <w:bCs/>
        </w:rPr>
        <w:t xml:space="preserve">always </w:t>
      </w:r>
      <w:r>
        <w:rPr>
          <w:bCs/>
        </w:rPr>
        <w:t xml:space="preserve">be used.  Please contact </w:t>
      </w:r>
      <w:hyperlink w:anchor="CONTACTS" w:history="1">
        <w:r w:rsidRPr="00E37878">
          <w:rPr>
            <w:rStyle w:val="Hyperlink"/>
          </w:rPr>
          <w:t>Procurement</w:t>
        </w:r>
      </w:hyperlink>
      <w:r>
        <w:rPr>
          <w:bCs/>
          <w:color w:val="0000FF"/>
        </w:rPr>
        <w:t xml:space="preserve"> </w:t>
      </w:r>
      <w:r w:rsidRPr="00F83102">
        <w:rPr>
          <w:bCs/>
        </w:rPr>
        <w:t xml:space="preserve">to </w:t>
      </w:r>
      <w:r>
        <w:rPr>
          <w:bCs/>
        </w:rPr>
        <w:t xml:space="preserve">assist you in </w:t>
      </w:r>
      <w:r w:rsidRPr="00F83102">
        <w:rPr>
          <w:bCs/>
        </w:rPr>
        <w:t>identify</w:t>
      </w:r>
      <w:r>
        <w:rPr>
          <w:bCs/>
        </w:rPr>
        <w:t>ing</w:t>
      </w:r>
      <w:r w:rsidRPr="00F83102">
        <w:rPr>
          <w:bCs/>
        </w:rPr>
        <w:t xml:space="preserve"> whether </w:t>
      </w:r>
      <w:r>
        <w:rPr>
          <w:bCs/>
        </w:rPr>
        <w:t>a suitable contract or framework is in place.</w:t>
      </w:r>
    </w:p>
    <w:p w14:paraId="57909422" w14:textId="77777777" w:rsidR="00F83102" w:rsidRDefault="00F83102" w:rsidP="00F83102">
      <w:pPr>
        <w:ind w:left="720" w:hanging="720"/>
        <w:rPr>
          <w:bCs/>
        </w:rPr>
      </w:pPr>
    </w:p>
    <w:p w14:paraId="57909423" w14:textId="77777777" w:rsidR="00F83102" w:rsidRDefault="00F83102" w:rsidP="00F83102">
      <w:pPr>
        <w:ind w:left="720" w:hanging="720"/>
        <w:rPr>
          <w:bCs/>
        </w:rPr>
      </w:pPr>
      <w:r>
        <w:rPr>
          <w:bCs/>
        </w:rPr>
        <w:t>1.2</w:t>
      </w:r>
      <w:r>
        <w:rPr>
          <w:bCs/>
        </w:rPr>
        <w:tab/>
        <w:t>Where no contract or framework exists, a new procurement is required and the route to follow will be dependent on the anticipated contract (or order) value.</w:t>
      </w:r>
    </w:p>
    <w:p w14:paraId="57909424" w14:textId="77777777" w:rsidR="00F83102" w:rsidRDefault="00F83102" w:rsidP="00F83102">
      <w:pPr>
        <w:ind w:left="720" w:hanging="720"/>
        <w:rPr>
          <w:bCs/>
        </w:rPr>
      </w:pPr>
    </w:p>
    <w:p w14:paraId="57909425" w14:textId="77777777" w:rsidR="00F83102" w:rsidRPr="00F83102" w:rsidRDefault="00F83102" w:rsidP="00F83102">
      <w:pPr>
        <w:ind w:left="720" w:hanging="720"/>
        <w:rPr>
          <w:bCs/>
        </w:rPr>
      </w:pPr>
      <w:r>
        <w:rPr>
          <w:bCs/>
        </w:rPr>
        <w:t>1.3</w:t>
      </w:r>
      <w:r>
        <w:rPr>
          <w:bCs/>
        </w:rPr>
        <w:tab/>
        <w:t xml:space="preserve">Contract value is based on the </w:t>
      </w:r>
      <w:r w:rsidRPr="00F83102">
        <w:rPr>
          <w:bCs/>
        </w:rPr>
        <w:t xml:space="preserve">aggregate value over </w:t>
      </w:r>
      <w:r w:rsidRPr="00F83102">
        <w:rPr>
          <w:b/>
          <w:bCs/>
        </w:rPr>
        <w:t>full contract duration</w:t>
      </w:r>
      <w:r w:rsidRPr="00F83102">
        <w:rPr>
          <w:bCs/>
        </w:rPr>
        <w:t>, inclusive of any available extensions</w:t>
      </w:r>
      <w:r>
        <w:rPr>
          <w:bCs/>
        </w:rPr>
        <w:t>.</w:t>
      </w:r>
    </w:p>
    <w:p w14:paraId="57909426" w14:textId="77777777" w:rsidR="00F83102" w:rsidRDefault="00F83102" w:rsidP="00EA362C">
      <w:pPr>
        <w:rPr>
          <w:b/>
          <w:bCs/>
          <w:u w:val="single"/>
        </w:rPr>
      </w:pPr>
    </w:p>
    <w:p w14:paraId="57909427" w14:textId="77777777" w:rsidR="00F83102" w:rsidRDefault="00F83102" w:rsidP="00EA362C">
      <w:pPr>
        <w:rPr>
          <w:b/>
          <w:bCs/>
          <w:u w:val="single"/>
        </w:rPr>
      </w:pPr>
    </w:p>
    <w:p w14:paraId="57909428" w14:textId="77777777" w:rsidR="00224B91" w:rsidRPr="00224B91" w:rsidRDefault="00224B91" w:rsidP="00F83102">
      <w:pPr>
        <w:ind w:left="-567"/>
        <w:rPr>
          <w:b/>
        </w:rPr>
      </w:pPr>
      <w:r w:rsidRPr="00224B91">
        <w:rPr>
          <w:b/>
          <w:bCs/>
          <w:lang w:val="en-US"/>
        </w:rPr>
        <w:t xml:space="preserve">All limits are </w:t>
      </w:r>
      <w:r w:rsidRPr="00224B91">
        <w:rPr>
          <w:b/>
          <w:bCs/>
          <w:color w:val="FF0000"/>
          <w:u w:val="single"/>
          <w:lang w:val="en-US"/>
        </w:rPr>
        <w:t>EXCLUSIVE</w:t>
      </w:r>
      <w:r w:rsidRPr="00224B91">
        <w:rPr>
          <w:b/>
          <w:bCs/>
          <w:lang w:val="en-US"/>
        </w:rPr>
        <w:t xml:space="preserve"> of VAT</w:t>
      </w:r>
    </w:p>
    <w:p w14:paraId="57909429" w14:textId="77777777" w:rsidR="00FF4BF6" w:rsidRDefault="00FF4BF6" w:rsidP="00553776">
      <w:pPr>
        <w:rPr>
          <w:b/>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4"/>
        <w:gridCol w:w="1275"/>
        <w:gridCol w:w="3119"/>
        <w:gridCol w:w="1417"/>
        <w:gridCol w:w="1843"/>
        <w:gridCol w:w="1276"/>
      </w:tblGrid>
      <w:tr w:rsidR="006D7342" w:rsidRPr="00EA362C" w14:paraId="57909431" w14:textId="77777777" w:rsidTr="009F0A29">
        <w:trPr>
          <w:trHeight w:val="780"/>
        </w:trPr>
        <w:tc>
          <w:tcPr>
            <w:tcW w:w="1844" w:type="dxa"/>
            <w:shd w:val="clear" w:color="auto" w:fill="DBE5F1" w:themeFill="accent1" w:themeFillTint="33"/>
            <w:tcMar>
              <w:top w:w="15" w:type="dxa"/>
              <w:left w:w="108" w:type="dxa"/>
              <w:bottom w:w="0" w:type="dxa"/>
              <w:right w:w="108" w:type="dxa"/>
            </w:tcMar>
            <w:vAlign w:val="center"/>
            <w:hideMark/>
          </w:tcPr>
          <w:p w14:paraId="5790942A" w14:textId="77777777" w:rsidR="006D7342" w:rsidRPr="00F83102" w:rsidRDefault="006D7342" w:rsidP="00F83102">
            <w:pPr>
              <w:rPr>
                <w:rFonts w:eastAsia="Times New Roman" w:cs="Arial"/>
                <w:b/>
                <w:bCs/>
                <w:kern w:val="24"/>
                <w:szCs w:val="24"/>
                <w:lang w:val="en-US" w:eastAsia="en-GB"/>
              </w:rPr>
            </w:pPr>
            <w:r>
              <w:rPr>
                <w:rFonts w:eastAsia="Times New Roman" w:cs="Arial"/>
                <w:b/>
                <w:bCs/>
                <w:kern w:val="24"/>
                <w:szCs w:val="24"/>
                <w:lang w:val="en-US" w:eastAsia="en-GB"/>
              </w:rPr>
              <w:t xml:space="preserve">Contract Value </w:t>
            </w:r>
          </w:p>
        </w:tc>
        <w:tc>
          <w:tcPr>
            <w:tcW w:w="1275" w:type="dxa"/>
            <w:shd w:val="clear" w:color="auto" w:fill="DBE5F1" w:themeFill="accent1" w:themeFillTint="33"/>
            <w:tcMar>
              <w:top w:w="15" w:type="dxa"/>
              <w:left w:w="108" w:type="dxa"/>
              <w:bottom w:w="0" w:type="dxa"/>
              <w:right w:w="108" w:type="dxa"/>
            </w:tcMar>
            <w:vAlign w:val="center"/>
            <w:hideMark/>
          </w:tcPr>
          <w:p w14:paraId="5790942B" w14:textId="77777777" w:rsidR="006D7342" w:rsidRPr="00EA362C" w:rsidRDefault="006D7342" w:rsidP="009F0A29">
            <w:pPr>
              <w:ind w:left="-108" w:right="-108"/>
              <w:jc w:val="center"/>
              <w:rPr>
                <w:rFonts w:eastAsia="Times New Roman" w:cs="Arial"/>
                <w:szCs w:val="24"/>
                <w:lang w:eastAsia="en-GB"/>
              </w:rPr>
            </w:pPr>
            <w:r w:rsidRPr="00EA362C">
              <w:rPr>
                <w:rFonts w:eastAsia="Times New Roman" w:cs="Arial"/>
                <w:b/>
                <w:bCs/>
                <w:kern w:val="24"/>
                <w:szCs w:val="24"/>
                <w:lang w:val="en-US" w:eastAsia="en-GB"/>
              </w:rPr>
              <w:t>Process</w:t>
            </w:r>
          </w:p>
        </w:tc>
        <w:tc>
          <w:tcPr>
            <w:tcW w:w="3119" w:type="dxa"/>
            <w:shd w:val="clear" w:color="auto" w:fill="DBE5F1" w:themeFill="accent1" w:themeFillTint="33"/>
            <w:tcMar>
              <w:top w:w="15" w:type="dxa"/>
              <w:left w:w="108" w:type="dxa"/>
              <w:bottom w:w="0" w:type="dxa"/>
              <w:right w:w="108" w:type="dxa"/>
            </w:tcMar>
            <w:vAlign w:val="center"/>
            <w:hideMark/>
          </w:tcPr>
          <w:p w14:paraId="5790942C" w14:textId="77777777" w:rsidR="006D7342" w:rsidRPr="00EA362C" w:rsidRDefault="006D7342" w:rsidP="00EA362C">
            <w:pPr>
              <w:rPr>
                <w:rFonts w:eastAsia="Times New Roman" w:cs="Arial"/>
                <w:szCs w:val="24"/>
                <w:lang w:eastAsia="en-GB"/>
              </w:rPr>
            </w:pPr>
            <w:r w:rsidRPr="00EA362C">
              <w:rPr>
                <w:rFonts w:eastAsia="Times New Roman" w:cs="Arial"/>
                <w:b/>
                <w:bCs/>
                <w:kern w:val="24"/>
                <w:szCs w:val="24"/>
                <w:lang w:val="en-US" w:eastAsia="en-GB"/>
              </w:rPr>
              <w:t>Evidence Required</w:t>
            </w:r>
          </w:p>
        </w:tc>
        <w:tc>
          <w:tcPr>
            <w:tcW w:w="1417" w:type="dxa"/>
            <w:shd w:val="clear" w:color="auto" w:fill="DBE5F1" w:themeFill="accent1" w:themeFillTint="33"/>
            <w:tcMar>
              <w:top w:w="15" w:type="dxa"/>
              <w:left w:w="108" w:type="dxa"/>
              <w:bottom w:w="0" w:type="dxa"/>
              <w:right w:w="108" w:type="dxa"/>
            </w:tcMar>
            <w:vAlign w:val="center"/>
            <w:hideMark/>
          </w:tcPr>
          <w:p w14:paraId="5790942D" w14:textId="77777777" w:rsidR="006D7342" w:rsidRPr="00EA362C" w:rsidRDefault="006D7342" w:rsidP="009F0A29">
            <w:pPr>
              <w:ind w:left="-108" w:right="-108"/>
              <w:jc w:val="center"/>
              <w:rPr>
                <w:rFonts w:eastAsia="Times New Roman" w:cs="Arial"/>
                <w:szCs w:val="24"/>
                <w:lang w:eastAsia="en-GB"/>
              </w:rPr>
            </w:pPr>
            <w:r w:rsidRPr="00EA362C">
              <w:rPr>
                <w:rFonts w:eastAsia="Times New Roman" w:cs="Arial"/>
                <w:b/>
                <w:bCs/>
                <w:kern w:val="24"/>
                <w:szCs w:val="24"/>
                <w:lang w:val="en-US" w:eastAsia="en-GB"/>
              </w:rPr>
              <w:t>By Whom</w:t>
            </w:r>
          </w:p>
        </w:tc>
        <w:tc>
          <w:tcPr>
            <w:tcW w:w="1843" w:type="dxa"/>
            <w:shd w:val="clear" w:color="auto" w:fill="DBE5F1" w:themeFill="accent1" w:themeFillTint="33"/>
            <w:vAlign w:val="center"/>
          </w:tcPr>
          <w:p w14:paraId="5790942E" w14:textId="77777777" w:rsidR="006D7342" w:rsidRPr="00C40ED9" w:rsidRDefault="006D7342" w:rsidP="006D7342">
            <w:pPr>
              <w:jc w:val="center"/>
              <w:rPr>
                <w:rFonts w:eastAsia="Times New Roman" w:cs="Arial"/>
                <w:b/>
                <w:bCs/>
                <w:kern w:val="24"/>
                <w:szCs w:val="24"/>
                <w:lang w:val="en-US" w:eastAsia="en-GB"/>
              </w:rPr>
            </w:pPr>
            <w:r w:rsidRPr="00C40ED9">
              <w:rPr>
                <w:rFonts w:eastAsia="Times New Roman" w:cs="Arial"/>
                <w:b/>
                <w:bCs/>
                <w:kern w:val="24"/>
                <w:szCs w:val="24"/>
                <w:lang w:val="en-US" w:eastAsia="en-GB"/>
              </w:rPr>
              <w:t>Approved by</w:t>
            </w:r>
          </w:p>
        </w:tc>
        <w:tc>
          <w:tcPr>
            <w:tcW w:w="1276" w:type="dxa"/>
            <w:shd w:val="clear" w:color="auto" w:fill="DBE5F1" w:themeFill="accent1" w:themeFillTint="33"/>
            <w:vAlign w:val="center"/>
          </w:tcPr>
          <w:p w14:paraId="5790942F" w14:textId="77777777" w:rsidR="006D7342" w:rsidRDefault="006D7342" w:rsidP="006D7342">
            <w:pPr>
              <w:jc w:val="center"/>
              <w:rPr>
                <w:rFonts w:eastAsia="Times New Roman" w:cs="Arial"/>
                <w:b/>
                <w:bCs/>
                <w:kern w:val="24"/>
                <w:szCs w:val="24"/>
                <w:lang w:val="en-US" w:eastAsia="en-GB"/>
              </w:rPr>
            </w:pPr>
            <w:r>
              <w:rPr>
                <w:rFonts w:eastAsia="Times New Roman" w:cs="Arial"/>
                <w:b/>
                <w:bCs/>
                <w:kern w:val="24"/>
                <w:szCs w:val="24"/>
                <w:lang w:val="en-US" w:eastAsia="en-GB"/>
              </w:rPr>
              <w:t>Est.</w:t>
            </w:r>
          </w:p>
          <w:p w14:paraId="57909430" w14:textId="77777777" w:rsidR="006D7342" w:rsidRPr="00EA362C" w:rsidRDefault="006D7342" w:rsidP="006D7342">
            <w:pPr>
              <w:jc w:val="center"/>
              <w:rPr>
                <w:rFonts w:eastAsia="Times New Roman" w:cs="Arial"/>
                <w:b/>
                <w:bCs/>
                <w:kern w:val="24"/>
                <w:szCs w:val="24"/>
                <w:lang w:val="en-US" w:eastAsia="en-GB"/>
              </w:rPr>
            </w:pPr>
            <w:r>
              <w:rPr>
                <w:rFonts w:eastAsia="Times New Roman" w:cs="Arial"/>
                <w:b/>
                <w:bCs/>
                <w:kern w:val="24"/>
                <w:szCs w:val="24"/>
                <w:lang w:val="en-US" w:eastAsia="en-GB"/>
              </w:rPr>
              <w:t>Time</w:t>
            </w:r>
          </w:p>
        </w:tc>
      </w:tr>
      <w:tr w:rsidR="006D7342" w:rsidRPr="00EA362C" w14:paraId="5790943B" w14:textId="77777777" w:rsidTr="009F0A29">
        <w:trPr>
          <w:trHeight w:val="1432"/>
        </w:trPr>
        <w:tc>
          <w:tcPr>
            <w:tcW w:w="1844" w:type="dxa"/>
            <w:shd w:val="clear" w:color="auto" w:fill="DAEEF3" w:themeFill="accent5" w:themeFillTint="33"/>
            <w:tcMar>
              <w:top w:w="15" w:type="dxa"/>
              <w:left w:w="108" w:type="dxa"/>
              <w:bottom w:w="0" w:type="dxa"/>
              <w:right w:w="108" w:type="dxa"/>
            </w:tcMar>
            <w:vAlign w:val="center"/>
            <w:hideMark/>
          </w:tcPr>
          <w:p w14:paraId="57909432" w14:textId="77777777" w:rsidR="006D7342" w:rsidRPr="009F0A29" w:rsidRDefault="006D7342" w:rsidP="00651327">
            <w:pPr>
              <w:jc w:val="center"/>
              <w:rPr>
                <w:rFonts w:eastAsia="Times New Roman" w:cs="Arial"/>
                <w:sz w:val="21"/>
                <w:szCs w:val="21"/>
                <w:lang w:eastAsia="en-GB"/>
              </w:rPr>
            </w:pPr>
            <w:r w:rsidRPr="009F0A29">
              <w:rPr>
                <w:rFonts w:eastAsia="Times New Roman" w:cs="Arial"/>
                <w:b/>
                <w:bCs/>
                <w:kern w:val="24"/>
                <w:sz w:val="21"/>
                <w:szCs w:val="21"/>
                <w:lang w:eastAsia="en-GB"/>
              </w:rPr>
              <w:t xml:space="preserve">Less than </w:t>
            </w:r>
            <w:r w:rsidRPr="00A426BE">
              <w:rPr>
                <w:rFonts w:eastAsia="Times New Roman" w:cs="Arial"/>
                <w:b/>
                <w:bCs/>
                <w:kern w:val="24"/>
                <w:sz w:val="21"/>
                <w:szCs w:val="21"/>
                <w:lang w:eastAsia="en-GB"/>
              </w:rPr>
              <w:t>£</w:t>
            </w:r>
            <w:r w:rsidR="00651327" w:rsidRPr="00A426BE">
              <w:rPr>
                <w:rFonts w:eastAsia="Times New Roman" w:cs="Arial"/>
                <w:b/>
                <w:bCs/>
                <w:kern w:val="24"/>
                <w:sz w:val="21"/>
                <w:szCs w:val="21"/>
                <w:lang w:eastAsia="en-GB"/>
              </w:rPr>
              <w:t>3,000</w:t>
            </w:r>
          </w:p>
        </w:tc>
        <w:tc>
          <w:tcPr>
            <w:tcW w:w="1275" w:type="dxa"/>
            <w:shd w:val="clear" w:color="auto" w:fill="FFFFFF" w:themeFill="background1"/>
            <w:tcMar>
              <w:top w:w="15" w:type="dxa"/>
              <w:left w:w="108" w:type="dxa"/>
              <w:bottom w:w="0" w:type="dxa"/>
              <w:right w:w="108" w:type="dxa"/>
            </w:tcMar>
            <w:vAlign w:val="center"/>
            <w:hideMark/>
          </w:tcPr>
          <w:p w14:paraId="57909433" w14:textId="77777777" w:rsidR="009F0A29" w:rsidRDefault="006D7342" w:rsidP="009F0A29">
            <w:pPr>
              <w:ind w:left="-108" w:right="-108"/>
              <w:jc w:val="center"/>
              <w:rPr>
                <w:rFonts w:eastAsia="Times New Roman" w:cs="Arial"/>
                <w:b/>
                <w:bCs/>
                <w:color w:val="000000"/>
                <w:kern w:val="24"/>
                <w:sz w:val="21"/>
                <w:szCs w:val="21"/>
                <w:lang w:val="en-US" w:eastAsia="en-GB"/>
              </w:rPr>
            </w:pPr>
            <w:r w:rsidRPr="009F0A29">
              <w:rPr>
                <w:rFonts w:eastAsia="Times New Roman" w:cs="Arial"/>
                <w:b/>
                <w:bCs/>
                <w:color w:val="000000"/>
                <w:kern w:val="24"/>
                <w:sz w:val="21"/>
                <w:szCs w:val="21"/>
                <w:lang w:val="en-US" w:eastAsia="en-GB"/>
              </w:rPr>
              <w:t xml:space="preserve">Single </w:t>
            </w:r>
          </w:p>
          <w:p w14:paraId="57909434" w14:textId="77777777" w:rsidR="006D7342" w:rsidRPr="009F0A29" w:rsidRDefault="009F0A29" w:rsidP="009F0A29">
            <w:pPr>
              <w:ind w:left="-108" w:right="-108"/>
              <w:jc w:val="center"/>
              <w:rPr>
                <w:rFonts w:eastAsia="Times New Roman" w:cs="Arial"/>
                <w:sz w:val="21"/>
                <w:szCs w:val="21"/>
                <w:lang w:eastAsia="en-GB"/>
              </w:rPr>
            </w:pPr>
            <w:r>
              <w:rPr>
                <w:rFonts w:eastAsia="Times New Roman" w:cs="Arial"/>
                <w:b/>
                <w:bCs/>
                <w:color w:val="000000"/>
                <w:kern w:val="24"/>
                <w:sz w:val="21"/>
                <w:szCs w:val="21"/>
                <w:lang w:val="en-US" w:eastAsia="en-GB"/>
              </w:rPr>
              <w:t>Quotation</w:t>
            </w:r>
          </w:p>
        </w:tc>
        <w:tc>
          <w:tcPr>
            <w:tcW w:w="3119" w:type="dxa"/>
            <w:shd w:val="clear" w:color="auto" w:fill="FFFFFF" w:themeFill="background1"/>
            <w:tcMar>
              <w:top w:w="15" w:type="dxa"/>
              <w:left w:w="108" w:type="dxa"/>
              <w:bottom w:w="0" w:type="dxa"/>
              <w:right w:w="108" w:type="dxa"/>
            </w:tcMar>
            <w:vAlign w:val="center"/>
            <w:hideMark/>
          </w:tcPr>
          <w:p w14:paraId="57909435" w14:textId="77777777" w:rsidR="006D7342" w:rsidRPr="009F0A29" w:rsidRDefault="003232AB" w:rsidP="00EA362C">
            <w:pPr>
              <w:rPr>
                <w:rFonts w:eastAsia="Times New Roman" w:cs="Arial"/>
                <w:color w:val="000000"/>
                <w:kern w:val="24"/>
                <w:sz w:val="21"/>
                <w:szCs w:val="21"/>
                <w:lang w:val="en-US" w:eastAsia="en-GB"/>
              </w:rPr>
            </w:pPr>
            <w:r>
              <w:rPr>
                <w:rFonts w:eastAsia="Times New Roman" w:cs="Arial"/>
                <w:color w:val="000000"/>
                <w:kern w:val="24"/>
                <w:sz w:val="21"/>
                <w:szCs w:val="21"/>
                <w:lang w:val="en-US" w:eastAsia="en-GB"/>
              </w:rPr>
              <w:t>No formal competition required, b</w:t>
            </w:r>
            <w:r w:rsidR="006D7342" w:rsidRPr="009F0A29">
              <w:rPr>
                <w:rFonts w:eastAsia="Times New Roman" w:cs="Arial"/>
                <w:color w:val="000000"/>
                <w:kern w:val="24"/>
                <w:sz w:val="21"/>
                <w:szCs w:val="21"/>
                <w:lang w:val="en-US" w:eastAsia="en-GB"/>
              </w:rPr>
              <w:t xml:space="preserve">ut </w:t>
            </w:r>
            <w:r w:rsidR="006D7342" w:rsidRPr="009F0A29">
              <w:rPr>
                <w:rFonts w:eastAsia="Times New Roman" w:cs="Arial"/>
                <w:b/>
                <w:bCs/>
                <w:color w:val="000000"/>
                <w:kern w:val="24"/>
                <w:sz w:val="21"/>
                <w:szCs w:val="21"/>
                <w:u w:val="single"/>
                <w:lang w:val="en-US" w:eastAsia="en-GB"/>
              </w:rPr>
              <w:t>you</w:t>
            </w:r>
            <w:r w:rsidR="006D7342" w:rsidRPr="009F0A29">
              <w:rPr>
                <w:rFonts w:eastAsia="Times New Roman" w:cs="Arial"/>
                <w:color w:val="000000"/>
                <w:kern w:val="24"/>
                <w:sz w:val="21"/>
                <w:szCs w:val="21"/>
                <w:lang w:val="en-US" w:eastAsia="en-GB"/>
              </w:rPr>
              <w:t xml:space="preserve"> must provide written evidence that best value for money has been achieved – </w:t>
            </w:r>
          </w:p>
          <w:p w14:paraId="57909436" w14:textId="77777777" w:rsidR="006D7342" w:rsidRPr="009F0A29" w:rsidRDefault="006D7342" w:rsidP="00EA362C">
            <w:pPr>
              <w:rPr>
                <w:rFonts w:eastAsia="Times New Roman" w:cs="Arial"/>
                <w:sz w:val="21"/>
                <w:szCs w:val="21"/>
                <w:lang w:eastAsia="en-GB"/>
              </w:rPr>
            </w:pPr>
            <w:r w:rsidRPr="009F0A29">
              <w:rPr>
                <w:rFonts w:eastAsia="Times New Roman" w:cs="Arial"/>
                <w:color w:val="000000"/>
                <w:kern w:val="24"/>
                <w:sz w:val="21"/>
                <w:szCs w:val="21"/>
                <w:lang w:val="en-US" w:eastAsia="en-GB"/>
              </w:rPr>
              <w:t>A Google search may verify best price/delivery.</w:t>
            </w:r>
          </w:p>
        </w:tc>
        <w:tc>
          <w:tcPr>
            <w:tcW w:w="1417" w:type="dxa"/>
            <w:shd w:val="clear" w:color="auto" w:fill="FFFFFF" w:themeFill="background1"/>
            <w:tcMar>
              <w:top w:w="15" w:type="dxa"/>
              <w:left w:w="108" w:type="dxa"/>
              <w:bottom w:w="0" w:type="dxa"/>
              <w:right w:w="108" w:type="dxa"/>
            </w:tcMar>
            <w:vAlign w:val="center"/>
            <w:hideMark/>
          </w:tcPr>
          <w:p w14:paraId="57909437" w14:textId="77777777" w:rsidR="006D7342" w:rsidRPr="009F0A29" w:rsidRDefault="006D7342" w:rsidP="009F0A29">
            <w:pPr>
              <w:ind w:left="-108" w:right="-108"/>
              <w:jc w:val="center"/>
              <w:rPr>
                <w:rFonts w:eastAsia="Times New Roman" w:cs="Arial"/>
                <w:sz w:val="21"/>
                <w:szCs w:val="21"/>
                <w:lang w:eastAsia="en-GB"/>
              </w:rPr>
            </w:pPr>
            <w:r w:rsidRPr="009F0A29">
              <w:rPr>
                <w:rFonts w:eastAsia="Times New Roman" w:cs="Arial"/>
                <w:bCs/>
                <w:color w:val="000000"/>
                <w:kern w:val="24"/>
                <w:sz w:val="21"/>
                <w:szCs w:val="21"/>
                <w:lang w:val="en-US" w:eastAsia="en-GB"/>
              </w:rPr>
              <w:t>You</w:t>
            </w:r>
          </w:p>
        </w:tc>
        <w:tc>
          <w:tcPr>
            <w:tcW w:w="1843" w:type="dxa"/>
            <w:shd w:val="clear" w:color="auto" w:fill="FFFFFF" w:themeFill="background1"/>
            <w:vAlign w:val="center"/>
          </w:tcPr>
          <w:p w14:paraId="57909438" w14:textId="77777777" w:rsidR="006D7342" w:rsidRPr="00C40ED9" w:rsidRDefault="009F0A29" w:rsidP="006D7342">
            <w:pPr>
              <w:jc w:val="center"/>
              <w:rPr>
                <w:rFonts w:eastAsia="Times New Roman" w:cs="Arial"/>
                <w:bCs/>
                <w:color w:val="000000"/>
                <w:kern w:val="24"/>
                <w:sz w:val="21"/>
                <w:szCs w:val="21"/>
                <w:lang w:val="en-US" w:eastAsia="en-GB"/>
              </w:rPr>
            </w:pPr>
            <w:r w:rsidRPr="00C40ED9">
              <w:rPr>
                <w:rFonts w:eastAsia="Times New Roman" w:cs="Arial"/>
                <w:bCs/>
                <w:color w:val="000000"/>
                <w:kern w:val="24"/>
                <w:sz w:val="21"/>
                <w:szCs w:val="21"/>
                <w:lang w:val="en-US" w:eastAsia="en-GB"/>
              </w:rPr>
              <w:t>Your Manager</w:t>
            </w:r>
          </w:p>
          <w:p w14:paraId="57909439" w14:textId="77777777" w:rsidR="009F0A29" w:rsidRPr="00C40ED9" w:rsidRDefault="009F0A29" w:rsidP="009F0A29">
            <w:pPr>
              <w:rPr>
                <w:rFonts w:eastAsia="Times New Roman" w:cs="Arial"/>
                <w:bCs/>
                <w:color w:val="000000"/>
                <w:kern w:val="24"/>
                <w:sz w:val="22"/>
                <w:lang w:val="en-US" w:eastAsia="en-GB"/>
              </w:rPr>
            </w:pPr>
          </w:p>
        </w:tc>
        <w:tc>
          <w:tcPr>
            <w:tcW w:w="1276" w:type="dxa"/>
            <w:shd w:val="clear" w:color="auto" w:fill="FFFFFF" w:themeFill="background1"/>
            <w:vAlign w:val="center"/>
          </w:tcPr>
          <w:p w14:paraId="5790943A" w14:textId="77777777" w:rsidR="006D7342" w:rsidRPr="009F0A29" w:rsidRDefault="009F0A29" w:rsidP="006D7342">
            <w:pPr>
              <w:jc w:val="center"/>
              <w:rPr>
                <w:rFonts w:eastAsia="Times New Roman" w:cs="Arial"/>
                <w:bCs/>
                <w:color w:val="000000"/>
                <w:kern w:val="24"/>
                <w:sz w:val="21"/>
                <w:szCs w:val="21"/>
                <w:lang w:val="en-US" w:eastAsia="en-GB"/>
              </w:rPr>
            </w:pPr>
            <w:r w:rsidRPr="009F0A29">
              <w:rPr>
                <w:rFonts w:eastAsia="Times New Roman" w:cs="Arial"/>
                <w:bCs/>
                <w:color w:val="000000"/>
                <w:kern w:val="24"/>
                <w:sz w:val="21"/>
                <w:szCs w:val="21"/>
                <w:lang w:val="en-US" w:eastAsia="en-GB"/>
              </w:rPr>
              <w:t>1-3 Days</w:t>
            </w:r>
          </w:p>
        </w:tc>
      </w:tr>
      <w:tr w:rsidR="006D7342" w:rsidRPr="00EA362C" w14:paraId="57909447" w14:textId="77777777" w:rsidTr="009F0A29">
        <w:trPr>
          <w:trHeight w:val="1419"/>
        </w:trPr>
        <w:tc>
          <w:tcPr>
            <w:tcW w:w="1844" w:type="dxa"/>
            <w:shd w:val="clear" w:color="auto" w:fill="DAEEF3" w:themeFill="accent5" w:themeFillTint="33"/>
            <w:tcMar>
              <w:top w:w="15" w:type="dxa"/>
              <w:left w:w="108" w:type="dxa"/>
              <w:bottom w:w="0" w:type="dxa"/>
              <w:right w:w="108" w:type="dxa"/>
            </w:tcMar>
            <w:vAlign w:val="center"/>
            <w:hideMark/>
          </w:tcPr>
          <w:p w14:paraId="5790943C" w14:textId="343F86CC" w:rsidR="006D7342" w:rsidRPr="009F0A29" w:rsidRDefault="006D7342" w:rsidP="00401462">
            <w:pPr>
              <w:jc w:val="center"/>
              <w:rPr>
                <w:rFonts w:eastAsia="Times New Roman" w:cs="Arial"/>
                <w:sz w:val="21"/>
                <w:szCs w:val="21"/>
                <w:lang w:eastAsia="en-GB"/>
              </w:rPr>
            </w:pPr>
            <w:r w:rsidRPr="00A426BE">
              <w:rPr>
                <w:rFonts w:eastAsia="Times New Roman" w:cs="Arial"/>
                <w:b/>
                <w:bCs/>
                <w:kern w:val="24"/>
                <w:sz w:val="21"/>
                <w:szCs w:val="21"/>
                <w:lang w:val="en-US" w:eastAsia="en-GB"/>
              </w:rPr>
              <w:t>£</w:t>
            </w:r>
            <w:r w:rsidR="00651327" w:rsidRPr="00A426BE">
              <w:rPr>
                <w:rFonts w:eastAsia="Times New Roman" w:cs="Arial"/>
                <w:b/>
                <w:bCs/>
                <w:kern w:val="24"/>
                <w:sz w:val="21"/>
                <w:szCs w:val="21"/>
                <w:lang w:val="en-US" w:eastAsia="en-GB"/>
              </w:rPr>
              <w:t>3,00</w:t>
            </w:r>
            <w:r w:rsidRPr="00A426BE">
              <w:rPr>
                <w:rFonts w:eastAsia="Times New Roman" w:cs="Arial"/>
                <w:b/>
                <w:bCs/>
                <w:kern w:val="24"/>
                <w:sz w:val="21"/>
                <w:szCs w:val="21"/>
                <w:lang w:val="en-US" w:eastAsia="en-GB"/>
              </w:rPr>
              <w:t>0</w:t>
            </w:r>
            <w:r w:rsidRPr="009F0A29">
              <w:rPr>
                <w:rFonts w:eastAsia="Times New Roman" w:cs="Arial"/>
                <w:b/>
                <w:bCs/>
                <w:kern w:val="24"/>
                <w:sz w:val="21"/>
                <w:szCs w:val="21"/>
                <w:lang w:val="en-US" w:eastAsia="en-GB"/>
              </w:rPr>
              <w:t xml:space="preserve"> to £</w:t>
            </w:r>
            <w:r w:rsidR="00401462">
              <w:rPr>
                <w:rFonts w:eastAsia="Times New Roman" w:cs="Arial"/>
                <w:b/>
                <w:bCs/>
                <w:kern w:val="24"/>
                <w:sz w:val="21"/>
                <w:szCs w:val="21"/>
                <w:lang w:val="en-US" w:eastAsia="en-GB"/>
              </w:rPr>
              <w:t>19</w:t>
            </w:r>
            <w:r w:rsidRPr="009F0A29">
              <w:rPr>
                <w:rFonts w:eastAsia="Times New Roman" w:cs="Arial"/>
                <w:b/>
                <w:bCs/>
                <w:kern w:val="24"/>
                <w:sz w:val="21"/>
                <w:szCs w:val="21"/>
                <w:lang w:val="en-US" w:eastAsia="en-GB"/>
              </w:rPr>
              <w:t>,999</w:t>
            </w:r>
          </w:p>
        </w:tc>
        <w:tc>
          <w:tcPr>
            <w:tcW w:w="1275" w:type="dxa"/>
            <w:shd w:val="clear" w:color="auto" w:fill="FFFFFF" w:themeFill="background1"/>
            <w:tcMar>
              <w:top w:w="15" w:type="dxa"/>
              <w:left w:w="108" w:type="dxa"/>
              <w:bottom w:w="0" w:type="dxa"/>
              <w:right w:w="108" w:type="dxa"/>
            </w:tcMar>
            <w:vAlign w:val="center"/>
            <w:hideMark/>
          </w:tcPr>
          <w:p w14:paraId="5790943D" w14:textId="77777777" w:rsidR="009F0A29" w:rsidRDefault="006D7342" w:rsidP="009F0A29">
            <w:pPr>
              <w:ind w:left="-108" w:right="-108"/>
              <w:jc w:val="center"/>
              <w:rPr>
                <w:rFonts w:eastAsia="Times New Roman" w:cs="Arial"/>
                <w:b/>
                <w:bCs/>
                <w:color w:val="000000"/>
                <w:kern w:val="24"/>
                <w:sz w:val="21"/>
                <w:szCs w:val="21"/>
                <w:lang w:val="en-US" w:eastAsia="en-GB"/>
              </w:rPr>
            </w:pPr>
            <w:r w:rsidRPr="009F0A29">
              <w:rPr>
                <w:rFonts w:eastAsia="Times New Roman" w:cs="Arial"/>
                <w:b/>
                <w:bCs/>
                <w:color w:val="000000"/>
                <w:kern w:val="24"/>
                <w:sz w:val="21"/>
                <w:szCs w:val="21"/>
                <w:lang w:val="en-US" w:eastAsia="en-GB"/>
              </w:rPr>
              <w:t xml:space="preserve">3 Written Quotations </w:t>
            </w:r>
          </w:p>
          <w:p w14:paraId="5790943E" w14:textId="77777777" w:rsidR="006D7342" w:rsidRPr="009F0A29" w:rsidRDefault="006D7342" w:rsidP="009F0A29">
            <w:pPr>
              <w:ind w:left="-108" w:right="-108"/>
              <w:jc w:val="center"/>
              <w:rPr>
                <w:rFonts w:eastAsia="Times New Roman" w:cs="Arial"/>
                <w:b/>
                <w:bCs/>
                <w:color w:val="000000"/>
                <w:kern w:val="24"/>
                <w:sz w:val="21"/>
                <w:szCs w:val="21"/>
                <w:lang w:val="en-US" w:eastAsia="en-GB"/>
              </w:rPr>
            </w:pPr>
            <w:r w:rsidRPr="009F0A29">
              <w:rPr>
                <w:rFonts w:eastAsia="Times New Roman" w:cs="Arial"/>
                <w:b/>
                <w:bCs/>
                <w:color w:val="000000"/>
                <w:kern w:val="24"/>
                <w:sz w:val="21"/>
                <w:szCs w:val="21"/>
                <w:lang w:val="en-US" w:eastAsia="en-GB"/>
              </w:rPr>
              <w:t xml:space="preserve">or </w:t>
            </w:r>
          </w:p>
          <w:p w14:paraId="5790943F" w14:textId="77777777" w:rsidR="006D7342" w:rsidRPr="009F0A29" w:rsidRDefault="006D7342" w:rsidP="009F0A29">
            <w:pPr>
              <w:ind w:left="-108" w:right="-108"/>
              <w:jc w:val="center"/>
              <w:rPr>
                <w:rFonts w:eastAsia="Times New Roman" w:cs="Arial"/>
                <w:sz w:val="21"/>
                <w:szCs w:val="21"/>
                <w:lang w:eastAsia="en-GB"/>
              </w:rPr>
            </w:pPr>
            <w:r w:rsidRPr="009F0A29">
              <w:rPr>
                <w:rFonts w:eastAsia="Times New Roman" w:cs="Arial"/>
                <w:b/>
                <w:bCs/>
                <w:color w:val="000000"/>
                <w:kern w:val="24"/>
                <w:sz w:val="21"/>
                <w:szCs w:val="21"/>
                <w:lang w:val="en-US" w:eastAsia="en-GB"/>
              </w:rPr>
              <w:t>Low Value Tender</w:t>
            </w:r>
          </w:p>
        </w:tc>
        <w:tc>
          <w:tcPr>
            <w:tcW w:w="3119" w:type="dxa"/>
            <w:shd w:val="clear" w:color="auto" w:fill="FFFFFF" w:themeFill="background1"/>
            <w:tcMar>
              <w:top w:w="15" w:type="dxa"/>
              <w:left w:w="108" w:type="dxa"/>
              <w:bottom w:w="0" w:type="dxa"/>
              <w:right w:w="108" w:type="dxa"/>
            </w:tcMar>
            <w:vAlign w:val="center"/>
            <w:hideMark/>
          </w:tcPr>
          <w:p w14:paraId="57909440" w14:textId="77777777" w:rsidR="006D7342" w:rsidRPr="009F0A29" w:rsidRDefault="006D7342" w:rsidP="00EA362C">
            <w:pPr>
              <w:rPr>
                <w:rFonts w:eastAsia="Times New Roman" w:cs="Arial"/>
                <w:sz w:val="21"/>
                <w:szCs w:val="21"/>
                <w:lang w:eastAsia="en-GB"/>
              </w:rPr>
            </w:pPr>
            <w:r w:rsidRPr="009F0A29">
              <w:rPr>
                <w:rFonts w:eastAsia="Times New Roman" w:cs="Arial"/>
                <w:color w:val="000000"/>
                <w:kern w:val="24"/>
                <w:sz w:val="21"/>
                <w:szCs w:val="21"/>
                <w:lang w:val="en-US" w:eastAsia="en-GB"/>
              </w:rPr>
              <w:t>At least 3 comparable quotes (Preferably obtained via PCS</w:t>
            </w:r>
            <w:r w:rsidRPr="009F0A29">
              <w:rPr>
                <w:rFonts w:eastAsia="Times New Roman" w:cs="Arial"/>
                <w:color w:val="000000"/>
                <w:kern w:val="24"/>
                <w:position w:val="8"/>
                <w:sz w:val="21"/>
                <w:szCs w:val="21"/>
                <w:vertAlign w:val="superscript"/>
                <w:lang w:val="en-US" w:eastAsia="en-GB"/>
              </w:rPr>
              <w:t>1</w:t>
            </w:r>
            <w:r w:rsidRPr="009F0A29">
              <w:rPr>
                <w:rFonts w:eastAsia="Times New Roman" w:cs="Arial"/>
                <w:color w:val="000000"/>
                <w:kern w:val="24"/>
                <w:sz w:val="21"/>
                <w:szCs w:val="21"/>
                <w:lang w:val="en-US" w:eastAsia="en-GB"/>
              </w:rPr>
              <w:t xml:space="preserve"> ‘Quick Quote’). </w:t>
            </w:r>
          </w:p>
          <w:p w14:paraId="57909441" w14:textId="71700372" w:rsidR="006D7342" w:rsidRPr="009F0A29" w:rsidRDefault="006D7342" w:rsidP="00EA362C">
            <w:pPr>
              <w:rPr>
                <w:rFonts w:eastAsia="Times New Roman" w:cs="Arial"/>
                <w:sz w:val="21"/>
                <w:szCs w:val="21"/>
                <w:lang w:eastAsia="en-GB"/>
              </w:rPr>
            </w:pPr>
            <w:r w:rsidRPr="009F0A29">
              <w:rPr>
                <w:rFonts w:eastAsia="Times New Roman" w:cs="Arial"/>
                <w:color w:val="000000"/>
                <w:kern w:val="24"/>
                <w:sz w:val="21"/>
                <w:szCs w:val="21"/>
                <w:lang w:val="en-US" w:eastAsia="en-GB"/>
              </w:rPr>
              <w:t>Written evidence of quotes must be attached to the order with</w:t>
            </w:r>
            <w:r w:rsidR="00840583">
              <w:rPr>
                <w:rFonts w:eastAsia="Times New Roman" w:cs="Arial"/>
                <w:color w:val="000000"/>
                <w:kern w:val="24"/>
                <w:sz w:val="21"/>
                <w:szCs w:val="21"/>
                <w:lang w:val="en-US" w:eastAsia="en-GB"/>
              </w:rPr>
              <w:t xml:space="preserve"> a</w:t>
            </w:r>
            <w:r w:rsidRPr="009F0A29">
              <w:rPr>
                <w:rFonts w:eastAsia="Times New Roman" w:cs="Arial"/>
                <w:color w:val="000000"/>
                <w:kern w:val="24"/>
                <w:sz w:val="21"/>
                <w:szCs w:val="21"/>
                <w:lang w:val="en-US" w:eastAsia="en-GB"/>
              </w:rPr>
              <w:t xml:space="preserve"> </w:t>
            </w:r>
            <w:hyperlink r:id="rId18" w:history="1">
              <w:r w:rsidRPr="00BC614C">
                <w:rPr>
                  <w:rStyle w:val="Hyperlink"/>
                  <w:rFonts w:eastAsia="Times New Roman" w:cs="Arial"/>
                  <w:kern w:val="24"/>
                  <w:sz w:val="21"/>
                  <w:szCs w:val="21"/>
                  <w:lang w:val="en-US" w:eastAsia="en-GB"/>
                </w:rPr>
                <w:t>Quotation Summary Form.</w:t>
              </w:r>
            </w:hyperlink>
          </w:p>
        </w:tc>
        <w:tc>
          <w:tcPr>
            <w:tcW w:w="1417" w:type="dxa"/>
            <w:shd w:val="clear" w:color="auto" w:fill="FFFFFF" w:themeFill="background1"/>
            <w:tcMar>
              <w:top w:w="15" w:type="dxa"/>
              <w:left w:w="108" w:type="dxa"/>
              <w:bottom w:w="0" w:type="dxa"/>
              <w:right w:w="108" w:type="dxa"/>
            </w:tcMar>
            <w:vAlign w:val="center"/>
            <w:hideMark/>
          </w:tcPr>
          <w:p w14:paraId="57909442" w14:textId="77777777" w:rsidR="006D7342" w:rsidRPr="009F0A29" w:rsidRDefault="006D7342" w:rsidP="009F0A29">
            <w:pPr>
              <w:ind w:left="-108" w:right="-108"/>
              <w:jc w:val="center"/>
              <w:rPr>
                <w:rFonts w:eastAsia="Times New Roman" w:cs="Arial"/>
                <w:sz w:val="21"/>
                <w:szCs w:val="21"/>
                <w:lang w:eastAsia="en-GB"/>
              </w:rPr>
            </w:pPr>
            <w:r w:rsidRPr="009F0A29">
              <w:rPr>
                <w:rFonts w:eastAsia="Times New Roman" w:cs="Arial"/>
                <w:bCs/>
                <w:color w:val="000000"/>
                <w:kern w:val="24"/>
                <w:sz w:val="21"/>
                <w:szCs w:val="21"/>
                <w:lang w:eastAsia="en-GB"/>
              </w:rPr>
              <w:t>You &amp; Procurement</w:t>
            </w:r>
          </w:p>
        </w:tc>
        <w:tc>
          <w:tcPr>
            <w:tcW w:w="1843" w:type="dxa"/>
            <w:shd w:val="clear" w:color="auto" w:fill="FFFFFF" w:themeFill="background1"/>
            <w:vAlign w:val="center"/>
          </w:tcPr>
          <w:p w14:paraId="57909443" w14:textId="77777777" w:rsidR="006D7342" w:rsidRPr="00C40ED9" w:rsidRDefault="009F0A29" w:rsidP="006D7342">
            <w:pPr>
              <w:jc w:val="center"/>
              <w:rPr>
                <w:rFonts w:eastAsia="Times New Roman" w:cs="Arial"/>
                <w:bCs/>
                <w:color w:val="000000"/>
                <w:kern w:val="24"/>
                <w:sz w:val="21"/>
                <w:szCs w:val="21"/>
                <w:lang w:eastAsia="en-GB"/>
              </w:rPr>
            </w:pPr>
            <w:r w:rsidRPr="00C40ED9">
              <w:rPr>
                <w:rFonts w:eastAsia="Times New Roman" w:cs="Arial"/>
                <w:bCs/>
                <w:color w:val="000000"/>
                <w:kern w:val="24"/>
                <w:sz w:val="21"/>
                <w:szCs w:val="21"/>
                <w:lang w:eastAsia="en-GB"/>
              </w:rPr>
              <w:t>Your Manager</w:t>
            </w:r>
          </w:p>
          <w:p w14:paraId="57909444" w14:textId="77777777" w:rsidR="009F0A29" w:rsidRPr="00C40ED9" w:rsidRDefault="00C40ED9" w:rsidP="006D7342">
            <w:pPr>
              <w:jc w:val="center"/>
              <w:rPr>
                <w:rFonts w:eastAsia="Times New Roman" w:cs="Arial"/>
                <w:bCs/>
                <w:color w:val="000000"/>
                <w:kern w:val="24"/>
                <w:sz w:val="21"/>
                <w:szCs w:val="21"/>
                <w:lang w:eastAsia="en-GB"/>
              </w:rPr>
            </w:pPr>
            <w:r w:rsidRPr="00C40ED9">
              <w:rPr>
                <w:rFonts w:eastAsia="Times New Roman" w:cs="Arial"/>
                <w:bCs/>
                <w:color w:val="000000"/>
                <w:kern w:val="24"/>
                <w:sz w:val="21"/>
                <w:szCs w:val="21"/>
                <w:lang w:eastAsia="en-GB"/>
              </w:rPr>
              <w:t>and/o</w:t>
            </w:r>
            <w:r w:rsidR="009F0A29" w:rsidRPr="00C40ED9">
              <w:rPr>
                <w:rFonts w:eastAsia="Times New Roman" w:cs="Arial"/>
                <w:bCs/>
                <w:color w:val="000000"/>
                <w:kern w:val="24"/>
                <w:sz w:val="21"/>
                <w:szCs w:val="21"/>
                <w:lang w:eastAsia="en-GB"/>
              </w:rPr>
              <w:t>r</w:t>
            </w:r>
          </w:p>
          <w:p w14:paraId="57909445" w14:textId="47EEBEA6" w:rsidR="009F0A29" w:rsidRPr="00C40ED9" w:rsidRDefault="00473CA9" w:rsidP="00C40ED9">
            <w:pPr>
              <w:jc w:val="center"/>
              <w:rPr>
                <w:rFonts w:eastAsia="Times New Roman" w:cs="Arial"/>
                <w:bCs/>
                <w:color w:val="000000"/>
                <w:kern w:val="24"/>
                <w:sz w:val="21"/>
                <w:szCs w:val="21"/>
                <w:lang w:eastAsia="en-GB"/>
              </w:rPr>
            </w:pPr>
            <w:r>
              <w:rPr>
                <w:rFonts w:eastAsia="Times New Roman" w:cs="Arial"/>
                <w:bCs/>
                <w:color w:val="000000"/>
                <w:kern w:val="24"/>
                <w:sz w:val="21"/>
                <w:szCs w:val="21"/>
                <w:lang w:eastAsia="en-GB"/>
              </w:rPr>
              <w:t>Director</w:t>
            </w:r>
            <w:r w:rsidRPr="00C40ED9">
              <w:rPr>
                <w:rFonts w:eastAsia="Times New Roman" w:cs="Arial"/>
                <w:bCs/>
                <w:color w:val="000000"/>
                <w:kern w:val="24"/>
                <w:sz w:val="21"/>
                <w:szCs w:val="21"/>
                <w:lang w:eastAsia="en-GB"/>
              </w:rPr>
              <w:t xml:space="preserve"> </w:t>
            </w:r>
            <w:r w:rsidR="00C40ED9" w:rsidRPr="00C40ED9">
              <w:rPr>
                <w:rFonts w:eastAsia="Times New Roman" w:cs="Arial"/>
                <w:bCs/>
                <w:color w:val="000000"/>
                <w:kern w:val="24"/>
                <w:sz w:val="21"/>
                <w:szCs w:val="21"/>
                <w:lang w:eastAsia="en-GB"/>
              </w:rPr>
              <w:t>of Finance</w:t>
            </w:r>
          </w:p>
        </w:tc>
        <w:tc>
          <w:tcPr>
            <w:tcW w:w="1276" w:type="dxa"/>
            <w:shd w:val="clear" w:color="auto" w:fill="FFFFFF" w:themeFill="background1"/>
            <w:vAlign w:val="center"/>
          </w:tcPr>
          <w:p w14:paraId="57909446" w14:textId="77777777" w:rsidR="006D7342" w:rsidRPr="009F0A29" w:rsidRDefault="009F0A29" w:rsidP="006D7342">
            <w:pPr>
              <w:jc w:val="center"/>
              <w:rPr>
                <w:rFonts w:eastAsia="Times New Roman" w:cs="Arial"/>
                <w:bCs/>
                <w:color w:val="000000"/>
                <w:kern w:val="24"/>
                <w:sz w:val="21"/>
                <w:szCs w:val="21"/>
                <w:lang w:eastAsia="en-GB"/>
              </w:rPr>
            </w:pPr>
            <w:r w:rsidRPr="009F0A29">
              <w:rPr>
                <w:rFonts w:eastAsia="Times New Roman" w:cs="Arial"/>
                <w:bCs/>
                <w:color w:val="000000"/>
                <w:kern w:val="24"/>
                <w:sz w:val="21"/>
                <w:szCs w:val="21"/>
                <w:lang w:eastAsia="en-GB"/>
              </w:rPr>
              <w:t>2-6 weeks</w:t>
            </w:r>
          </w:p>
        </w:tc>
      </w:tr>
      <w:tr w:rsidR="006D7342" w:rsidRPr="00EA362C" w14:paraId="5790944E" w14:textId="77777777" w:rsidTr="009F0A29">
        <w:trPr>
          <w:trHeight w:val="1080"/>
        </w:trPr>
        <w:tc>
          <w:tcPr>
            <w:tcW w:w="1844" w:type="dxa"/>
            <w:shd w:val="clear" w:color="auto" w:fill="DAEEF3" w:themeFill="accent5" w:themeFillTint="33"/>
            <w:tcMar>
              <w:top w:w="15" w:type="dxa"/>
              <w:left w:w="108" w:type="dxa"/>
              <w:bottom w:w="0" w:type="dxa"/>
              <w:right w:w="108" w:type="dxa"/>
            </w:tcMar>
            <w:vAlign w:val="center"/>
            <w:hideMark/>
          </w:tcPr>
          <w:p w14:paraId="57909448" w14:textId="69BC9D9D" w:rsidR="006D7342" w:rsidRPr="009F0A29" w:rsidRDefault="006D7342" w:rsidP="00401462">
            <w:pPr>
              <w:jc w:val="center"/>
              <w:rPr>
                <w:rFonts w:eastAsia="Times New Roman" w:cs="Arial"/>
                <w:sz w:val="21"/>
                <w:szCs w:val="21"/>
                <w:lang w:eastAsia="en-GB"/>
              </w:rPr>
            </w:pPr>
            <w:r w:rsidRPr="009F0A29">
              <w:rPr>
                <w:rFonts w:eastAsia="Times New Roman" w:cs="Arial"/>
                <w:b/>
                <w:bCs/>
                <w:kern w:val="24"/>
                <w:sz w:val="21"/>
                <w:szCs w:val="21"/>
                <w:lang w:val="en-US" w:eastAsia="en-GB"/>
              </w:rPr>
              <w:t>£</w:t>
            </w:r>
            <w:r w:rsidR="00401462">
              <w:rPr>
                <w:rFonts w:eastAsia="Times New Roman" w:cs="Arial"/>
                <w:b/>
                <w:bCs/>
                <w:kern w:val="24"/>
                <w:sz w:val="21"/>
                <w:szCs w:val="21"/>
                <w:lang w:val="en-US" w:eastAsia="en-GB"/>
              </w:rPr>
              <w:t>20</w:t>
            </w:r>
            <w:r w:rsidR="00651327">
              <w:rPr>
                <w:rFonts w:eastAsia="Times New Roman" w:cs="Arial"/>
                <w:b/>
                <w:bCs/>
                <w:kern w:val="24"/>
                <w:sz w:val="21"/>
                <w:szCs w:val="21"/>
                <w:lang w:val="en-US" w:eastAsia="en-GB"/>
              </w:rPr>
              <w:t>,</w:t>
            </w:r>
            <w:r w:rsidR="00B27F2C">
              <w:rPr>
                <w:rFonts w:eastAsia="Times New Roman" w:cs="Arial"/>
                <w:b/>
                <w:bCs/>
                <w:kern w:val="24"/>
                <w:sz w:val="21"/>
                <w:szCs w:val="21"/>
                <w:lang w:val="en-US" w:eastAsia="en-GB"/>
              </w:rPr>
              <w:t>000</w:t>
            </w:r>
            <w:r w:rsidR="00651327">
              <w:rPr>
                <w:rFonts w:eastAsia="Times New Roman" w:cs="Arial"/>
                <w:b/>
                <w:bCs/>
                <w:kern w:val="24"/>
                <w:sz w:val="21"/>
                <w:szCs w:val="21"/>
                <w:lang w:val="en-US" w:eastAsia="en-GB"/>
              </w:rPr>
              <w:t xml:space="preserve"> </w:t>
            </w:r>
            <w:r w:rsidRPr="009F0A29">
              <w:rPr>
                <w:rFonts w:eastAsia="Times New Roman" w:cs="Arial"/>
                <w:b/>
                <w:bCs/>
                <w:kern w:val="24"/>
                <w:sz w:val="21"/>
                <w:szCs w:val="21"/>
                <w:lang w:val="en-US" w:eastAsia="en-GB"/>
              </w:rPr>
              <w:t>to £49,999</w:t>
            </w:r>
          </w:p>
        </w:tc>
        <w:tc>
          <w:tcPr>
            <w:tcW w:w="1275" w:type="dxa"/>
            <w:shd w:val="clear" w:color="auto" w:fill="FFFFFF" w:themeFill="background1"/>
            <w:tcMar>
              <w:top w:w="15" w:type="dxa"/>
              <w:left w:w="108" w:type="dxa"/>
              <w:bottom w:w="0" w:type="dxa"/>
              <w:right w:w="108" w:type="dxa"/>
            </w:tcMar>
            <w:vAlign w:val="center"/>
            <w:hideMark/>
          </w:tcPr>
          <w:p w14:paraId="57909449" w14:textId="77777777" w:rsidR="006D7342" w:rsidRPr="009F0A29" w:rsidRDefault="006D7342" w:rsidP="009F0A29">
            <w:pPr>
              <w:ind w:left="-108" w:right="-108"/>
              <w:jc w:val="center"/>
              <w:rPr>
                <w:rFonts w:eastAsia="Times New Roman" w:cs="Arial"/>
                <w:b/>
                <w:bCs/>
                <w:color w:val="000000"/>
                <w:kern w:val="24"/>
                <w:sz w:val="21"/>
                <w:szCs w:val="21"/>
                <w:lang w:val="en-US" w:eastAsia="en-GB"/>
              </w:rPr>
            </w:pPr>
            <w:r w:rsidRPr="009F0A29">
              <w:rPr>
                <w:rFonts w:eastAsia="Times New Roman" w:cs="Arial"/>
                <w:b/>
                <w:bCs/>
                <w:color w:val="000000"/>
                <w:kern w:val="24"/>
                <w:sz w:val="21"/>
                <w:szCs w:val="21"/>
                <w:lang w:val="en-US" w:eastAsia="en-GB"/>
              </w:rPr>
              <w:t>Low Value Tender</w:t>
            </w:r>
          </w:p>
        </w:tc>
        <w:tc>
          <w:tcPr>
            <w:tcW w:w="3119" w:type="dxa"/>
            <w:shd w:val="clear" w:color="auto" w:fill="FFFFFF" w:themeFill="background1"/>
            <w:tcMar>
              <w:top w:w="15" w:type="dxa"/>
              <w:left w:w="108" w:type="dxa"/>
              <w:bottom w:w="0" w:type="dxa"/>
              <w:right w:w="108" w:type="dxa"/>
            </w:tcMar>
            <w:vAlign w:val="center"/>
            <w:hideMark/>
          </w:tcPr>
          <w:p w14:paraId="5790944A" w14:textId="77777777" w:rsidR="006D7342" w:rsidRPr="009F0A29" w:rsidRDefault="006D7342" w:rsidP="00224B91">
            <w:pPr>
              <w:rPr>
                <w:rFonts w:eastAsia="Times New Roman" w:cs="Arial"/>
                <w:sz w:val="21"/>
                <w:szCs w:val="21"/>
                <w:lang w:eastAsia="en-GB"/>
              </w:rPr>
            </w:pPr>
            <w:r w:rsidRPr="009F0A29">
              <w:rPr>
                <w:rFonts w:eastAsia="Times New Roman" w:cs="Arial"/>
                <w:color w:val="000000"/>
                <w:kern w:val="24"/>
                <w:sz w:val="21"/>
                <w:szCs w:val="21"/>
                <w:lang w:val="en-US" w:eastAsia="en-GB"/>
              </w:rPr>
              <w:t>Tenders obtained using PCS “Quick Quote” or tender opportunity advertised via PCS</w:t>
            </w:r>
            <w:r w:rsidRPr="009F0A29">
              <w:rPr>
                <w:rFonts w:eastAsia="Times New Roman" w:cs="Arial"/>
                <w:color w:val="000000"/>
                <w:kern w:val="24"/>
                <w:sz w:val="21"/>
                <w:szCs w:val="21"/>
                <w:vertAlign w:val="superscript"/>
                <w:lang w:val="en-US" w:eastAsia="en-GB"/>
              </w:rPr>
              <w:t>1</w:t>
            </w:r>
            <w:r w:rsidRPr="009F0A29">
              <w:rPr>
                <w:rFonts w:eastAsia="Times New Roman" w:cs="Arial"/>
                <w:color w:val="000000"/>
                <w:kern w:val="24"/>
                <w:sz w:val="21"/>
                <w:szCs w:val="21"/>
                <w:lang w:val="en-US" w:eastAsia="en-GB"/>
              </w:rPr>
              <w:t>.</w:t>
            </w:r>
          </w:p>
        </w:tc>
        <w:tc>
          <w:tcPr>
            <w:tcW w:w="1417" w:type="dxa"/>
            <w:shd w:val="clear" w:color="auto" w:fill="FFFFFF" w:themeFill="background1"/>
            <w:tcMar>
              <w:top w:w="15" w:type="dxa"/>
              <w:left w:w="108" w:type="dxa"/>
              <w:bottom w:w="0" w:type="dxa"/>
              <w:right w:w="108" w:type="dxa"/>
            </w:tcMar>
            <w:vAlign w:val="center"/>
            <w:hideMark/>
          </w:tcPr>
          <w:p w14:paraId="5790944B" w14:textId="77777777" w:rsidR="006D7342" w:rsidRPr="009F0A29" w:rsidRDefault="006D7342" w:rsidP="009F0A29">
            <w:pPr>
              <w:ind w:left="-108" w:right="-108"/>
              <w:jc w:val="center"/>
              <w:rPr>
                <w:rFonts w:eastAsia="Times New Roman" w:cs="Arial"/>
                <w:sz w:val="21"/>
                <w:szCs w:val="21"/>
                <w:lang w:eastAsia="en-GB"/>
              </w:rPr>
            </w:pPr>
            <w:r w:rsidRPr="009F0A29">
              <w:rPr>
                <w:rFonts w:eastAsia="Times New Roman" w:cs="Arial"/>
                <w:bCs/>
                <w:color w:val="000000"/>
                <w:kern w:val="24"/>
                <w:sz w:val="21"/>
                <w:szCs w:val="21"/>
                <w:lang w:eastAsia="en-GB"/>
              </w:rPr>
              <w:t>You &amp; Procurement</w:t>
            </w:r>
          </w:p>
        </w:tc>
        <w:tc>
          <w:tcPr>
            <w:tcW w:w="1843" w:type="dxa"/>
            <w:shd w:val="clear" w:color="auto" w:fill="FFFFFF" w:themeFill="background1"/>
            <w:vAlign w:val="center"/>
          </w:tcPr>
          <w:p w14:paraId="5790944C" w14:textId="4A2FDE22" w:rsidR="006D7342" w:rsidRPr="00C40ED9" w:rsidRDefault="00401462" w:rsidP="006D7342">
            <w:pPr>
              <w:jc w:val="center"/>
              <w:rPr>
                <w:rFonts w:eastAsia="Times New Roman" w:cs="Arial"/>
                <w:bCs/>
                <w:color w:val="000000"/>
                <w:kern w:val="24"/>
                <w:sz w:val="21"/>
                <w:szCs w:val="21"/>
                <w:lang w:eastAsia="en-GB"/>
              </w:rPr>
            </w:pPr>
            <w:r>
              <w:rPr>
                <w:rFonts w:eastAsia="Times New Roman" w:cs="Arial"/>
                <w:bCs/>
                <w:color w:val="000000"/>
                <w:kern w:val="24"/>
                <w:sz w:val="21"/>
                <w:szCs w:val="21"/>
                <w:lang w:eastAsia="en-GB"/>
              </w:rPr>
              <w:t>Vice</w:t>
            </w:r>
            <w:r w:rsidRPr="00C40ED9">
              <w:rPr>
                <w:rFonts w:eastAsia="Times New Roman" w:cs="Arial"/>
                <w:bCs/>
                <w:color w:val="000000"/>
                <w:kern w:val="24"/>
                <w:sz w:val="21"/>
                <w:szCs w:val="21"/>
                <w:lang w:eastAsia="en-GB"/>
              </w:rPr>
              <w:t xml:space="preserve"> </w:t>
            </w:r>
            <w:r w:rsidR="009F0A29" w:rsidRPr="00C40ED9">
              <w:rPr>
                <w:rFonts w:eastAsia="Times New Roman" w:cs="Arial"/>
                <w:bCs/>
                <w:color w:val="000000"/>
                <w:kern w:val="24"/>
                <w:sz w:val="21"/>
                <w:szCs w:val="21"/>
                <w:lang w:eastAsia="en-GB"/>
              </w:rPr>
              <w:t>Principal</w:t>
            </w:r>
            <w:r w:rsidR="00C40ED9" w:rsidRPr="00C40ED9">
              <w:rPr>
                <w:rFonts w:eastAsia="Times New Roman" w:cs="Arial"/>
                <w:bCs/>
                <w:color w:val="000000"/>
                <w:kern w:val="24"/>
                <w:sz w:val="21"/>
                <w:szCs w:val="21"/>
                <w:lang w:eastAsia="en-GB"/>
              </w:rPr>
              <w:t xml:space="preserve"> (or above)</w:t>
            </w:r>
          </w:p>
        </w:tc>
        <w:tc>
          <w:tcPr>
            <w:tcW w:w="1276" w:type="dxa"/>
            <w:shd w:val="clear" w:color="auto" w:fill="FFFFFF" w:themeFill="background1"/>
            <w:vAlign w:val="center"/>
          </w:tcPr>
          <w:p w14:paraId="5790944D" w14:textId="77777777" w:rsidR="006D7342" w:rsidRPr="009F0A29" w:rsidRDefault="009F0A29" w:rsidP="006D7342">
            <w:pPr>
              <w:jc w:val="center"/>
              <w:rPr>
                <w:rFonts w:eastAsia="Times New Roman" w:cs="Arial"/>
                <w:bCs/>
                <w:color w:val="000000"/>
                <w:kern w:val="24"/>
                <w:sz w:val="21"/>
                <w:szCs w:val="21"/>
                <w:lang w:eastAsia="en-GB"/>
              </w:rPr>
            </w:pPr>
            <w:r w:rsidRPr="009F0A29">
              <w:rPr>
                <w:rFonts w:eastAsia="Times New Roman" w:cs="Arial"/>
                <w:bCs/>
                <w:color w:val="000000"/>
                <w:kern w:val="24"/>
                <w:sz w:val="21"/>
                <w:szCs w:val="21"/>
                <w:lang w:eastAsia="en-GB"/>
              </w:rPr>
              <w:t>6-8 weeks</w:t>
            </w:r>
          </w:p>
        </w:tc>
      </w:tr>
      <w:tr w:rsidR="006D7342" w:rsidRPr="00EA362C" w14:paraId="57909457" w14:textId="77777777" w:rsidTr="009F0A29">
        <w:trPr>
          <w:trHeight w:val="1186"/>
        </w:trPr>
        <w:tc>
          <w:tcPr>
            <w:tcW w:w="1844" w:type="dxa"/>
            <w:shd w:val="clear" w:color="auto" w:fill="DAEEF3" w:themeFill="accent5" w:themeFillTint="33"/>
            <w:tcMar>
              <w:top w:w="15" w:type="dxa"/>
              <w:left w:w="108" w:type="dxa"/>
              <w:bottom w:w="0" w:type="dxa"/>
              <w:right w:w="108" w:type="dxa"/>
            </w:tcMar>
            <w:vAlign w:val="center"/>
            <w:hideMark/>
          </w:tcPr>
          <w:p w14:paraId="5790944F" w14:textId="1F05B14D" w:rsidR="006D7342" w:rsidRPr="009F0A29" w:rsidRDefault="006D7342" w:rsidP="00124107">
            <w:pPr>
              <w:jc w:val="center"/>
              <w:rPr>
                <w:rFonts w:eastAsia="Times New Roman" w:cs="Arial"/>
                <w:sz w:val="21"/>
                <w:szCs w:val="21"/>
                <w:lang w:eastAsia="en-GB"/>
              </w:rPr>
            </w:pPr>
            <w:r w:rsidRPr="009F0A29">
              <w:rPr>
                <w:rFonts w:eastAsia="Times New Roman" w:cs="Arial"/>
                <w:b/>
                <w:bCs/>
                <w:kern w:val="24"/>
                <w:sz w:val="21"/>
                <w:szCs w:val="21"/>
                <w:lang w:val="en-US" w:eastAsia="en-GB"/>
              </w:rPr>
              <w:t>£50,000 to current relevant EU threshold (£</w:t>
            </w:r>
            <w:r w:rsidR="00401462" w:rsidRPr="00401462">
              <w:rPr>
                <w:rFonts w:eastAsia="Times New Roman" w:cs="Arial"/>
                <w:b/>
                <w:bCs/>
                <w:kern w:val="24"/>
                <w:sz w:val="21"/>
                <w:szCs w:val="21"/>
                <w:lang w:val="en-US" w:eastAsia="en-GB"/>
              </w:rPr>
              <w:t>189,330</w:t>
            </w:r>
            <w:r w:rsidRPr="009F0A29">
              <w:rPr>
                <w:rFonts w:eastAsia="Times New Roman" w:cs="Arial"/>
                <w:b/>
                <w:bCs/>
                <w:kern w:val="24"/>
                <w:sz w:val="21"/>
                <w:szCs w:val="21"/>
                <w:lang w:val="en-US" w:eastAsia="en-GB"/>
              </w:rPr>
              <w:t>)</w:t>
            </w:r>
          </w:p>
        </w:tc>
        <w:tc>
          <w:tcPr>
            <w:tcW w:w="1275" w:type="dxa"/>
            <w:shd w:val="clear" w:color="auto" w:fill="FFFFFF" w:themeFill="background1"/>
            <w:tcMar>
              <w:top w:w="15" w:type="dxa"/>
              <w:left w:w="108" w:type="dxa"/>
              <w:bottom w:w="0" w:type="dxa"/>
              <w:right w:w="108" w:type="dxa"/>
            </w:tcMar>
            <w:vAlign w:val="center"/>
            <w:hideMark/>
          </w:tcPr>
          <w:p w14:paraId="57909450" w14:textId="77777777" w:rsidR="006D7342" w:rsidRPr="009F0A29" w:rsidRDefault="006D7342" w:rsidP="009F0A29">
            <w:pPr>
              <w:ind w:left="-108" w:right="-108"/>
              <w:jc w:val="center"/>
              <w:rPr>
                <w:rFonts w:eastAsia="Times New Roman" w:cs="Arial"/>
                <w:sz w:val="21"/>
                <w:szCs w:val="21"/>
                <w:lang w:eastAsia="en-GB"/>
              </w:rPr>
            </w:pPr>
            <w:r w:rsidRPr="009F0A29">
              <w:rPr>
                <w:rFonts w:eastAsia="Times New Roman" w:cs="Arial"/>
                <w:b/>
                <w:bCs/>
                <w:color w:val="000000"/>
                <w:kern w:val="24"/>
                <w:sz w:val="21"/>
                <w:szCs w:val="21"/>
                <w:lang w:val="en-US" w:eastAsia="en-GB"/>
              </w:rPr>
              <w:t>Formal Tender</w:t>
            </w:r>
          </w:p>
        </w:tc>
        <w:tc>
          <w:tcPr>
            <w:tcW w:w="3119" w:type="dxa"/>
            <w:shd w:val="clear" w:color="auto" w:fill="FFFFFF" w:themeFill="background1"/>
            <w:tcMar>
              <w:top w:w="15" w:type="dxa"/>
              <w:left w:w="108" w:type="dxa"/>
              <w:bottom w:w="0" w:type="dxa"/>
              <w:right w:w="108" w:type="dxa"/>
            </w:tcMar>
            <w:vAlign w:val="center"/>
            <w:hideMark/>
          </w:tcPr>
          <w:p w14:paraId="57909451" w14:textId="77777777" w:rsidR="006D7342" w:rsidRPr="009F0A29" w:rsidRDefault="006D7342" w:rsidP="00EA362C">
            <w:pPr>
              <w:rPr>
                <w:rFonts w:eastAsia="Times New Roman" w:cs="Arial"/>
                <w:sz w:val="21"/>
                <w:szCs w:val="21"/>
                <w:lang w:eastAsia="en-GB"/>
              </w:rPr>
            </w:pPr>
            <w:r w:rsidRPr="009F0A29">
              <w:rPr>
                <w:rFonts w:eastAsia="Times New Roman" w:cs="Arial"/>
                <w:color w:val="000000"/>
                <w:kern w:val="24"/>
                <w:sz w:val="21"/>
                <w:szCs w:val="21"/>
                <w:lang w:val="en-US" w:eastAsia="en-GB"/>
              </w:rPr>
              <w:t>Tender opportunity advertised via PCS</w:t>
            </w:r>
            <w:r w:rsidRPr="009F0A29">
              <w:rPr>
                <w:rFonts w:eastAsia="Times New Roman" w:cs="Arial"/>
                <w:color w:val="000000"/>
                <w:kern w:val="24"/>
                <w:position w:val="8"/>
                <w:sz w:val="21"/>
                <w:szCs w:val="21"/>
                <w:vertAlign w:val="superscript"/>
                <w:lang w:val="en-US" w:eastAsia="en-GB"/>
              </w:rPr>
              <w:t>1</w:t>
            </w:r>
            <w:r w:rsidRPr="009F0A29">
              <w:rPr>
                <w:rFonts w:eastAsia="Times New Roman" w:cs="Arial"/>
                <w:color w:val="000000"/>
                <w:kern w:val="24"/>
                <w:sz w:val="21"/>
                <w:szCs w:val="21"/>
                <w:lang w:val="en-US" w:eastAsia="en-GB"/>
              </w:rPr>
              <w:t>.</w:t>
            </w:r>
          </w:p>
        </w:tc>
        <w:tc>
          <w:tcPr>
            <w:tcW w:w="1417" w:type="dxa"/>
            <w:shd w:val="clear" w:color="auto" w:fill="FFFFFF" w:themeFill="background1"/>
            <w:tcMar>
              <w:top w:w="15" w:type="dxa"/>
              <w:left w:w="108" w:type="dxa"/>
              <w:bottom w:w="0" w:type="dxa"/>
              <w:right w:w="108" w:type="dxa"/>
            </w:tcMar>
            <w:vAlign w:val="center"/>
            <w:hideMark/>
          </w:tcPr>
          <w:p w14:paraId="57909452" w14:textId="77777777" w:rsidR="006D7342" w:rsidRPr="009F0A29" w:rsidRDefault="006D7342" w:rsidP="009F0A29">
            <w:pPr>
              <w:ind w:left="-108" w:right="-108"/>
              <w:jc w:val="center"/>
              <w:rPr>
                <w:rFonts w:eastAsia="Times New Roman" w:cs="Arial"/>
                <w:sz w:val="21"/>
                <w:szCs w:val="21"/>
                <w:lang w:eastAsia="en-GB"/>
              </w:rPr>
            </w:pPr>
            <w:r w:rsidRPr="009F0A29">
              <w:rPr>
                <w:rFonts w:eastAsia="Times New Roman" w:cs="Arial"/>
                <w:bCs/>
                <w:color w:val="000000"/>
                <w:kern w:val="24"/>
                <w:sz w:val="21"/>
                <w:szCs w:val="21"/>
                <w:lang w:eastAsia="en-GB"/>
              </w:rPr>
              <w:t>You &amp; Procurement</w:t>
            </w:r>
          </w:p>
        </w:tc>
        <w:tc>
          <w:tcPr>
            <w:tcW w:w="1843" w:type="dxa"/>
            <w:shd w:val="clear" w:color="auto" w:fill="FFFFFF" w:themeFill="background1"/>
            <w:vAlign w:val="center"/>
          </w:tcPr>
          <w:p w14:paraId="57909453" w14:textId="233E6686" w:rsidR="006D7342" w:rsidRPr="00C40ED9" w:rsidRDefault="00401462" w:rsidP="00401462">
            <w:pPr>
              <w:jc w:val="center"/>
              <w:rPr>
                <w:rFonts w:eastAsia="Times New Roman" w:cs="Arial"/>
                <w:bCs/>
                <w:color w:val="000000"/>
                <w:kern w:val="24"/>
                <w:sz w:val="21"/>
                <w:szCs w:val="21"/>
                <w:lang w:eastAsia="en-GB"/>
              </w:rPr>
            </w:pPr>
            <w:r>
              <w:rPr>
                <w:rFonts w:eastAsia="Times New Roman" w:cs="Arial"/>
                <w:bCs/>
                <w:color w:val="000000"/>
                <w:kern w:val="24"/>
                <w:sz w:val="21"/>
                <w:szCs w:val="21"/>
                <w:lang w:eastAsia="en-GB"/>
              </w:rPr>
              <w:t>Vice</w:t>
            </w:r>
            <w:r w:rsidRPr="00C40ED9">
              <w:rPr>
                <w:rFonts w:eastAsia="Times New Roman" w:cs="Arial"/>
                <w:bCs/>
                <w:color w:val="000000"/>
                <w:kern w:val="24"/>
                <w:sz w:val="21"/>
                <w:szCs w:val="21"/>
                <w:lang w:eastAsia="en-GB"/>
              </w:rPr>
              <w:t xml:space="preserve"> </w:t>
            </w:r>
            <w:r w:rsidR="00C40ED9" w:rsidRPr="00C40ED9">
              <w:rPr>
                <w:rFonts w:eastAsia="Times New Roman" w:cs="Arial"/>
                <w:bCs/>
                <w:color w:val="000000"/>
                <w:kern w:val="24"/>
                <w:sz w:val="21"/>
                <w:szCs w:val="21"/>
                <w:lang w:eastAsia="en-GB"/>
              </w:rPr>
              <w:t>Principal (or above)</w:t>
            </w:r>
          </w:p>
        </w:tc>
        <w:tc>
          <w:tcPr>
            <w:tcW w:w="1276" w:type="dxa"/>
            <w:shd w:val="clear" w:color="auto" w:fill="FFFFFF" w:themeFill="background1"/>
            <w:vAlign w:val="center"/>
          </w:tcPr>
          <w:p w14:paraId="57909454" w14:textId="77777777" w:rsidR="006D7342" w:rsidRPr="009F0A29" w:rsidRDefault="009F0A29" w:rsidP="006D7342">
            <w:pPr>
              <w:jc w:val="center"/>
              <w:rPr>
                <w:rFonts w:eastAsia="Times New Roman" w:cs="Arial"/>
                <w:bCs/>
                <w:color w:val="000000"/>
                <w:kern w:val="24"/>
                <w:sz w:val="21"/>
                <w:szCs w:val="21"/>
                <w:lang w:eastAsia="en-GB"/>
              </w:rPr>
            </w:pPr>
            <w:r w:rsidRPr="009F0A29">
              <w:rPr>
                <w:rFonts w:eastAsia="Times New Roman" w:cs="Arial"/>
                <w:bCs/>
                <w:color w:val="000000"/>
                <w:kern w:val="24"/>
                <w:sz w:val="21"/>
                <w:szCs w:val="21"/>
                <w:lang w:eastAsia="en-GB"/>
              </w:rPr>
              <w:t>3-4 months</w:t>
            </w:r>
          </w:p>
          <w:p w14:paraId="57909455" w14:textId="77777777" w:rsidR="009F0A29" w:rsidRDefault="009F0A29" w:rsidP="006D7342">
            <w:pPr>
              <w:jc w:val="center"/>
              <w:rPr>
                <w:rFonts w:eastAsia="Times New Roman" w:cs="Arial"/>
                <w:bCs/>
                <w:color w:val="000000"/>
                <w:kern w:val="24"/>
                <w:sz w:val="22"/>
                <w:lang w:eastAsia="en-GB"/>
              </w:rPr>
            </w:pPr>
          </w:p>
          <w:p w14:paraId="57909456" w14:textId="77777777" w:rsidR="009F0A29" w:rsidRPr="009F0A29" w:rsidRDefault="009F0A29" w:rsidP="006D7342">
            <w:pPr>
              <w:jc w:val="center"/>
              <w:rPr>
                <w:rFonts w:eastAsia="Times New Roman" w:cs="Arial"/>
                <w:bCs/>
                <w:color w:val="000000"/>
                <w:kern w:val="24"/>
                <w:sz w:val="19"/>
                <w:szCs w:val="19"/>
                <w:lang w:eastAsia="en-GB"/>
              </w:rPr>
            </w:pPr>
            <w:r w:rsidRPr="009F0A29">
              <w:rPr>
                <w:rFonts w:eastAsia="Times New Roman" w:cs="Arial"/>
                <w:bCs/>
                <w:color w:val="000000"/>
                <w:kern w:val="24"/>
                <w:sz w:val="19"/>
                <w:szCs w:val="19"/>
                <w:lang w:eastAsia="en-GB"/>
              </w:rPr>
              <w:t>(dependant on complexity)</w:t>
            </w:r>
          </w:p>
        </w:tc>
      </w:tr>
      <w:tr w:rsidR="006D7342" w:rsidRPr="00EA362C" w14:paraId="57909461" w14:textId="77777777" w:rsidTr="009F0A29">
        <w:trPr>
          <w:trHeight w:val="1292"/>
        </w:trPr>
        <w:tc>
          <w:tcPr>
            <w:tcW w:w="1844" w:type="dxa"/>
            <w:shd w:val="clear" w:color="auto" w:fill="DAEEF3" w:themeFill="accent5" w:themeFillTint="33"/>
            <w:tcMar>
              <w:top w:w="15" w:type="dxa"/>
              <w:left w:w="108" w:type="dxa"/>
              <w:bottom w:w="0" w:type="dxa"/>
              <w:right w:w="108" w:type="dxa"/>
            </w:tcMar>
            <w:vAlign w:val="center"/>
            <w:hideMark/>
          </w:tcPr>
          <w:p w14:paraId="57909458" w14:textId="310DE5E5" w:rsidR="006D7342" w:rsidRPr="009F0A29" w:rsidRDefault="006D7342" w:rsidP="00124107">
            <w:pPr>
              <w:jc w:val="center"/>
              <w:rPr>
                <w:rFonts w:eastAsia="Times New Roman" w:cs="Arial"/>
                <w:sz w:val="21"/>
                <w:szCs w:val="21"/>
                <w:lang w:eastAsia="en-GB"/>
              </w:rPr>
            </w:pPr>
            <w:r w:rsidRPr="009F0A29">
              <w:rPr>
                <w:rFonts w:eastAsia="Times New Roman" w:cs="Arial"/>
                <w:b/>
                <w:bCs/>
                <w:kern w:val="24"/>
                <w:sz w:val="21"/>
                <w:szCs w:val="21"/>
                <w:lang w:val="en-US" w:eastAsia="en-GB"/>
              </w:rPr>
              <w:t>Current relevant EU threshold and over (£</w:t>
            </w:r>
            <w:r w:rsidR="00401462" w:rsidRPr="00401462">
              <w:rPr>
                <w:rFonts w:eastAsia="Times New Roman" w:cs="Arial"/>
                <w:b/>
                <w:bCs/>
                <w:kern w:val="24"/>
                <w:sz w:val="21"/>
                <w:szCs w:val="21"/>
                <w:lang w:val="en-US" w:eastAsia="en-GB"/>
              </w:rPr>
              <w:t>189,330</w:t>
            </w:r>
            <w:r w:rsidRPr="009F0A29">
              <w:rPr>
                <w:rFonts w:eastAsia="Times New Roman" w:cs="Arial"/>
                <w:b/>
                <w:bCs/>
                <w:kern w:val="24"/>
                <w:sz w:val="21"/>
                <w:szCs w:val="21"/>
                <w:lang w:val="en-US" w:eastAsia="en-GB"/>
              </w:rPr>
              <w:t>)</w:t>
            </w:r>
          </w:p>
        </w:tc>
        <w:tc>
          <w:tcPr>
            <w:tcW w:w="1275" w:type="dxa"/>
            <w:shd w:val="clear" w:color="auto" w:fill="FFFFFF" w:themeFill="background1"/>
            <w:tcMar>
              <w:top w:w="15" w:type="dxa"/>
              <w:left w:w="108" w:type="dxa"/>
              <w:bottom w:w="0" w:type="dxa"/>
              <w:right w:w="108" w:type="dxa"/>
            </w:tcMar>
            <w:vAlign w:val="center"/>
            <w:hideMark/>
          </w:tcPr>
          <w:p w14:paraId="57909459" w14:textId="77777777" w:rsidR="006D7342" w:rsidRPr="009F0A29" w:rsidRDefault="006D7342" w:rsidP="009F0A29">
            <w:pPr>
              <w:ind w:left="-108" w:right="-108"/>
              <w:jc w:val="center"/>
              <w:rPr>
                <w:rFonts w:eastAsia="Times New Roman" w:cs="Arial"/>
                <w:sz w:val="21"/>
                <w:szCs w:val="21"/>
                <w:lang w:eastAsia="en-GB"/>
              </w:rPr>
            </w:pPr>
            <w:r w:rsidRPr="009F0A29">
              <w:rPr>
                <w:rFonts w:eastAsia="Times New Roman" w:cs="Arial"/>
                <w:b/>
                <w:bCs/>
                <w:color w:val="000000"/>
                <w:kern w:val="24"/>
                <w:sz w:val="21"/>
                <w:szCs w:val="21"/>
                <w:lang w:val="en-US" w:eastAsia="en-GB"/>
              </w:rPr>
              <w:t>Formal Tender</w:t>
            </w:r>
          </w:p>
        </w:tc>
        <w:tc>
          <w:tcPr>
            <w:tcW w:w="3119" w:type="dxa"/>
            <w:shd w:val="clear" w:color="auto" w:fill="FFFFFF" w:themeFill="background1"/>
            <w:tcMar>
              <w:top w:w="15" w:type="dxa"/>
              <w:left w:w="108" w:type="dxa"/>
              <w:bottom w:w="0" w:type="dxa"/>
              <w:right w:w="108" w:type="dxa"/>
            </w:tcMar>
            <w:vAlign w:val="center"/>
            <w:hideMark/>
          </w:tcPr>
          <w:p w14:paraId="5790945A" w14:textId="77777777" w:rsidR="006D7342" w:rsidRPr="009F0A29" w:rsidRDefault="006D7342" w:rsidP="00EA362C">
            <w:pPr>
              <w:rPr>
                <w:rFonts w:eastAsia="Times New Roman" w:cs="Arial"/>
                <w:sz w:val="21"/>
                <w:szCs w:val="21"/>
                <w:lang w:eastAsia="en-GB"/>
              </w:rPr>
            </w:pPr>
            <w:r w:rsidRPr="009F0A29">
              <w:rPr>
                <w:rFonts w:eastAsia="Times New Roman" w:cs="Arial"/>
                <w:color w:val="000000"/>
                <w:kern w:val="24"/>
                <w:sz w:val="21"/>
                <w:szCs w:val="21"/>
                <w:lang w:val="en-US" w:eastAsia="en-GB"/>
              </w:rPr>
              <w:t>Tender opportunity advertised in OJEU²</w:t>
            </w:r>
          </w:p>
        </w:tc>
        <w:tc>
          <w:tcPr>
            <w:tcW w:w="1417" w:type="dxa"/>
            <w:shd w:val="clear" w:color="auto" w:fill="FFFFFF" w:themeFill="background1"/>
            <w:tcMar>
              <w:top w:w="15" w:type="dxa"/>
              <w:left w:w="108" w:type="dxa"/>
              <w:bottom w:w="0" w:type="dxa"/>
              <w:right w:w="108" w:type="dxa"/>
            </w:tcMar>
            <w:vAlign w:val="center"/>
            <w:hideMark/>
          </w:tcPr>
          <w:p w14:paraId="5790945B" w14:textId="77777777" w:rsidR="006D7342" w:rsidRPr="009F0A29" w:rsidRDefault="006D7342" w:rsidP="009F0A29">
            <w:pPr>
              <w:ind w:left="-108" w:right="-108"/>
              <w:jc w:val="center"/>
              <w:rPr>
                <w:rFonts w:eastAsia="Times New Roman" w:cs="Arial"/>
                <w:sz w:val="21"/>
                <w:szCs w:val="21"/>
                <w:lang w:eastAsia="en-GB"/>
              </w:rPr>
            </w:pPr>
            <w:r w:rsidRPr="009F0A29">
              <w:rPr>
                <w:rFonts w:eastAsia="Times New Roman" w:cs="Arial"/>
                <w:bCs/>
                <w:color w:val="000000"/>
                <w:kern w:val="24"/>
                <w:sz w:val="21"/>
                <w:szCs w:val="21"/>
                <w:lang w:eastAsia="en-GB"/>
              </w:rPr>
              <w:t>You &amp; Procurement</w:t>
            </w:r>
          </w:p>
        </w:tc>
        <w:tc>
          <w:tcPr>
            <w:tcW w:w="1843" w:type="dxa"/>
            <w:shd w:val="clear" w:color="auto" w:fill="FFFFFF" w:themeFill="background1"/>
            <w:vAlign w:val="center"/>
          </w:tcPr>
          <w:p w14:paraId="5790945C" w14:textId="4DD4952F" w:rsidR="006D7342" w:rsidRPr="00C40ED9" w:rsidRDefault="00473CA9" w:rsidP="006D7342">
            <w:pPr>
              <w:jc w:val="center"/>
              <w:rPr>
                <w:rFonts w:eastAsia="Times New Roman" w:cs="Arial"/>
                <w:bCs/>
                <w:color w:val="000000"/>
                <w:kern w:val="24"/>
                <w:sz w:val="21"/>
                <w:szCs w:val="21"/>
                <w:lang w:eastAsia="en-GB"/>
              </w:rPr>
            </w:pPr>
            <w:r>
              <w:rPr>
                <w:rFonts w:eastAsia="Times New Roman" w:cs="Arial"/>
                <w:bCs/>
                <w:color w:val="000000"/>
                <w:kern w:val="24"/>
                <w:sz w:val="21"/>
                <w:szCs w:val="21"/>
                <w:lang w:eastAsia="en-GB"/>
              </w:rPr>
              <w:t>Fife College Board</w:t>
            </w:r>
          </w:p>
          <w:p w14:paraId="5790945D" w14:textId="1146D7A7" w:rsidR="00C40ED9" w:rsidRPr="00C40ED9" w:rsidRDefault="00C40ED9" w:rsidP="00473CA9">
            <w:pPr>
              <w:jc w:val="center"/>
              <w:rPr>
                <w:rFonts w:eastAsia="Times New Roman" w:cs="Arial"/>
                <w:bCs/>
                <w:color w:val="000000"/>
                <w:kern w:val="24"/>
                <w:sz w:val="21"/>
                <w:szCs w:val="21"/>
                <w:lang w:eastAsia="en-GB"/>
              </w:rPr>
            </w:pPr>
            <w:r w:rsidRPr="00C40ED9">
              <w:rPr>
                <w:rFonts w:eastAsia="Times New Roman" w:cs="Arial"/>
                <w:bCs/>
                <w:color w:val="000000"/>
                <w:kern w:val="24"/>
                <w:sz w:val="21"/>
                <w:szCs w:val="21"/>
                <w:lang w:eastAsia="en-GB"/>
              </w:rPr>
              <w:t xml:space="preserve">(or </w:t>
            </w:r>
            <w:r w:rsidR="00473CA9" w:rsidRPr="00C40ED9">
              <w:rPr>
                <w:rFonts w:eastAsia="Times New Roman" w:cs="Arial"/>
                <w:bCs/>
                <w:color w:val="000000"/>
                <w:kern w:val="24"/>
                <w:sz w:val="21"/>
                <w:szCs w:val="21"/>
                <w:lang w:eastAsia="en-GB"/>
              </w:rPr>
              <w:t>Principal</w:t>
            </w:r>
            <w:r w:rsidRPr="00C40ED9">
              <w:rPr>
                <w:rFonts w:eastAsia="Times New Roman" w:cs="Arial"/>
                <w:bCs/>
                <w:color w:val="000000"/>
                <w:kern w:val="24"/>
                <w:sz w:val="21"/>
                <w:szCs w:val="21"/>
                <w:lang w:eastAsia="en-GB"/>
              </w:rPr>
              <w:t>)</w:t>
            </w:r>
          </w:p>
        </w:tc>
        <w:tc>
          <w:tcPr>
            <w:tcW w:w="1276" w:type="dxa"/>
            <w:shd w:val="clear" w:color="auto" w:fill="FFFFFF" w:themeFill="background1"/>
            <w:vAlign w:val="center"/>
          </w:tcPr>
          <w:p w14:paraId="5790945E" w14:textId="77777777" w:rsidR="006D7342" w:rsidRPr="009F0A29" w:rsidRDefault="009F0A29" w:rsidP="006D7342">
            <w:pPr>
              <w:jc w:val="center"/>
              <w:rPr>
                <w:rFonts w:eastAsia="Times New Roman" w:cs="Arial"/>
                <w:bCs/>
                <w:color w:val="000000"/>
                <w:kern w:val="24"/>
                <w:sz w:val="21"/>
                <w:szCs w:val="21"/>
                <w:lang w:eastAsia="en-GB"/>
              </w:rPr>
            </w:pPr>
            <w:r w:rsidRPr="009F0A29">
              <w:rPr>
                <w:rFonts w:eastAsia="Times New Roman" w:cs="Arial"/>
                <w:bCs/>
                <w:color w:val="000000"/>
                <w:kern w:val="24"/>
                <w:sz w:val="21"/>
                <w:szCs w:val="21"/>
                <w:lang w:eastAsia="en-GB"/>
              </w:rPr>
              <w:t>6-9 months</w:t>
            </w:r>
          </w:p>
          <w:p w14:paraId="5790945F" w14:textId="77777777" w:rsidR="009F0A29" w:rsidRDefault="009F0A29" w:rsidP="006D7342">
            <w:pPr>
              <w:jc w:val="center"/>
              <w:rPr>
                <w:rFonts w:eastAsia="Times New Roman" w:cs="Arial"/>
                <w:bCs/>
                <w:color w:val="000000"/>
                <w:kern w:val="24"/>
                <w:sz w:val="22"/>
                <w:lang w:eastAsia="en-GB"/>
              </w:rPr>
            </w:pPr>
          </w:p>
          <w:p w14:paraId="57909460" w14:textId="77777777" w:rsidR="009F0A29" w:rsidRPr="009F0A29" w:rsidRDefault="009F0A29" w:rsidP="006D7342">
            <w:pPr>
              <w:jc w:val="center"/>
              <w:rPr>
                <w:rFonts w:eastAsia="Times New Roman" w:cs="Arial"/>
                <w:bCs/>
                <w:color w:val="000000"/>
                <w:kern w:val="24"/>
                <w:sz w:val="22"/>
                <w:lang w:eastAsia="en-GB"/>
              </w:rPr>
            </w:pPr>
            <w:r w:rsidRPr="009F0A29">
              <w:rPr>
                <w:rFonts w:eastAsia="Times New Roman" w:cs="Arial"/>
                <w:bCs/>
                <w:color w:val="000000"/>
                <w:kern w:val="24"/>
                <w:sz w:val="19"/>
                <w:szCs w:val="19"/>
                <w:lang w:eastAsia="en-GB"/>
              </w:rPr>
              <w:t>(dependant on complexity)</w:t>
            </w:r>
          </w:p>
        </w:tc>
      </w:tr>
    </w:tbl>
    <w:p w14:paraId="57909462" w14:textId="77777777" w:rsidR="00553776" w:rsidRPr="00553776" w:rsidRDefault="00553776" w:rsidP="00553776">
      <w:pPr>
        <w:rPr>
          <w:b/>
        </w:rPr>
      </w:pPr>
    </w:p>
    <w:p w14:paraId="57909463" w14:textId="77777777" w:rsidR="00EA362C" w:rsidRDefault="00EA362C" w:rsidP="00EA362C">
      <w:pPr>
        <w:rPr>
          <w:sz w:val="20"/>
          <w:szCs w:val="20"/>
        </w:rPr>
      </w:pPr>
      <w:r w:rsidRPr="00EA362C">
        <w:rPr>
          <w:sz w:val="20"/>
          <w:szCs w:val="20"/>
          <w:vertAlign w:val="superscript"/>
          <w:lang w:val="en-US"/>
        </w:rPr>
        <w:t>1</w:t>
      </w:r>
      <w:r w:rsidRPr="00EA362C">
        <w:rPr>
          <w:sz w:val="20"/>
          <w:szCs w:val="20"/>
        </w:rPr>
        <w:t>P</w:t>
      </w:r>
      <w:r>
        <w:rPr>
          <w:sz w:val="20"/>
          <w:szCs w:val="20"/>
        </w:rPr>
        <w:t>CS – Public Contract Scotland</w:t>
      </w:r>
      <w:r>
        <w:rPr>
          <w:sz w:val="20"/>
          <w:szCs w:val="20"/>
        </w:rPr>
        <w:tab/>
      </w:r>
      <w:r>
        <w:rPr>
          <w:sz w:val="20"/>
          <w:szCs w:val="20"/>
        </w:rPr>
        <w:tab/>
      </w:r>
    </w:p>
    <w:p w14:paraId="57909464" w14:textId="77777777" w:rsidR="00EA362C" w:rsidRPr="00EA362C" w:rsidRDefault="00EA362C" w:rsidP="00EA362C">
      <w:pPr>
        <w:rPr>
          <w:sz w:val="20"/>
          <w:szCs w:val="20"/>
        </w:rPr>
      </w:pPr>
      <w:r w:rsidRPr="00EA362C">
        <w:rPr>
          <w:sz w:val="20"/>
          <w:szCs w:val="20"/>
          <w:vertAlign w:val="superscript"/>
          <w:lang w:val="en-US"/>
        </w:rPr>
        <w:t>2</w:t>
      </w:r>
      <w:r w:rsidRPr="00EA362C">
        <w:rPr>
          <w:sz w:val="20"/>
          <w:szCs w:val="20"/>
        </w:rPr>
        <w:t>OJEU – Official Journal of the European Union</w:t>
      </w:r>
    </w:p>
    <w:p w14:paraId="57909465" w14:textId="77777777" w:rsidR="00553776" w:rsidRPr="00553776" w:rsidRDefault="00553776" w:rsidP="00553776"/>
    <w:p w14:paraId="57909466" w14:textId="77777777" w:rsidR="004F2775" w:rsidRPr="004F2775" w:rsidRDefault="004F2775" w:rsidP="004F2775">
      <w:pPr>
        <w:rPr>
          <w:b/>
          <w:sz w:val="28"/>
        </w:rPr>
      </w:pPr>
      <w:bookmarkStart w:id="5" w:name="CHAPTER1"/>
      <w:r w:rsidRPr="004F2775">
        <w:rPr>
          <w:b/>
          <w:sz w:val="28"/>
        </w:rPr>
        <w:t xml:space="preserve">CHAPTER 1: </w:t>
      </w:r>
      <w:r w:rsidRPr="004F2775">
        <w:rPr>
          <w:b/>
          <w:sz w:val="28"/>
        </w:rPr>
        <w:tab/>
        <w:t>DEFINING AND APPROVING THE BUSINESS NEED</w:t>
      </w:r>
    </w:p>
    <w:bookmarkEnd w:id="5"/>
    <w:p w14:paraId="57909467" w14:textId="77777777" w:rsidR="004F2775" w:rsidRDefault="004F2775" w:rsidP="00E72C2B">
      <w:pPr>
        <w:rPr>
          <w:b/>
        </w:rPr>
      </w:pPr>
    </w:p>
    <w:p w14:paraId="57909468" w14:textId="77777777" w:rsidR="004F2775" w:rsidRDefault="004F2775" w:rsidP="00E72C2B">
      <w:pPr>
        <w:rPr>
          <w:b/>
        </w:rPr>
      </w:pPr>
    </w:p>
    <w:p w14:paraId="57909469" w14:textId="77777777" w:rsidR="00E72C2B" w:rsidRPr="00553776" w:rsidRDefault="00E72C2B" w:rsidP="00E72C2B">
      <w:pPr>
        <w:rPr>
          <w:b/>
        </w:rPr>
      </w:pPr>
      <w:r>
        <w:rPr>
          <w:b/>
        </w:rPr>
        <w:t>1.</w:t>
      </w:r>
      <w:r>
        <w:rPr>
          <w:b/>
        </w:rPr>
        <w:tab/>
      </w:r>
      <w:bookmarkStart w:id="6" w:name="one"/>
      <w:r w:rsidRPr="00553776">
        <w:rPr>
          <w:b/>
        </w:rPr>
        <w:t>DEFINING THE BUSINESS NEED</w:t>
      </w:r>
      <w:bookmarkEnd w:id="6"/>
    </w:p>
    <w:p w14:paraId="5790946A" w14:textId="77777777" w:rsidR="00553776" w:rsidRPr="00553776" w:rsidRDefault="00553776" w:rsidP="00553776"/>
    <w:p w14:paraId="5790946B" w14:textId="77777777" w:rsidR="002A3396" w:rsidRPr="002A3396" w:rsidRDefault="002A3396" w:rsidP="002A3396">
      <w:pPr>
        <w:numPr>
          <w:ilvl w:val="1"/>
          <w:numId w:val="0"/>
        </w:numPr>
        <w:tabs>
          <w:tab w:val="num" w:pos="360"/>
          <w:tab w:val="left" w:pos="720"/>
          <w:tab w:val="left" w:pos="1440"/>
          <w:tab w:val="left" w:pos="2160"/>
          <w:tab w:val="left" w:pos="2880"/>
          <w:tab w:val="left" w:pos="4680"/>
          <w:tab w:val="left" w:pos="5400"/>
          <w:tab w:val="right" w:pos="9000"/>
        </w:tabs>
        <w:spacing w:line="240" w:lineRule="atLeast"/>
        <w:ind w:left="720" w:hanging="720"/>
        <w:jc w:val="both"/>
        <w:outlineLvl w:val="1"/>
        <w:rPr>
          <w:rFonts w:eastAsia="Times New Roman" w:cs="Times New Roman"/>
          <w:b/>
          <w:kern w:val="24"/>
          <w:szCs w:val="20"/>
          <w:lang w:eastAsia="en-GB"/>
        </w:rPr>
      </w:pPr>
      <w:bookmarkStart w:id="7" w:name="_Toc64177544"/>
      <w:r>
        <w:rPr>
          <w:rFonts w:eastAsia="Times New Roman" w:cs="Times New Roman"/>
          <w:b/>
          <w:kern w:val="24"/>
          <w:szCs w:val="20"/>
          <w:lang w:eastAsia="en-GB"/>
        </w:rPr>
        <w:t>1.1</w:t>
      </w:r>
      <w:r>
        <w:rPr>
          <w:rFonts w:eastAsia="Times New Roman" w:cs="Times New Roman"/>
          <w:b/>
          <w:kern w:val="24"/>
          <w:szCs w:val="20"/>
          <w:lang w:eastAsia="en-GB"/>
        </w:rPr>
        <w:tab/>
      </w:r>
      <w:r>
        <w:rPr>
          <w:rFonts w:eastAsia="Times New Roman" w:cs="Times New Roman"/>
          <w:b/>
          <w:kern w:val="24"/>
          <w:szCs w:val="20"/>
          <w:lang w:eastAsia="en-GB"/>
        </w:rPr>
        <w:tab/>
      </w:r>
      <w:bookmarkStart w:id="8" w:name="oneoneone"/>
      <w:r w:rsidRPr="002A3396">
        <w:rPr>
          <w:rFonts w:eastAsia="Times New Roman" w:cs="Times New Roman"/>
          <w:b/>
          <w:kern w:val="24"/>
          <w:szCs w:val="20"/>
          <w:lang w:eastAsia="en-GB"/>
        </w:rPr>
        <w:t>Importance of a Clearly Defined Need</w:t>
      </w:r>
      <w:bookmarkEnd w:id="7"/>
      <w:bookmarkEnd w:id="8"/>
    </w:p>
    <w:p w14:paraId="5790946C" w14:textId="77777777" w:rsidR="002A3396" w:rsidRPr="002A3396" w:rsidRDefault="002A3396" w:rsidP="002A339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p>
    <w:p w14:paraId="5790946D" w14:textId="77777777" w:rsidR="002A3396" w:rsidRPr="002A3396" w:rsidRDefault="002A3396" w:rsidP="0063089B">
      <w:pPr>
        <w:tabs>
          <w:tab w:val="left" w:pos="720"/>
          <w:tab w:val="left" w:pos="1440"/>
          <w:tab w:val="left" w:pos="2160"/>
          <w:tab w:val="left" w:pos="2880"/>
          <w:tab w:val="left" w:pos="4680"/>
          <w:tab w:val="left" w:pos="5400"/>
          <w:tab w:val="right" w:pos="9000"/>
        </w:tabs>
        <w:spacing w:line="240" w:lineRule="atLeast"/>
        <w:ind w:left="720"/>
        <w:jc w:val="both"/>
        <w:rPr>
          <w:rFonts w:eastAsia="Times New Roman" w:cs="Times New Roman"/>
          <w:szCs w:val="20"/>
          <w:lang w:eastAsia="en-GB"/>
        </w:rPr>
      </w:pPr>
      <w:r w:rsidRPr="002A3396">
        <w:rPr>
          <w:rFonts w:eastAsia="Times New Roman" w:cs="Times New Roman"/>
          <w:szCs w:val="20"/>
          <w:lang w:eastAsia="en-GB"/>
        </w:rPr>
        <w:t xml:space="preserve">Defining the business need is </w:t>
      </w:r>
      <w:r>
        <w:rPr>
          <w:rFonts w:eastAsia="Times New Roman" w:cs="Times New Roman"/>
          <w:szCs w:val="20"/>
          <w:lang w:eastAsia="en-GB"/>
        </w:rPr>
        <w:t>a</w:t>
      </w:r>
      <w:r w:rsidRPr="002A3396">
        <w:rPr>
          <w:rFonts w:eastAsia="Times New Roman" w:cs="Times New Roman"/>
          <w:szCs w:val="20"/>
          <w:lang w:eastAsia="en-GB"/>
        </w:rPr>
        <w:t xml:space="preserve"> critical stage of procurement, particularly when requirements are complex. An ill-considered, vague or misleading statement of requirements can be very costly to correct at a later stage or, worse, may provide end users with an unsatisfactory product or service. </w:t>
      </w:r>
    </w:p>
    <w:p w14:paraId="5790946E" w14:textId="77777777" w:rsidR="00BC5299" w:rsidRDefault="00BC5299" w:rsidP="002A3396">
      <w:pPr>
        <w:numPr>
          <w:ilvl w:val="1"/>
          <w:numId w:val="0"/>
        </w:numPr>
        <w:tabs>
          <w:tab w:val="num" w:pos="360"/>
          <w:tab w:val="left" w:pos="720"/>
          <w:tab w:val="left" w:pos="1440"/>
          <w:tab w:val="left" w:pos="2160"/>
          <w:tab w:val="left" w:pos="2880"/>
          <w:tab w:val="left" w:pos="4680"/>
          <w:tab w:val="left" w:pos="5400"/>
          <w:tab w:val="right" w:pos="9000"/>
        </w:tabs>
        <w:spacing w:line="240" w:lineRule="atLeast"/>
        <w:ind w:left="720" w:hanging="720"/>
        <w:jc w:val="both"/>
        <w:outlineLvl w:val="1"/>
        <w:rPr>
          <w:rFonts w:eastAsia="Times New Roman" w:cs="Times New Roman"/>
          <w:b/>
          <w:kern w:val="24"/>
          <w:szCs w:val="20"/>
          <w:lang w:eastAsia="en-GB"/>
        </w:rPr>
      </w:pPr>
      <w:bookmarkStart w:id="9" w:name="_Toc64177545"/>
    </w:p>
    <w:p w14:paraId="5790946F" w14:textId="77777777" w:rsidR="002A3396" w:rsidRPr="002A3396" w:rsidRDefault="002A3396" w:rsidP="002A3396">
      <w:pPr>
        <w:numPr>
          <w:ilvl w:val="1"/>
          <w:numId w:val="0"/>
        </w:numPr>
        <w:tabs>
          <w:tab w:val="num" w:pos="360"/>
          <w:tab w:val="left" w:pos="720"/>
          <w:tab w:val="left" w:pos="1440"/>
          <w:tab w:val="left" w:pos="2160"/>
          <w:tab w:val="left" w:pos="2880"/>
          <w:tab w:val="left" w:pos="4680"/>
          <w:tab w:val="left" w:pos="5400"/>
          <w:tab w:val="right" w:pos="9000"/>
        </w:tabs>
        <w:spacing w:line="240" w:lineRule="atLeast"/>
        <w:ind w:left="720" w:hanging="720"/>
        <w:jc w:val="both"/>
        <w:outlineLvl w:val="1"/>
        <w:rPr>
          <w:rFonts w:eastAsia="Times New Roman" w:cs="Times New Roman"/>
          <w:b/>
          <w:kern w:val="24"/>
          <w:szCs w:val="20"/>
          <w:lang w:eastAsia="en-GB"/>
        </w:rPr>
      </w:pPr>
      <w:r>
        <w:rPr>
          <w:rFonts w:eastAsia="Times New Roman" w:cs="Times New Roman"/>
          <w:b/>
          <w:kern w:val="24"/>
          <w:szCs w:val="20"/>
          <w:lang w:eastAsia="en-GB"/>
        </w:rPr>
        <w:t>1.2</w:t>
      </w:r>
      <w:r>
        <w:rPr>
          <w:rFonts w:eastAsia="Times New Roman" w:cs="Times New Roman"/>
          <w:b/>
          <w:kern w:val="24"/>
          <w:szCs w:val="20"/>
          <w:lang w:eastAsia="en-GB"/>
        </w:rPr>
        <w:tab/>
      </w:r>
      <w:r>
        <w:rPr>
          <w:rFonts w:eastAsia="Times New Roman" w:cs="Times New Roman"/>
          <w:b/>
          <w:kern w:val="24"/>
          <w:szCs w:val="20"/>
          <w:lang w:eastAsia="en-GB"/>
        </w:rPr>
        <w:tab/>
      </w:r>
      <w:bookmarkStart w:id="10" w:name="oneonetwo"/>
      <w:r w:rsidRPr="002A3396">
        <w:rPr>
          <w:rFonts w:eastAsia="Times New Roman" w:cs="Times New Roman"/>
          <w:b/>
          <w:kern w:val="24"/>
          <w:szCs w:val="20"/>
          <w:lang w:eastAsia="en-GB"/>
        </w:rPr>
        <w:t>How to Define the Need</w:t>
      </w:r>
      <w:bookmarkEnd w:id="9"/>
      <w:bookmarkEnd w:id="10"/>
    </w:p>
    <w:p w14:paraId="57909470" w14:textId="77777777" w:rsidR="002A3396" w:rsidRPr="002A3396" w:rsidRDefault="002A3396" w:rsidP="002A339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p>
    <w:p w14:paraId="57909471" w14:textId="77777777" w:rsidR="002A3396" w:rsidRDefault="002A3396" w:rsidP="0063089B">
      <w:pPr>
        <w:tabs>
          <w:tab w:val="left" w:pos="720"/>
          <w:tab w:val="left" w:pos="1440"/>
          <w:tab w:val="left" w:pos="2160"/>
          <w:tab w:val="left" w:pos="2880"/>
          <w:tab w:val="left" w:pos="4680"/>
          <w:tab w:val="left" w:pos="5400"/>
          <w:tab w:val="right" w:pos="9000"/>
        </w:tabs>
        <w:spacing w:line="240" w:lineRule="atLeast"/>
        <w:ind w:left="720"/>
        <w:jc w:val="both"/>
        <w:rPr>
          <w:rFonts w:eastAsia="Times New Roman" w:cs="Times New Roman"/>
          <w:szCs w:val="20"/>
          <w:lang w:eastAsia="en-GB"/>
        </w:rPr>
      </w:pPr>
      <w:r w:rsidRPr="002A3396">
        <w:rPr>
          <w:rFonts w:eastAsia="Times New Roman" w:cs="Times New Roman"/>
          <w:szCs w:val="20"/>
          <w:lang w:eastAsia="en-GB"/>
        </w:rPr>
        <w:t xml:space="preserve">Defining the business need is the first step in the procurement process. </w:t>
      </w:r>
      <w:r>
        <w:rPr>
          <w:rFonts w:eastAsia="Times New Roman" w:cs="Times New Roman"/>
          <w:szCs w:val="20"/>
          <w:lang w:eastAsia="en-GB"/>
        </w:rPr>
        <w:t>A</w:t>
      </w:r>
      <w:r w:rsidRPr="002A3396">
        <w:rPr>
          <w:rFonts w:eastAsia="Times New Roman" w:cs="Times New Roman"/>
          <w:szCs w:val="20"/>
          <w:lang w:eastAsia="en-GB"/>
        </w:rPr>
        <w:t xml:space="preserve"> </w:t>
      </w:r>
      <w:hyperlink w:anchor="onetwo" w:history="1">
        <w:r w:rsidRPr="00020CF5">
          <w:rPr>
            <w:rStyle w:val="Hyperlink"/>
            <w:rFonts w:eastAsia="Times New Roman" w:cs="Times New Roman"/>
            <w:szCs w:val="20"/>
            <w:lang w:eastAsia="en-GB"/>
          </w:rPr>
          <w:t>specific</w:t>
        </w:r>
        <w:bookmarkStart w:id="11" w:name="_Hlt13017712"/>
        <w:r w:rsidRPr="00020CF5">
          <w:rPr>
            <w:rStyle w:val="Hyperlink"/>
            <w:rFonts w:eastAsia="Times New Roman" w:cs="Times New Roman"/>
            <w:szCs w:val="20"/>
            <w:lang w:eastAsia="en-GB"/>
          </w:rPr>
          <w:t>a</w:t>
        </w:r>
        <w:bookmarkEnd w:id="11"/>
        <w:r w:rsidRPr="00020CF5">
          <w:rPr>
            <w:rStyle w:val="Hyperlink"/>
            <w:rFonts w:eastAsia="Times New Roman" w:cs="Times New Roman"/>
            <w:szCs w:val="20"/>
            <w:lang w:eastAsia="en-GB"/>
          </w:rPr>
          <w:t>tion</w:t>
        </w:r>
      </w:hyperlink>
      <w:r w:rsidRPr="002A3396">
        <w:rPr>
          <w:rFonts w:eastAsia="Times New Roman" w:cs="Times New Roman"/>
          <w:szCs w:val="20"/>
          <w:lang w:eastAsia="en-GB"/>
        </w:rPr>
        <w:t xml:space="preserve"> will be necessary </w:t>
      </w:r>
      <w:r>
        <w:rPr>
          <w:rFonts w:eastAsia="Times New Roman" w:cs="Times New Roman"/>
          <w:szCs w:val="20"/>
          <w:lang w:eastAsia="en-GB"/>
        </w:rPr>
        <w:t>to</w:t>
      </w:r>
      <w:r w:rsidRPr="002A3396">
        <w:rPr>
          <w:rFonts w:eastAsia="Times New Roman" w:cs="Times New Roman"/>
          <w:szCs w:val="20"/>
          <w:lang w:eastAsia="en-GB"/>
        </w:rPr>
        <w:t xml:space="preserve"> descri</w:t>
      </w:r>
      <w:r>
        <w:rPr>
          <w:rFonts w:eastAsia="Times New Roman" w:cs="Times New Roman"/>
          <w:szCs w:val="20"/>
          <w:lang w:eastAsia="en-GB"/>
        </w:rPr>
        <w:t>be</w:t>
      </w:r>
      <w:r w:rsidRPr="002A3396">
        <w:rPr>
          <w:rFonts w:eastAsia="Times New Roman" w:cs="Times New Roman"/>
          <w:szCs w:val="20"/>
          <w:lang w:eastAsia="en-GB"/>
        </w:rPr>
        <w:t xml:space="preserve"> requirements and the standards to which the product or service should perform.</w:t>
      </w:r>
      <w:r>
        <w:rPr>
          <w:rFonts w:eastAsia="Times New Roman" w:cs="Times New Roman"/>
          <w:szCs w:val="20"/>
          <w:lang w:eastAsia="en-GB"/>
        </w:rPr>
        <w:t xml:space="preserve">  </w:t>
      </w:r>
      <w:r w:rsidRPr="002A3396">
        <w:rPr>
          <w:rFonts w:eastAsia="Times New Roman" w:cs="Times New Roman"/>
          <w:szCs w:val="20"/>
          <w:lang w:eastAsia="en-GB"/>
        </w:rPr>
        <w:t xml:space="preserve">Those determining the business need must have a thorough grasp of the requirements and </w:t>
      </w:r>
      <w:r>
        <w:rPr>
          <w:rFonts w:eastAsia="Times New Roman" w:cs="Times New Roman"/>
          <w:szCs w:val="20"/>
          <w:lang w:eastAsia="en-GB"/>
        </w:rPr>
        <w:t xml:space="preserve">take </w:t>
      </w:r>
      <w:r w:rsidRPr="002A3396">
        <w:rPr>
          <w:rFonts w:eastAsia="Times New Roman" w:cs="Times New Roman"/>
          <w:szCs w:val="20"/>
          <w:lang w:eastAsia="en-GB"/>
        </w:rPr>
        <w:t>sufficient time to get the definition right.</w:t>
      </w:r>
    </w:p>
    <w:p w14:paraId="57909472" w14:textId="77777777" w:rsidR="002A3396" w:rsidRPr="002A3396" w:rsidRDefault="002A3396" w:rsidP="002A339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p>
    <w:p w14:paraId="57909473" w14:textId="77777777" w:rsidR="002A3396" w:rsidRPr="002A3396" w:rsidRDefault="002A3396" w:rsidP="002A3396">
      <w:pPr>
        <w:numPr>
          <w:ilvl w:val="1"/>
          <w:numId w:val="0"/>
        </w:numPr>
        <w:tabs>
          <w:tab w:val="num" w:pos="360"/>
          <w:tab w:val="left" w:pos="720"/>
          <w:tab w:val="left" w:pos="1440"/>
          <w:tab w:val="left" w:pos="2160"/>
          <w:tab w:val="left" w:pos="2880"/>
          <w:tab w:val="left" w:pos="4680"/>
          <w:tab w:val="left" w:pos="5400"/>
          <w:tab w:val="right" w:pos="9000"/>
        </w:tabs>
        <w:spacing w:line="240" w:lineRule="atLeast"/>
        <w:ind w:left="720" w:hanging="720"/>
        <w:jc w:val="both"/>
        <w:outlineLvl w:val="1"/>
        <w:rPr>
          <w:rFonts w:eastAsia="Times New Roman" w:cs="Times New Roman"/>
          <w:b/>
          <w:bCs/>
          <w:kern w:val="24"/>
          <w:szCs w:val="20"/>
          <w:lang w:eastAsia="en-GB"/>
        </w:rPr>
      </w:pPr>
      <w:bookmarkStart w:id="12" w:name="_Toc64177546"/>
      <w:r>
        <w:rPr>
          <w:rFonts w:eastAsia="Times New Roman" w:cs="Times New Roman"/>
          <w:b/>
          <w:bCs/>
          <w:kern w:val="24"/>
          <w:szCs w:val="20"/>
          <w:lang w:eastAsia="en-GB"/>
        </w:rPr>
        <w:t>1.3</w:t>
      </w:r>
      <w:r>
        <w:rPr>
          <w:rFonts w:eastAsia="Times New Roman" w:cs="Times New Roman"/>
          <w:b/>
          <w:bCs/>
          <w:kern w:val="24"/>
          <w:szCs w:val="20"/>
          <w:lang w:eastAsia="en-GB"/>
        </w:rPr>
        <w:tab/>
      </w:r>
      <w:r>
        <w:rPr>
          <w:rFonts w:eastAsia="Times New Roman" w:cs="Times New Roman"/>
          <w:b/>
          <w:bCs/>
          <w:kern w:val="24"/>
          <w:szCs w:val="20"/>
          <w:lang w:eastAsia="en-GB"/>
        </w:rPr>
        <w:tab/>
      </w:r>
      <w:bookmarkStart w:id="13" w:name="oneonethree"/>
      <w:r w:rsidRPr="002A3396">
        <w:rPr>
          <w:rFonts w:eastAsia="Times New Roman" w:cs="Times New Roman"/>
          <w:b/>
          <w:bCs/>
          <w:kern w:val="24"/>
          <w:szCs w:val="20"/>
          <w:lang w:eastAsia="en-GB"/>
        </w:rPr>
        <w:t>Best Value for Money</w:t>
      </w:r>
      <w:bookmarkEnd w:id="12"/>
      <w:r>
        <w:rPr>
          <w:rFonts w:eastAsia="Times New Roman" w:cs="Times New Roman"/>
          <w:b/>
          <w:bCs/>
          <w:kern w:val="24"/>
          <w:szCs w:val="20"/>
          <w:lang w:eastAsia="en-GB"/>
        </w:rPr>
        <w:t xml:space="preserve"> (VFM)</w:t>
      </w:r>
      <w:bookmarkEnd w:id="13"/>
    </w:p>
    <w:p w14:paraId="57909474" w14:textId="77777777" w:rsidR="002A3396" w:rsidRPr="002A3396" w:rsidRDefault="002A3396" w:rsidP="002A339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p>
    <w:p w14:paraId="57909475" w14:textId="77777777" w:rsidR="002A3396" w:rsidRPr="002A3396" w:rsidRDefault="002A3396" w:rsidP="002A3396">
      <w:pPr>
        <w:tabs>
          <w:tab w:val="left" w:pos="720"/>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r w:rsidRPr="002A3396">
        <w:rPr>
          <w:rFonts w:eastAsia="Times New Roman" w:cs="Times New Roman"/>
          <w:szCs w:val="20"/>
          <w:lang w:eastAsia="en-GB"/>
        </w:rPr>
        <w:t>1.</w:t>
      </w:r>
      <w:r>
        <w:rPr>
          <w:rFonts w:eastAsia="Times New Roman" w:cs="Times New Roman"/>
          <w:szCs w:val="20"/>
          <w:lang w:eastAsia="en-GB"/>
        </w:rPr>
        <w:t>3</w:t>
      </w:r>
      <w:r w:rsidRPr="002A3396">
        <w:rPr>
          <w:rFonts w:eastAsia="Times New Roman" w:cs="Times New Roman"/>
          <w:szCs w:val="20"/>
          <w:lang w:eastAsia="en-GB"/>
        </w:rPr>
        <w:t xml:space="preserve">.1 </w:t>
      </w:r>
      <w:r w:rsidRPr="002A3396">
        <w:rPr>
          <w:rFonts w:eastAsia="Times New Roman" w:cs="Times New Roman"/>
          <w:szCs w:val="20"/>
          <w:lang w:eastAsia="en-GB"/>
        </w:rPr>
        <w:tab/>
        <w:t xml:space="preserve">When defining the business need, it is important that best Value for Money (VFM) </w:t>
      </w:r>
      <w:r w:rsidR="003232AB">
        <w:rPr>
          <w:rFonts w:eastAsia="Times New Roman" w:cs="Times New Roman"/>
          <w:szCs w:val="20"/>
          <w:lang w:eastAsia="en-GB"/>
        </w:rPr>
        <w:t>i</w:t>
      </w:r>
      <w:r w:rsidRPr="002A3396">
        <w:rPr>
          <w:rFonts w:eastAsia="Times New Roman" w:cs="Times New Roman"/>
          <w:szCs w:val="20"/>
          <w:lang w:eastAsia="en-GB"/>
        </w:rPr>
        <w:t xml:space="preserve">s always considered. This may mean that purchasing is not necessarily the best, or only, option. Prior to requisitioning a purchase, alternative solutions to the need should be considered. These may include: </w:t>
      </w:r>
    </w:p>
    <w:p w14:paraId="57909476" w14:textId="77777777" w:rsidR="002A3396" w:rsidRPr="002A3396" w:rsidRDefault="002A3396" w:rsidP="002A3396">
      <w:pPr>
        <w:tabs>
          <w:tab w:val="left" w:pos="720"/>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p>
    <w:p w14:paraId="57909477" w14:textId="77777777" w:rsidR="002A3396" w:rsidRPr="002A3396" w:rsidRDefault="002A3396" w:rsidP="003F7505">
      <w:pPr>
        <w:numPr>
          <w:ilvl w:val="0"/>
          <w:numId w:val="1"/>
        </w:numPr>
        <w:tabs>
          <w:tab w:val="left" w:pos="720"/>
          <w:tab w:val="left" w:pos="1440"/>
          <w:tab w:val="left" w:pos="2160"/>
          <w:tab w:val="left" w:pos="2880"/>
          <w:tab w:val="left" w:pos="4680"/>
          <w:tab w:val="left" w:pos="5400"/>
          <w:tab w:val="right" w:pos="9000"/>
        </w:tabs>
        <w:spacing w:line="240" w:lineRule="atLeast"/>
        <w:ind w:hanging="11"/>
        <w:jc w:val="both"/>
        <w:rPr>
          <w:rFonts w:eastAsia="Times New Roman" w:cs="Times New Roman"/>
          <w:szCs w:val="20"/>
          <w:lang w:eastAsia="en-GB"/>
        </w:rPr>
      </w:pPr>
      <w:r w:rsidRPr="002A3396">
        <w:rPr>
          <w:rFonts w:eastAsia="Times New Roman" w:cs="Times New Roman"/>
          <w:szCs w:val="20"/>
          <w:lang w:eastAsia="en-GB"/>
        </w:rPr>
        <w:t xml:space="preserve">Use of refurbished or surplus items. </w:t>
      </w:r>
    </w:p>
    <w:p w14:paraId="57909478" w14:textId="77777777" w:rsidR="002A3396" w:rsidRPr="002A3396" w:rsidRDefault="002A3396" w:rsidP="003F7505">
      <w:pPr>
        <w:numPr>
          <w:ilvl w:val="0"/>
          <w:numId w:val="1"/>
        </w:numPr>
        <w:tabs>
          <w:tab w:val="left" w:pos="720"/>
          <w:tab w:val="left" w:pos="1440"/>
          <w:tab w:val="left" w:pos="2160"/>
          <w:tab w:val="left" w:pos="2880"/>
          <w:tab w:val="left" w:pos="4680"/>
          <w:tab w:val="left" w:pos="5400"/>
          <w:tab w:val="right" w:pos="9000"/>
        </w:tabs>
        <w:spacing w:line="240" w:lineRule="atLeast"/>
        <w:ind w:hanging="11"/>
        <w:jc w:val="both"/>
        <w:rPr>
          <w:rFonts w:eastAsia="Times New Roman" w:cs="Times New Roman"/>
          <w:szCs w:val="20"/>
          <w:lang w:eastAsia="en-GB"/>
        </w:rPr>
      </w:pPr>
      <w:r w:rsidRPr="002A3396">
        <w:rPr>
          <w:rFonts w:eastAsia="Times New Roman" w:cs="Times New Roman"/>
          <w:szCs w:val="20"/>
          <w:lang w:eastAsia="en-GB"/>
        </w:rPr>
        <w:t xml:space="preserve">Lease or hire of equipment. </w:t>
      </w:r>
    </w:p>
    <w:p w14:paraId="57909479" w14:textId="77777777" w:rsidR="002A3396" w:rsidRPr="002A3396" w:rsidRDefault="002A3396" w:rsidP="003F7505">
      <w:pPr>
        <w:numPr>
          <w:ilvl w:val="0"/>
          <w:numId w:val="1"/>
        </w:numPr>
        <w:tabs>
          <w:tab w:val="left" w:pos="720"/>
          <w:tab w:val="left" w:pos="1440"/>
          <w:tab w:val="left" w:pos="2160"/>
          <w:tab w:val="left" w:pos="2880"/>
          <w:tab w:val="left" w:pos="4680"/>
          <w:tab w:val="left" w:pos="5400"/>
          <w:tab w:val="right" w:pos="9000"/>
        </w:tabs>
        <w:spacing w:line="240" w:lineRule="atLeast"/>
        <w:ind w:hanging="11"/>
        <w:jc w:val="both"/>
        <w:rPr>
          <w:rFonts w:eastAsia="Times New Roman" w:cs="Times New Roman"/>
          <w:szCs w:val="20"/>
          <w:lang w:eastAsia="en-GB"/>
        </w:rPr>
      </w:pPr>
      <w:r w:rsidRPr="002A3396">
        <w:rPr>
          <w:rFonts w:eastAsia="Times New Roman" w:cs="Times New Roman"/>
          <w:szCs w:val="20"/>
          <w:lang w:eastAsia="en-GB"/>
        </w:rPr>
        <w:t xml:space="preserve">Use of in-house expertise. </w:t>
      </w:r>
    </w:p>
    <w:p w14:paraId="5790947A" w14:textId="77777777" w:rsidR="002A3396" w:rsidRPr="002A3396" w:rsidRDefault="002A3396" w:rsidP="003F7505">
      <w:pPr>
        <w:numPr>
          <w:ilvl w:val="0"/>
          <w:numId w:val="1"/>
        </w:numPr>
        <w:tabs>
          <w:tab w:val="left" w:pos="720"/>
          <w:tab w:val="left" w:pos="1440"/>
          <w:tab w:val="left" w:pos="2160"/>
          <w:tab w:val="left" w:pos="2880"/>
          <w:tab w:val="left" w:pos="4680"/>
          <w:tab w:val="left" w:pos="5400"/>
          <w:tab w:val="right" w:pos="9000"/>
        </w:tabs>
        <w:spacing w:line="240" w:lineRule="atLeast"/>
        <w:ind w:hanging="11"/>
        <w:jc w:val="both"/>
        <w:rPr>
          <w:rFonts w:eastAsia="Times New Roman" w:cs="Times New Roman"/>
          <w:szCs w:val="20"/>
          <w:lang w:eastAsia="en-GB"/>
        </w:rPr>
      </w:pPr>
      <w:r w:rsidRPr="002A3396">
        <w:rPr>
          <w:rFonts w:eastAsia="Times New Roman" w:cs="Times New Roman"/>
          <w:szCs w:val="20"/>
          <w:lang w:eastAsia="en-GB"/>
        </w:rPr>
        <w:t xml:space="preserve">Alternative methods of providing the service. </w:t>
      </w:r>
    </w:p>
    <w:p w14:paraId="5790947B" w14:textId="77777777" w:rsidR="002A3396" w:rsidRPr="002A3396" w:rsidRDefault="002A3396" w:rsidP="002A3396">
      <w:pPr>
        <w:tabs>
          <w:tab w:val="left" w:pos="720"/>
          <w:tab w:val="left" w:pos="1440"/>
          <w:tab w:val="left" w:pos="2160"/>
          <w:tab w:val="left" w:pos="2880"/>
          <w:tab w:val="left" w:pos="4680"/>
          <w:tab w:val="left" w:pos="5400"/>
          <w:tab w:val="right" w:pos="9000"/>
        </w:tabs>
        <w:spacing w:line="240" w:lineRule="atLeast"/>
        <w:ind w:left="360"/>
        <w:jc w:val="both"/>
        <w:rPr>
          <w:rFonts w:eastAsia="Times New Roman" w:cs="Times New Roman"/>
          <w:szCs w:val="20"/>
          <w:lang w:eastAsia="en-GB"/>
        </w:rPr>
      </w:pPr>
    </w:p>
    <w:p w14:paraId="5790947C" w14:textId="77777777" w:rsidR="002A3396" w:rsidRPr="002A3396" w:rsidRDefault="002A3396" w:rsidP="002A3396">
      <w:pPr>
        <w:tabs>
          <w:tab w:val="left" w:pos="720"/>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r w:rsidRPr="002A3396">
        <w:rPr>
          <w:rFonts w:eastAsia="Times New Roman" w:cs="Times New Roman"/>
          <w:szCs w:val="20"/>
          <w:lang w:eastAsia="en-GB"/>
        </w:rPr>
        <w:t>1.</w:t>
      </w:r>
      <w:r>
        <w:rPr>
          <w:rFonts w:eastAsia="Times New Roman" w:cs="Times New Roman"/>
          <w:szCs w:val="20"/>
          <w:lang w:eastAsia="en-GB"/>
        </w:rPr>
        <w:t>3</w:t>
      </w:r>
      <w:r w:rsidRPr="002A3396">
        <w:rPr>
          <w:rFonts w:eastAsia="Times New Roman" w:cs="Times New Roman"/>
          <w:szCs w:val="20"/>
          <w:lang w:eastAsia="en-GB"/>
        </w:rPr>
        <w:t>.2</w:t>
      </w:r>
      <w:r w:rsidRPr="002A3396">
        <w:rPr>
          <w:rFonts w:eastAsia="Times New Roman" w:cs="Times New Roman"/>
          <w:szCs w:val="20"/>
          <w:lang w:eastAsia="en-GB"/>
        </w:rPr>
        <w:tab/>
        <w:t>The business need should a</w:t>
      </w:r>
      <w:r>
        <w:rPr>
          <w:rFonts w:eastAsia="Times New Roman" w:cs="Times New Roman"/>
          <w:szCs w:val="20"/>
          <w:lang w:eastAsia="en-GB"/>
        </w:rPr>
        <w:t>lways be carefully considered</w:t>
      </w:r>
      <w:r w:rsidRPr="002A3396">
        <w:rPr>
          <w:rFonts w:eastAsia="Times New Roman" w:cs="Times New Roman"/>
          <w:szCs w:val="20"/>
          <w:lang w:eastAsia="en-GB"/>
        </w:rPr>
        <w:t xml:space="preserve">, in some instances there may not be a justifiable requirement. It is also essential to differentiate between needs and wants if VFM is to be achieved. It may be, for example, that a </w:t>
      </w:r>
      <w:r w:rsidR="00E72C2B">
        <w:rPr>
          <w:rFonts w:eastAsia="Times New Roman" w:cs="Times New Roman"/>
          <w:szCs w:val="20"/>
          <w:lang w:eastAsia="en-GB"/>
        </w:rPr>
        <w:t>department</w:t>
      </w:r>
      <w:r w:rsidRPr="002A3396">
        <w:rPr>
          <w:rFonts w:eastAsia="Times New Roman" w:cs="Times New Roman"/>
          <w:szCs w:val="20"/>
          <w:lang w:eastAsia="en-GB"/>
        </w:rPr>
        <w:t xml:space="preserve"> wants to specify a particularly high standard simply because funds are available to support such a move, whereas the real business need could be satisfied by something less extravagant and expensive.</w:t>
      </w:r>
    </w:p>
    <w:p w14:paraId="5790947D" w14:textId="77777777" w:rsidR="009C3B68" w:rsidRDefault="009C3B68"/>
    <w:p w14:paraId="5790947E" w14:textId="77777777" w:rsidR="00362DA6" w:rsidRDefault="00362DA6"/>
    <w:p w14:paraId="5790947F" w14:textId="77777777" w:rsidR="00D759E8" w:rsidRDefault="00D759E8">
      <w:pPr>
        <w:rPr>
          <w:b/>
        </w:rPr>
      </w:pPr>
      <w:r>
        <w:rPr>
          <w:b/>
        </w:rPr>
        <w:br w:type="page"/>
      </w:r>
    </w:p>
    <w:p w14:paraId="57909480" w14:textId="77777777" w:rsidR="002775C6" w:rsidRDefault="00362DA6" w:rsidP="002775C6">
      <w:pPr>
        <w:rPr>
          <w:b/>
        </w:rPr>
      </w:pPr>
      <w:r>
        <w:rPr>
          <w:b/>
        </w:rPr>
        <w:t>2.</w:t>
      </w:r>
      <w:r>
        <w:rPr>
          <w:b/>
        </w:rPr>
        <w:tab/>
      </w:r>
      <w:bookmarkStart w:id="14" w:name="onetwo"/>
      <w:r w:rsidR="002775C6">
        <w:rPr>
          <w:b/>
        </w:rPr>
        <w:t>SPECIFICATIONS</w:t>
      </w:r>
      <w:bookmarkEnd w:id="14"/>
    </w:p>
    <w:p w14:paraId="57909481" w14:textId="77777777" w:rsidR="002775C6" w:rsidRDefault="002775C6" w:rsidP="002775C6">
      <w:pPr>
        <w:rPr>
          <w:b/>
        </w:rPr>
      </w:pPr>
    </w:p>
    <w:p w14:paraId="57909482" w14:textId="77777777" w:rsidR="002775C6" w:rsidRPr="002775C6" w:rsidRDefault="002775C6" w:rsidP="002775C6">
      <w:pPr>
        <w:rPr>
          <w:rFonts w:eastAsia="Times New Roman" w:cs="Times New Roman"/>
          <w:b/>
          <w:szCs w:val="20"/>
          <w:lang w:eastAsia="en-GB"/>
        </w:rPr>
      </w:pPr>
      <w:r>
        <w:rPr>
          <w:b/>
        </w:rPr>
        <w:t>2.1</w:t>
      </w:r>
      <w:r>
        <w:rPr>
          <w:b/>
        </w:rPr>
        <w:tab/>
      </w:r>
      <w:bookmarkStart w:id="15" w:name="onetwoone"/>
      <w:r w:rsidRPr="002775C6">
        <w:rPr>
          <w:rFonts w:eastAsia="Times New Roman" w:cs="Times New Roman"/>
          <w:b/>
          <w:szCs w:val="20"/>
          <w:lang w:eastAsia="en-GB"/>
        </w:rPr>
        <w:t>What is a Specification?</w:t>
      </w:r>
      <w:bookmarkEnd w:id="15"/>
    </w:p>
    <w:p w14:paraId="57909483" w14:textId="77777777"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p>
    <w:p w14:paraId="57909484" w14:textId="0B668DB8" w:rsidR="002775C6" w:rsidRDefault="002775C6" w:rsidP="002775C6">
      <w:pPr>
        <w:tabs>
          <w:tab w:val="left" w:pos="720"/>
          <w:tab w:val="left" w:pos="1440"/>
          <w:tab w:val="left" w:pos="2160"/>
          <w:tab w:val="left" w:pos="2880"/>
          <w:tab w:val="left" w:pos="4680"/>
          <w:tab w:val="left" w:pos="5400"/>
          <w:tab w:val="right" w:pos="9000"/>
        </w:tabs>
        <w:spacing w:line="240" w:lineRule="atLeast"/>
        <w:ind w:left="720" w:hanging="720"/>
        <w:jc w:val="both"/>
        <w:rPr>
          <w:rFonts w:eastAsia="Times New Roman" w:cs="Times New Roman"/>
          <w:szCs w:val="20"/>
          <w:lang w:eastAsia="en-GB"/>
        </w:rPr>
      </w:pPr>
      <w:r w:rsidRPr="00825692">
        <w:rPr>
          <w:rFonts w:eastAsia="Times New Roman" w:cs="Times New Roman"/>
          <w:szCs w:val="20"/>
          <w:lang w:eastAsia="en-GB"/>
        </w:rPr>
        <w:t>2.1.1</w:t>
      </w:r>
      <w:r w:rsidRPr="00825692">
        <w:rPr>
          <w:rFonts w:eastAsia="Times New Roman" w:cs="Times New Roman"/>
          <w:szCs w:val="20"/>
          <w:lang w:eastAsia="en-GB"/>
        </w:rPr>
        <w:tab/>
        <w:t xml:space="preserve">A specification is part of the </w:t>
      </w:r>
      <w:hyperlink r:id="rId19" w:history="1">
        <w:r w:rsidRPr="00825692">
          <w:rPr>
            <w:rStyle w:val="Hyperlink"/>
            <w:rFonts w:eastAsia="Times New Roman" w:cs="Times New Roman"/>
            <w:szCs w:val="20"/>
            <w:lang w:eastAsia="en-GB"/>
          </w:rPr>
          <w:t>Invitation to Tender documentation</w:t>
        </w:r>
      </w:hyperlink>
      <w:r w:rsidRPr="00825692">
        <w:rPr>
          <w:rFonts w:eastAsia="Times New Roman" w:cs="Times New Roman"/>
          <w:szCs w:val="20"/>
          <w:lang w:eastAsia="en-GB"/>
        </w:rPr>
        <w:t xml:space="preserve"> issued to</w:t>
      </w:r>
      <w:r w:rsidRPr="002775C6">
        <w:rPr>
          <w:rFonts w:eastAsia="Times New Roman" w:cs="Times New Roman"/>
          <w:szCs w:val="20"/>
          <w:lang w:eastAsia="en-GB"/>
        </w:rPr>
        <w:t xml:space="preserve"> suppliers.  It is a description of requirements and the standards to which the product or service should conform. It is a vital document in the tender process as the supplier's performance will be measured against it. Any product or service must be described in such a way that the tenderer can respond fully and unambiguously, but at the same time be innovative and develop new techniques and, where possible, identify where there is opportunity for Value For Money (VFM) improvements.  </w:t>
      </w:r>
    </w:p>
    <w:p w14:paraId="57909485" w14:textId="77777777" w:rsidR="001F534F" w:rsidRPr="002775C6" w:rsidRDefault="001F534F" w:rsidP="002775C6">
      <w:pPr>
        <w:tabs>
          <w:tab w:val="left" w:pos="720"/>
          <w:tab w:val="left" w:pos="1440"/>
          <w:tab w:val="left" w:pos="2160"/>
          <w:tab w:val="left" w:pos="2880"/>
          <w:tab w:val="left" w:pos="4680"/>
          <w:tab w:val="left" w:pos="5400"/>
          <w:tab w:val="right" w:pos="9000"/>
        </w:tabs>
        <w:spacing w:line="240" w:lineRule="atLeast"/>
        <w:ind w:left="720" w:hanging="720"/>
        <w:jc w:val="both"/>
        <w:rPr>
          <w:rFonts w:eastAsia="Times New Roman" w:cs="Times New Roman"/>
          <w:szCs w:val="20"/>
          <w:lang w:eastAsia="en-GB"/>
        </w:rPr>
      </w:pPr>
    </w:p>
    <w:p w14:paraId="57909486" w14:textId="7CC0770C" w:rsidR="002775C6" w:rsidRPr="00313018" w:rsidRDefault="002775C6" w:rsidP="002775C6">
      <w:pPr>
        <w:tabs>
          <w:tab w:val="left" w:pos="720"/>
          <w:tab w:val="left" w:pos="1440"/>
          <w:tab w:val="left" w:pos="2160"/>
          <w:tab w:val="left" w:pos="2880"/>
          <w:tab w:val="left" w:pos="4680"/>
          <w:tab w:val="left" w:pos="5400"/>
          <w:tab w:val="right" w:pos="9000"/>
        </w:tabs>
        <w:spacing w:line="240" w:lineRule="atLeast"/>
        <w:ind w:left="720" w:hanging="720"/>
        <w:jc w:val="both"/>
        <w:rPr>
          <w:rStyle w:val="Hyperlink"/>
          <w:rFonts w:eastAsia="Times New Roman" w:cs="Times New Roman"/>
          <w:szCs w:val="20"/>
          <w:lang w:eastAsia="en-GB"/>
        </w:rPr>
      </w:pPr>
      <w:r>
        <w:rPr>
          <w:rFonts w:eastAsia="Times New Roman" w:cs="Times New Roman"/>
          <w:szCs w:val="20"/>
          <w:lang w:eastAsia="en-GB"/>
        </w:rPr>
        <w:t>2.1</w:t>
      </w:r>
      <w:r w:rsidRPr="002775C6">
        <w:rPr>
          <w:rFonts w:eastAsia="Times New Roman" w:cs="Times New Roman"/>
          <w:szCs w:val="20"/>
          <w:lang w:eastAsia="en-GB"/>
        </w:rPr>
        <w:t>.2</w:t>
      </w:r>
      <w:r w:rsidRPr="002775C6">
        <w:rPr>
          <w:rFonts w:eastAsia="Times New Roman" w:cs="Times New Roman"/>
          <w:szCs w:val="20"/>
          <w:lang w:eastAsia="en-GB"/>
        </w:rPr>
        <w:tab/>
        <w:t xml:space="preserve">The specification should </w:t>
      </w:r>
      <w:r w:rsidRPr="00513450">
        <w:rPr>
          <w:rFonts w:eastAsia="Times New Roman" w:cs="Times New Roman"/>
          <w:b/>
          <w:szCs w:val="20"/>
          <w:u w:val="single"/>
          <w:lang w:eastAsia="en-GB"/>
        </w:rPr>
        <w:t>not</w:t>
      </w:r>
      <w:r w:rsidRPr="002775C6">
        <w:rPr>
          <w:rFonts w:eastAsia="Times New Roman" w:cs="Times New Roman"/>
          <w:szCs w:val="20"/>
          <w:lang w:eastAsia="en-GB"/>
        </w:rPr>
        <w:t xml:space="preserve"> include information that belongs in the Conditions of Contract.  This will avoid potential conflicts between the information contained in the specification and </w:t>
      </w:r>
      <w:r w:rsidRPr="00825692">
        <w:rPr>
          <w:rFonts w:eastAsia="Times New Roman" w:cs="Times New Roman"/>
          <w:szCs w:val="20"/>
          <w:lang w:eastAsia="en-GB"/>
        </w:rPr>
        <w:t xml:space="preserve">the </w:t>
      </w:r>
      <w:r w:rsidR="00313018">
        <w:rPr>
          <w:rFonts w:eastAsia="Times New Roman" w:cs="Times New Roman"/>
          <w:szCs w:val="20"/>
          <w:lang w:eastAsia="en-GB"/>
        </w:rPr>
        <w:fldChar w:fldCharType="begin"/>
      </w:r>
      <w:r w:rsidR="00313018">
        <w:rPr>
          <w:rFonts w:eastAsia="Times New Roman" w:cs="Times New Roman"/>
          <w:szCs w:val="20"/>
          <w:lang w:eastAsia="en-GB"/>
        </w:rPr>
        <w:instrText xml:space="preserve"> HYPERLINK "../../Templates/Fife%20College%20Standard%20Terms%20and%20Conditions%20(Revised%20Apr18).docx" </w:instrText>
      </w:r>
      <w:r w:rsidR="00313018">
        <w:rPr>
          <w:rFonts w:eastAsia="Times New Roman" w:cs="Times New Roman"/>
          <w:szCs w:val="20"/>
          <w:lang w:eastAsia="en-GB"/>
        </w:rPr>
        <w:fldChar w:fldCharType="separate"/>
      </w:r>
      <w:r w:rsidRPr="00313018">
        <w:rPr>
          <w:rStyle w:val="Hyperlink"/>
          <w:rFonts w:eastAsia="Times New Roman" w:cs="Times New Roman"/>
          <w:szCs w:val="20"/>
          <w:lang w:eastAsia="en-GB"/>
        </w:rPr>
        <w:t>Conditions of Contract.</w:t>
      </w:r>
    </w:p>
    <w:p w14:paraId="57909487" w14:textId="4BDE55C5" w:rsidR="002775C6" w:rsidRPr="002775C6" w:rsidRDefault="00313018"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b/>
          <w:szCs w:val="20"/>
          <w:lang w:eastAsia="en-GB"/>
        </w:rPr>
      </w:pPr>
      <w:r>
        <w:rPr>
          <w:rFonts w:eastAsia="Times New Roman" w:cs="Times New Roman"/>
          <w:szCs w:val="20"/>
          <w:lang w:eastAsia="en-GB"/>
        </w:rPr>
        <w:fldChar w:fldCharType="end"/>
      </w:r>
    </w:p>
    <w:p w14:paraId="57909488" w14:textId="77777777"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b/>
          <w:szCs w:val="20"/>
          <w:lang w:eastAsia="en-GB"/>
        </w:rPr>
      </w:pPr>
      <w:r>
        <w:rPr>
          <w:rFonts w:eastAsia="Times New Roman" w:cs="Times New Roman"/>
          <w:b/>
          <w:szCs w:val="20"/>
          <w:lang w:eastAsia="en-GB"/>
        </w:rPr>
        <w:t>2.2</w:t>
      </w:r>
      <w:r w:rsidRPr="002775C6">
        <w:rPr>
          <w:rFonts w:eastAsia="Times New Roman" w:cs="Times New Roman"/>
          <w:b/>
          <w:szCs w:val="20"/>
          <w:lang w:eastAsia="en-GB"/>
        </w:rPr>
        <w:t xml:space="preserve"> </w:t>
      </w:r>
      <w:r w:rsidRPr="002775C6">
        <w:rPr>
          <w:rFonts w:eastAsia="Times New Roman" w:cs="Times New Roman"/>
          <w:b/>
          <w:szCs w:val="20"/>
          <w:lang w:eastAsia="en-GB"/>
        </w:rPr>
        <w:tab/>
      </w:r>
      <w:bookmarkStart w:id="16" w:name="onetwotwo"/>
      <w:r w:rsidRPr="002775C6">
        <w:rPr>
          <w:rFonts w:eastAsia="Times New Roman" w:cs="Times New Roman"/>
          <w:b/>
          <w:szCs w:val="20"/>
          <w:lang w:eastAsia="en-GB"/>
        </w:rPr>
        <w:t>Roles and Responsibilities</w:t>
      </w:r>
      <w:bookmarkEnd w:id="16"/>
    </w:p>
    <w:p w14:paraId="57909489" w14:textId="77777777"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b/>
          <w:szCs w:val="20"/>
          <w:lang w:eastAsia="en-GB"/>
        </w:rPr>
      </w:pPr>
      <w:r w:rsidRPr="002775C6">
        <w:rPr>
          <w:rFonts w:eastAsia="Times New Roman" w:cs="Times New Roman"/>
          <w:b/>
          <w:szCs w:val="20"/>
          <w:lang w:eastAsia="en-GB"/>
        </w:rPr>
        <w:tab/>
      </w:r>
    </w:p>
    <w:p w14:paraId="5790948A" w14:textId="2F87CC34" w:rsidR="002775C6" w:rsidRPr="002775C6" w:rsidRDefault="002775C6" w:rsidP="002775C6">
      <w:pPr>
        <w:tabs>
          <w:tab w:val="left" w:pos="1440"/>
          <w:tab w:val="left" w:pos="2160"/>
          <w:tab w:val="left" w:pos="2880"/>
          <w:tab w:val="left" w:pos="4680"/>
          <w:tab w:val="left" w:pos="5400"/>
          <w:tab w:val="right" w:pos="9000"/>
        </w:tabs>
        <w:spacing w:line="240" w:lineRule="atLeast"/>
        <w:ind w:left="720" w:hanging="720"/>
        <w:jc w:val="both"/>
        <w:rPr>
          <w:rFonts w:eastAsia="Times New Roman" w:cs="Times New Roman"/>
          <w:szCs w:val="20"/>
          <w:lang w:eastAsia="en-GB"/>
        </w:rPr>
      </w:pPr>
      <w:r>
        <w:rPr>
          <w:rFonts w:eastAsia="Times New Roman" w:cs="Times New Roman"/>
          <w:szCs w:val="20"/>
          <w:lang w:eastAsia="en-GB"/>
        </w:rPr>
        <w:t>2.2.1</w:t>
      </w:r>
      <w:r>
        <w:rPr>
          <w:rFonts w:eastAsia="Times New Roman" w:cs="Times New Roman"/>
          <w:szCs w:val="20"/>
          <w:lang w:eastAsia="en-GB"/>
        </w:rPr>
        <w:tab/>
      </w:r>
      <w:r w:rsidRPr="002775C6">
        <w:rPr>
          <w:rFonts w:eastAsia="Times New Roman" w:cs="Times New Roman"/>
          <w:szCs w:val="20"/>
          <w:lang w:eastAsia="en-GB"/>
        </w:rPr>
        <w:t xml:space="preserve">The </w:t>
      </w:r>
      <w:hyperlink r:id="rId20" w:history="1">
        <w:r w:rsidRPr="00825692">
          <w:rPr>
            <w:rStyle w:val="Hyperlink"/>
            <w:rFonts w:eastAsia="Times New Roman" w:cs="Times New Roman"/>
            <w:szCs w:val="20"/>
            <w:lang w:eastAsia="en-GB"/>
          </w:rPr>
          <w:t>Procurement Strategy</w:t>
        </w:r>
      </w:hyperlink>
      <w:r w:rsidRPr="00825692">
        <w:rPr>
          <w:rFonts w:eastAsia="Times New Roman" w:cs="Times New Roman"/>
          <w:szCs w:val="20"/>
          <w:lang w:eastAsia="en-GB"/>
        </w:rPr>
        <w:t xml:space="preserve"> will</w:t>
      </w:r>
      <w:r w:rsidRPr="002775C6">
        <w:rPr>
          <w:rFonts w:eastAsia="Times New Roman" w:cs="Times New Roman"/>
          <w:szCs w:val="20"/>
          <w:lang w:eastAsia="en-GB"/>
        </w:rPr>
        <w:t xml:space="preserve"> set out the roles and responsibilities for each stage of the procurement process and must be agreed in writing with the Project </w:t>
      </w:r>
      <w:r w:rsidR="00AC3C46" w:rsidRPr="00AC3C46">
        <w:rPr>
          <w:rFonts w:eastAsia="Times New Roman" w:cs="Times New Roman"/>
          <w:szCs w:val="20"/>
          <w:lang w:eastAsia="en-GB"/>
        </w:rPr>
        <w:t>Manager</w:t>
      </w:r>
      <w:r w:rsidRPr="002775C6">
        <w:rPr>
          <w:rFonts w:eastAsia="Times New Roman" w:cs="Times New Roman"/>
          <w:szCs w:val="20"/>
          <w:lang w:eastAsia="en-GB"/>
        </w:rPr>
        <w:t>.  General roles and responsibilities in relation to the production of specifications are detailed below.</w:t>
      </w:r>
    </w:p>
    <w:p w14:paraId="5790948B" w14:textId="77777777" w:rsidR="002775C6" w:rsidRPr="002775C6" w:rsidRDefault="002775C6" w:rsidP="002775C6">
      <w:pPr>
        <w:tabs>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p>
    <w:p w14:paraId="5790948C" w14:textId="073B3879" w:rsidR="002775C6" w:rsidRPr="002775C6" w:rsidRDefault="002775C6" w:rsidP="002775C6">
      <w:pPr>
        <w:tabs>
          <w:tab w:val="left" w:pos="1440"/>
          <w:tab w:val="left" w:pos="2160"/>
          <w:tab w:val="left" w:pos="2880"/>
          <w:tab w:val="left" w:pos="4680"/>
          <w:tab w:val="left" w:pos="5400"/>
          <w:tab w:val="right" w:pos="9000"/>
        </w:tabs>
        <w:spacing w:line="240" w:lineRule="atLeast"/>
        <w:ind w:left="720" w:hanging="720"/>
        <w:jc w:val="both"/>
        <w:rPr>
          <w:rFonts w:eastAsia="Times New Roman" w:cs="Times New Roman"/>
          <w:szCs w:val="20"/>
          <w:lang w:eastAsia="en-GB"/>
        </w:rPr>
      </w:pPr>
      <w:r>
        <w:rPr>
          <w:rFonts w:eastAsia="Times New Roman" w:cs="Times New Roman"/>
          <w:szCs w:val="20"/>
          <w:lang w:eastAsia="en-GB"/>
        </w:rPr>
        <w:t>2.2.2</w:t>
      </w:r>
      <w:r>
        <w:rPr>
          <w:rFonts w:eastAsia="Times New Roman" w:cs="Times New Roman"/>
          <w:szCs w:val="20"/>
          <w:lang w:eastAsia="en-GB"/>
        </w:rPr>
        <w:tab/>
      </w:r>
      <w:r w:rsidRPr="002775C6">
        <w:rPr>
          <w:rFonts w:eastAsia="Times New Roman" w:cs="Times New Roman"/>
          <w:szCs w:val="20"/>
          <w:lang w:eastAsia="en-GB"/>
        </w:rPr>
        <w:t xml:space="preserve">The </w:t>
      </w:r>
      <w:r w:rsidRPr="002775C6">
        <w:rPr>
          <w:rFonts w:eastAsia="Times New Roman" w:cs="Times New Roman"/>
          <w:b/>
          <w:szCs w:val="20"/>
          <w:lang w:eastAsia="en-GB"/>
        </w:rPr>
        <w:t xml:space="preserve">Project </w:t>
      </w:r>
      <w:r w:rsidR="00AC3C46" w:rsidRPr="00AC3C46">
        <w:rPr>
          <w:rFonts w:eastAsia="Times New Roman" w:cs="Times New Roman"/>
          <w:b/>
          <w:szCs w:val="20"/>
          <w:lang w:eastAsia="en-GB"/>
        </w:rPr>
        <w:t>Manager</w:t>
      </w:r>
      <w:r w:rsidRPr="002775C6">
        <w:rPr>
          <w:rFonts w:eastAsia="Times New Roman" w:cs="Times New Roman"/>
          <w:szCs w:val="20"/>
          <w:lang w:eastAsia="en-GB"/>
        </w:rPr>
        <w:t xml:space="preserve"> (</w:t>
      </w:r>
      <w:r w:rsidR="00593462">
        <w:rPr>
          <w:rFonts w:eastAsia="Times New Roman" w:cs="Times New Roman"/>
          <w:szCs w:val="20"/>
          <w:lang w:eastAsia="en-GB"/>
        </w:rPr>
        <w:t xml:space="preserve">generally </w:t>
      </w:r>
      <w:r w:rsidRPr="002775C6">
        <w:rPr>
          <w:rFonts w:eastAsia="Times New Roman" w:cs="Times New Roman"/>
          <w:szCs w:val="20"/>
          <w:lang w:eastAsia="en-GB"/>
        </w:rPr>
        <w:t xml:space="preserve">within the </w:t>
      </w:r>
      <w:r w:rsidR="00593462">
        <w:rPr>
          <w:rFonts w:eastAsia="Times New Roman" w:cs="Times New Roman"/>
          <w:szCs w:val="20"/>
          <w:lang w:eastAsia="en-GB"/>
        </w:rPr>
        <w:t xml:space="preserve">user </w:t>
      </w:r>
      <w:r>
        <w:rPr>
          <w:rFonts w:eastAsia="Times New Roman" w:cs="Times New Roman"/>
          <w:szCs w:val="20"/>
          <w:lang w:eastAsia="en-GB"/>
        </w:rPr>
        <w:t>department</w:t>
      </w:r>
      <w:r w:rsidRPr="002775C6">
        <w:rPr>
          <w:rFonts w:eastAsia="Times New Roman" w:cs="Times New Roman"/>
          <w:szCs w:val="20"/>
          <w:lang w:eastAsia="en-GB"/>
        </w:rPr>
        <w:t>) has overall responsibility for the project and for ensuring that the specification is produced in accordance with the guidance in this section.</w:t>
      </w:r>
      <w:r>
        <w:rPr>
          <w:rFonts w:eastAsia="Times New Roman" w:cs="Times New Roman"/>
          <w:szCs w:val="20"/>
          <w:lang w:eastAsia="en-GB"/>
        </w:rPr>
        <w:t xml:space="preserve">  They will collaborate</w:t>
      </w:r>
      <w:r w:rsidRPr="002775C6">
        <w:rPr>
          <w:rFonts w:eastAsia="Times New Roman" w:cs="Times New Roman"/>
          <w:szCs w:val="20"/>
          <w:lang w:eastAsia="en-GB"/>
        </w:rPr>
        <w:t xml:space="preserve"> closely with the Purchaser in the early stages of the specification development process.  Whil</w:t>
      </w:r>
      <w:r>
        <w:rPr>
          <w:rFonts w:eastAsia="Times New Roman" w:cs="Times New Roman"/>
          <w:szCs w:val="20"/>
          <w:lang w:eastAsia="en-GB"/>
        </w:rPr>
        <w:t>st</w:t>
      </w:r>
      <w:r w:rsidRPr="002775C6">
        <w:rPr>
          <w:rFonts w:eastAsia="Times New Roman" w:cs="Times New Roman"/>
          <w:szCs w:val="20"/>
          <w:lang w:eastAsia="en-GB"/>
        </w:rPr>
        <w:t xml:space="preserve"> the Purchaser will assist, advise and guide, it is the </w:t>
      </w:r>
      <w:r>
        <w:rPr>
          <w:rFonts w:eastAsia="Times New Roman" w:cs="Times New Roman"/>
          <w:szCs w:val="20"/>
          <w:lang w:eastAsia="en-GB"/>
        </w:rPr>
        <w:t xml:space="preserve">Project </w:t>
      </w:r>
      <w:r w:rsidR="00AC3C46" w:rsidRPr="00AC3C46">
        <w:rPr>
          <w:rFonts w:eastAsia="Times New Roman" w:cs="Times New Roman"/>
          <w:szCs w:val="20"/>
          <w:lang w:eastAsia="en-GB"/>
        </w:rPr>
        <w:t>Manager</w:t>
      </w:r>
      <w:r w:rsidRPr="002775C6">
        <w:rPr>
          <w:rFonts w:eastAsia="Times New Roman" w:cs="Times New Roman"/>
          <w:szCs w:val="20"/>
          <w:lang w:eastAsia="en-GB"/>
        </w:rPr>
        <w:t xml:space="preserve">’s responsibility to ensure the specification fully and accurately describes the requirements.  </w:t>
      </w:r>
    </w:p>
    <w:p w14:paraId="5790948D" w14:textId="77777777" w:rsidR="002775C6" w:rsidRPr="002775C6" w:rsidRDefault="002775C6" w:rsidP="002775C6">
      <w:pPr>
        <w:tabs>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p>
    <w:p w14:paraId="5790948E" w14:textId="224507AE" w:rsidR="002775C6" w:rsidRPr="002775C6" w:rsidRDefault="002775C6" w:rsidP="002775C6">
      <w:pPr>
        <w:tabs>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r>
        <w:rPr>
          <w:rFonts w:eastAsia="Times New Roman" w:cs="Times New Roman"/>
          <w:szCs w:val="20"/>
          <w:lang w:eastAsia="en-GB"/>
        </w:rPr>
        <w:t>2.2.3</w:t>
      </w:r>
      <w:r>
        <w:rPr>
          <w:rFonts w:eastAsia="Times New Roman" w:cs="Times New Roman"/>
          <w:szCs w:val="20"/>
          <w:lang w:eastAsia="en-GB"/>
        </w:rPr>
        <w:tab/>
      </w:r>
      <w:r w:rsidRPr="002775C6">
        <w:rPr>
          <w:rFonts w:eastAsia="Times New Roman" w:cs="Times New Roman"/>
          <w:szCs w:val="20"/>
          <w:lang w:eastAsia="en-GB"/>
        </w:rPr>
        <w:t xml:space="preserve">The </w:t>
      </w:r>
      <w:r w:rsidRPr="002775C6">
        <w:rPr>
          <w:rFonts w:eastAsia="Times New Roman" w:cs="Times New Roman"/>
          <w:b/>
          <w:szCs w:val="20"/>
          <w:lang w:eastAsia="en-GB"/>
        </w:rPr>
        <w:t>Purchaser</w:t>
      </w:r>
      <w:r w:rsidRPr="002775C6">
        <w:rPr>
          <w:rFonts w:eastAsia="Times New Roman" w:cs="Times New Roman"/>
          <w:szCs w:val="20"/>
          <w:lang w:eastAsia="en-GB"/>
        </w:rPr>
        <w:t xml:space="preserve"> is </w:t>
      </w:r>
      <w:r>
        <w:rPr>
          <w:rFonts w:eastAsia="Times New Roman" w:cs="Times New Roman"/>
          <w:szCs w:val="20"/>
          <w:lang w:eastAsia="en-GB"/>
        </w:rPr>
        <w:t>the</w:t>
      </w:r>
      <w:r w:rsidRPr="002775C6">
        <w:rPr>
          <w:rFonts w:eastAsia="Times New Roman" w:cs="Times New Roman"/>
          <w:szCs w:val="20"/>
          <w:lang w:eastAsia="en-GB"/>
        </w:rPr>
        <w:t xml:space="preserve"> person responsible for providing advice and guidance to the Project </w:t>
      </w:r>
      <w:r w:rsidR="00AC3C46" w:rsidRPr="00AC3C46">
        <w:rPr>
          <w:rFonts w:eastAsia="Times New Roman" w:cs="Times New Roman"/>
          <w:szCs w:val="20"/>
          <w:lang w:eastAsia="en-GB"/>
        </w:rPr>
        <w:t>Manager</w:t>
      </w:r>
      <w:r w:rsidRPr="002775C6">
        <w:rPr>
          <w:rFonts w:eastAsia="Times New Roman" w:cs="Times New Roman"/>
          <w:szCs w:val="20"/>
          <w:lang w:eastAsia="en-GB"/>
        </w:rPr>
        <w:t xml:space="preserve">, in the early stages of the specification development, to allow them to produce the specification, questioning and challenging the requirements wherever necessary.  Purchasers may have knowledge of similar requirements procured elsewhere or information from market research which will be beneficial to consider.  </w:t>
      </w:r>
    </w:p>
    <w:p w14:paraId="5790948F" w14:textId="77777777" w:rsidR="002775C6" w:rsidRPr="002775C6" w:rsidRDefault="002775C6" w:rsidP="002775C6">
      <w:pPr>
        <w:tabs>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p>
    <w:p w14:paraId="57909490" w14:textId="77777777" w:rsidR="002775C6" w:rsidRPr="002775C6" w:rsidRDefault="004F6E69" w:rsidP="004F6E69">
      <w:pPr>
        <w:tabs>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r>
        <w:rPr>
          <w:rFonts w:eastAsia="Times New Roman" w:cs="Times New Roman"/>
          <w:szCs w:val="20"/>
          <w:lang w:eastAsia="en-GB"/>
        </w:rPr>
        <w:t>2.2.4</w:t>
      </w:r>
      <w:r>
        <w:rPr>
          <w:rFonts w:eastAsia="Times New Roman" w:cs="Times New Roman"/>
          <w:szCs w:val="20"/>
          <w:lang w:eastAsia="en-GB"/>
        </w:rPr>
        <w:tab/>
      </w:r>
      <w:r w:rsidR="002775C6" w:rsidRPr="002775C6">
        <w:rPr>
          <w:rFonts w:eastAsia="Times New Roman" w:cs="Times New Roman"/>
          <w:szCs w:val="20"/>
          <w:lang w:eastAsia="en-GB"/>
        </w:rPr>
        <w:t xml:space="preserve">The </w:t>
      </w:r>
      <w:r w:rsidR="002775C6" w:rsidRPr="002775C6">
        <w:rPr>
          <w:rFonts w:eastAsia="Times New Roman" w:cs="Times New Roman"/>
          <w:b/>
          <w:szCs w:val="20"/>
          <w:lang w:eastAsia="en-GB"/>
        </w:rPr>
        <w:t>Purchaser</w:t>
      </w:r>
      <w:r w:rsidR="002775C6" w:rsidRPr="002775C6">
        <w:rPr>
          <w:rFonts w:eastAsia="Times New Roman" w:cs="Times New Roman"/>
          <w:szCs w:val="20"/>
          <w:lang w:eastAsia="en-GB"/>
        </w:rPr>
        <w:t xml:space="preserve"> is also responsible for quality assuring and clarifying any ambiguities when the final draft of the specification is received, to reduce the risk of misinterpretation by suppliers.  This will help to ensure that best value is achieved and that the specification fully meets the needs of the Customer.  It will also assist in ensuring that specifications:</w:t>
      </w:r>
    </w:p>
    <w:p w14:paraId="57909491" w14:textId="77777777"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b/>
          <w:szCs w:val="20"/>
          <w:lang w:eastAsia="en-GB"/>
        </w:rPr>
      </w:pPr>
    </w:p>
    <w:p w14:paraId="57909492" w14:textId="77777777" w:rsidR="002775C6" w:rsidRPr="002775C6" w:rsidRDefault="002775C6" w:rsidP="003F7505">
      <w:pPr>
        <w:numPr>
          <w:ilvl w:val="0"/>
          <w:numId w:val="2"/>
        </w:numPr>
        <w:tabs>
          <w:tab w:val="num" w:pos="1069"/>
          <w:tab w:val="left" w:pos="1440"/>
          <w:tab w:val="left" w:pos="2160"/>
          <w:tab w:val="left" w:pos="2880"/>
          <w:tab w:val="left" w:pos="4680"/>
          <w:tab w:val="left" w:pos="5400"/>
          <w:tab w:val="right" w:pos="9000"/>
        </w:tabs>
        <w:spacing w:line="240" w:lineRule="atLeast"/>
        <w:ind w:left="1069"/>
        <w:jc w:val="both"/>
        <w:rPr>
          <w:rFonts w:eastAsia="Times New Roman" w:cs="Times New Roman"/>
          <w:szCs w:val="20"/>
          <w:lang w:eastAsia="en-GB"/>
        </w:rPr>
      </w:pPr>
      <w:r w:rsidRPr="002775C6">
        <w:rPr>
          <w:rFonts w:eastAsia="Times New Roman" w:cs="Times New Roman"/>
          <w:szCs w:val="20"/>
          <w:lang w:eastAsia="en-GB"/>
        </w:rPr>
        <w:t>are non-discriminatory (e.g. do not discriminate on geographical grounds, or specify standards (e.g. UK standards) that EU suppliers may not be able to meet)</w:t>
      </w:r>
    </w:p>
    <w:p w14:paraId="57909493" w14:textId="77777777" w:rsidR="002775C6" w:rsidRPr="002775C6" w:rsidRDefault="002775C6" w:rsidP="003F7505">
      <w:pPr>
        <w:numPr>
          <w:ilvl w:val="0"/>
          <w:numId w:val="2"/>
        </w:numPr>
        <w:tabs>
          <w:tab w:val="num" w:pos="1069"/>
          <w:tab w:val="left" w:pos="1440"/>
          <w:tab w:val="left" w:pos="2160"/>
          <w:tab w:val="left" w:pos="2880"/>
          <w:tab w:val="left" w:pos="4680"/>
          <w:tab w:val="left" w:pos="5400"/>
          <w:tab w:val="right" w:pos="9000"/>
        </w:tabs>
        <w:spacing w:line="240" w:lineRule="atLeast"/>
        <w:ind w:left="1069"/>
        <w:jc w:val="both"/>
        <w:rPr>
          <w:rFonts w:eastAsia="Times New Roman" w:cs="Times New Roman"/>
          <w:szCs w:val="20"/>
          <w:lang w:eastAsia="en-GB"/>
        </w:rPr>
      </w:pPr>
      <w:r w:rsidRPr="002775C6">
        <w:rPr>
          <w:rFonts w:eastAsia="Times New Roman" w:cs="Times New Roman"/>
          <w:szCs w:val="20"/>
          <w:lang w:eastAsia="en-GB"/>
        </w:rPr>
        <w:t xml:space="preserve">make reference to European standards wherever they exist (and </w:t>
      </w:r>
      <w:r w:rsidR="004F6E69">
        <w:rPr>
          <w:rFonts w:eastAsia="Times New Roman" w:cs="Times New Roman"/>
          <w:szCs w:val="20"/>
          <w:lang w:eastAsia="en-GB"/>
        </w:rPr>
        <w:t>“</w:t>
      </w:r>
      <w:r w:rsidRPr="002775C6">
        <w:rPr>
          <w:rFonts w:eastAsia="Times New Roman" w:cs="Times New Roman"/>
          <w:szCs w:val="20"/>
          <w:lang w:eastAsia="en-GB"/>
        </w:rPr>
        <w:t>or equivalent</w:t>
      </w:r>
      <w:r w:rsidR="004F6E69">
        <w:rPr>
          <w:rFonts w:eastAsia="Times New Roman" w:cs="Times New Roman"/>
          <w:szCs w:val="20"/>
          <w:lang w:eastAsia="en-GB"/>
        </w:rPr>
        <w:t>”</w:t>
      </w:r>
      <w:r w:rsidRPr="002775C6">
        <w:rPr>
          <w:rFonts w:eastAsia="Times New Roman" w:cs="Times New Roman"/>
          <w:szCs w:val="20"/>
          <w:lang w:eastAsia="en-GB"/>
        </w:rPr>
        <w:t xml:space="preserve"> where this is not possible)</w:t>
      </w:r>
    </w:p>
    <w:p w14:paraId="57909494" w14:textId="77777777" w:rsidR="002775C6" w:rsidRPr="002775C6" w:rsidRDefault="002775C6" w:rsidP="003F7505">
      <w:pPr>
        <w:numPr>
          <w:ilvl w:val="0"/>
          <w:numId w:val="2"/>
        </w:numPr>
        <w:tabs>
          <w:tab w:val="num" w:pos="1069"/>
          <w:tab w:val="left" w:pos="1440"/>
          <w:tab w:val="left" w:pos="2160"/>
          <w:tab w:val="left" w:pos="2880"/>
          <w:tab w:val="left" w:pos="4680"/>
          <w:tab w:val="left" w:pos="5400"/>
          <w:tab w:val="right" w:pos="9000"/>
        </w:tabs>
        <w:spacing w:line="240" w:lineRule="atLeast"/>
        <w:ind w:left="1069"/>
        <w:jc w:val="both"/>
        <w:rPr>
          <w:rFonts w:eastAsia="Times New Roman" w:cs="Times New Roman"/>
          <w:szCs w:val="20"/>
          <w:lang w:eastAsia="en-GB"/>
        </w:rPr>
      </w:pPr>
      <w:r w:rsidRPr="002775C6">
        <w:rPr>
          <w:rFonts w:eastAsia="Times New Roman" w:cs="Times New Roman"/>
          <w:szCs w:val="20"/>
          <w:lang w:eastAsia="en-GB"/>
        </w:rPr>
        <w:t>do not contain commercially sensitive information (e.g. budget information or confidential information about current contractual arrangements)</w:t>
      </w:r>
    </w:p>
    <w:p w14:paraId="57909495" w14:textId="77777777" w:rsidR="002775C6" w:rsidRPr="002775C6" w:rsidRDefault="002775C6" w:rsidP="003F7505">
      <w:pPr>
        <w:numPr>
          <w:ilvl w:val="0"/>
          <w:numId w:val="2"/>
        </w:numPr>
        <w:tabs>
          <w:tab w:val="num" w:pos="1069"/>
          <w:tab w:val="left" w:pos="1440"/>
          <w:tab w:val="left" w:pos="2160"/>
          <w:tab w:val="left" w:pos="2880"/>
          <w:tab w:val="left" w:pos="4680"/>
          <w:tab w:val="left" w:pos="5400"/>
          <w:tab w:val="right" w:pos="9000"/>
        </w:tabs>
        <w:spacing w:line="240" w:lineRule="atLeast"/>
        <w:ind w:left="1069"/>
        <w:jc w:val="both"/>
        <w:rPr>
          <w:rFonts w:eastAsia="Times New Roman" w:cs="Times New Roman"/>
          <w:szCs w:val="20"/>
          <w:lang w:eastAsia="en-GB"/>
        </w:rPr>
      </w:pPr>
      <w:r w:rsidRPr="002775C6">
        <w:rPr>
          <w:rFonts w:eastAsia="Times New Roman" w:cs="Times New Roman"/>
          <w:szCs w:val="20"/>
          <w:lang w:eastAsia="en-GB"/>
        </w:rPr>
        <w:t>are written in such a way that will encourage meaningful and competitive bids (e.g. do not specify branded items that may reduce or eliminate competition, or specify unnecessary product or service performance criteria which would limit competition).</w:t>
      </w:r>
    </w:p>
    <w:p w14:paraId="57909496" w14:textId="77777777"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p>
    <w:p w14:paraId="57909497" w14:textId="77777777" w:rsidR="002775C6" w:rsidRPr="002775C6" w:rsidRDefault="004F6E69"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b/>
          <w:szCs w:val="20"/>
          <w:lang w:eastAsia="en-GB"/>
        </w:rPr>
      </w:pPr>
      <w:r>
        <w:rPr>
          <w:rFonts w:eastAsia="Times New Roman" w:cs="Times New Roman"/>
          <w:b/>
          <w:szCs w:val="20"/>
          <w:lang w:eastAsia="en-GB"/>
        </w:rPr>
        <w:t>2.3</w:t>
      </w:r>
      <w:r w:rsidR="002775C6" w:rsidRPr="002775C6">
        <w:rPr>
          <w:rFonts w:eastAsia="Times New Roman" w:cs="Times New Roman"/>
          <w:b/>
          <w:szCs w:val="20"/>
          <w:lang w:eastAsia="en-GB"/>
        </w:rPr>
        <w:t xml:space="preserve"> </w:t>
      </w:r>
      <w:r w:rsidR="002775C6" w:rsidRPr="002775C6">
        <w:rPr>
          <w:rFonts w:eastAsia="Times New Roman" w:cs="Times New Roman"/>
          <w:b/>
          <w:szCs w:val="20"/>
          <w:lang w:eastAsia="en-GB"/>
        </w:rPr>
        <w:tab/>
      </w:r>
      <w:bookmarkStart w:id="17" w:name="onetwothree"/>
      <w:r w:rsidR="00BC5299">
        <w:rPr>
          <w:rFonts w:eastAsia="Times New Roman" w:cs="Times New Roman"/>
          <w:b/>
          <w:szCs w:val="20"/>
          <w:lang w:eastAsia="en-GB"/>
        </w:rPr>
        <w:t xml:space="preserve">Specification </w:t>
      </w:r>
      <w:r w:rsidR="00B568FF">
        <w:rPr>
          <w:rFonts w:eastAsia="Times New Roman" w:cs="Times New Roman"/>
          <w:b/>
          <w:szCs w:val="20"/>
          <w:lang w:eastAsia="en-GB"/>
        </w:rPr>
        <w:t xml:space="preserve">Development </w:t>
      </w:r>
      <w:r w:rsidR="002775C6" w:rsidRPr="002775C6">
        <w:rPr>
          <w:rFonts w:eastAsia="Times New Roman" w:cs="Times New Roman"/>
          <w:b/>
          <w:szCs w:val="20"/>
          <w:lang w:eastAsia="en-GB"/>
        </w:rPr>
        <w:t>Process</w:t>
      </w:r>
      <w:bookmarkEnd w:id="17"/>
    </w:p>
    <w:p w14:paraId="57909498" w14:textId="77777777" w:rsidR="00BC5299" w:rsidRDefault="00BC5299" w:rsidP="006A0BF2">
      <w:pPr>
        <w:tabs>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p>
    <w:p w14:paraId="57909499" w14:textId="77777777" w:rsidR="002775C6" w:rsidRPr="002775C6" w:rsidRDefault="006A0BF2" w:rsidP="006A0BF2">
      <w:pPr>
        <w:tabs>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r>
        <w:rPr>
          <w:rFonts w:eastAsia="Times New Roman" w:cs="Times New Roman"/>
          <w:szCs w:val="20"/>
          <w:lang w:eastAsia="en-GB"/>
        </w:rPr>
        <w:t>2.3.1</w:t>
      </w:r>
      <w:r>
        <w:rPr>
          <w:rFonts w:eastAsia="Times New Roman" w:cs="Times New Roman"/>
          <w:szCs w:val="20"/>
          <w:lang w:eastAsia="en-GB"/>
        </w:rPr>
        <w:tab/>
      </w:r>
      <w:r w:rsidR="002775C6" w:rsidRPr="002775C6">
        <w:rPr>
          <w:rFonts w:eastAsia="Times New Roman" w:cs="Times New Roman"/>
          <w:szCs w:val="20"/>
          <w:lang w:eastAsia="en-GB"/>
        </w:rPr>
        <w:t>An initial meeting or meetings should be held between the Purchaser</w:t>
      </w:r>
      <w:r w:rsidR="004F6E69">
        <w:rPr>
          <w:rFonts w:eastAsia="Times New Roman" w:cs="Times New Roman"/>
          <w:szCs w:val="20"/>
          <w:lang w:eastAsia="en-GB"/>
        </w:rPr>
        <w:t xml:space="preserve"> and</w:t>
      </w:r>
      <w:r w:rsidR="002775C6" w:rsidRPr="002775C6">
        <w:rPr>
          <w:rFonts w:eastAsia="Times New Roman" w:cs="Times New Roman"/>
          <w:szCs w:val="20"/>
          <w:lang w:eastAsia="en-GB"/>
        </w:rPr>
        <w:t xml:space="preserve"> the Project Owner and any technical experts</w:t>
      </w:r>
      <w:r w:rsidR="004F6E69">
        <w:rPr>
          <w:rFonts w:eastAsia="Times New Roman" w:cs="Times New Roman"/>
          <w:szCs w:val="20"/>
          <w:lang w:eastAsia="en-GB"/>
        </w:rPr>
        <w:t xml:space="preserve"> or stakeholders</w:t>
      </w:r>
      <w:r w:rsidR="002775C6" w:rsidRPr="002775C6">
        <w:rPr>
          <w:rFonts w:eastAsia="Times New Roman" w:cs="Times New Roman"/>
          <w:szCs w:val="20"/>
          <w:lang w:eastAsia="en-GB"/>
        </w:rPr>
        <w:t xml:space="preserve"> to agree the scope of the requirements.  </w:t>
      </w:r>
    </w:p>
    <w:p w14:paraId="5790949A" w14:textId="77777777" w:rsidR="002775C6" w:rsidRPr="002775C6" w:rsidRDefault="002775C6" w:rsidP="002775C6">
      <w:pPr>
        <w:tabs>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p>
    <w:p w14:paraId="5790949B" w14:textId="005680D4" w:rsidR="002775C6" w:rsidRDefault="006E29B0" w:rsidP="006E29B0">
      <w:pPr>
        <w:tabs>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r>
        <w:rPr>
          <w:rFonts w:eastAsia="Times New Roman" w:cs="Times New Roman"/>
          <w:szCs w:val="20"/>
          <w:lang w:eastAsia="en-GB"/>
        </w:rPr>
        <w:t>2.</w:t>
      </w:r>
      <w:r w:rsidR="00B568FF">
        <w:rPr>
          <w:rFonts w:eastAsia="Times New Roman" w:cs="Times New Roman"/>
          <w:szCs w:val="20"/>
          <w:lang w:eastAsia="en-GB"/>
        </w:rPr>
        <w:t>3</w:t>
      </w:r>
      <w:r>
        <w:rPr>
          <w:rFonts w:eastAsia="Times New Roman" w:cs="Times New Roman"/>
          <w:szCs w:val="20"/>
          <w:lang w:eastAsia="en-GB"/>
        </w:rPr>
        <w:t>.</w:t>
      </w:r>
      <w:r w:rsidR="00B568FF">
        <w:rPr>
          <w:rFonts w:eastAsia="Times New Roman" w:cs="Times New Roman"/>
          <w:szCs w:val="20"/>
          <w:lang w:eastAsia="en-GB"/>
        </w:rPr>
        <w:t>2</w:t>
      </w:r>
      <w:r>
        <w:rPr>
          <w:rFonts w:eastAsia="Times New Roman" w:cs="Times New Roman"/>
          <w:szCs w:val="20"/>
          <w:lang w:eastAsia="en-GB"/>
        </w:rPr>
        <w:tab/>
      </w:r>
      <w:r w:rsidR="002775C6" w:rsidRPr="00343111">
        <w:rPr>
          <w:rFonts w:eastAsia="Times New Roman" w:cs="Times New Roman"/>
          <w:szCs w:val="20"/>
          <w:lang w:eastAsia="en-GB"/>
        </w:rPr>
        <w:t xml:space="preserve">The </w:t>
      </w:r>
      <w:hyperlink r:id="rId21" w:history="1">
        <w:r w:rsidRPr="00343111">
          <w:rPr>
            <w:rStyle w:val="Hyperlink"/>
            <w:rFonts w:eastAsia="Times New Roman" w:cs="Times New Roman"/>
            <w:szCs w:val="20"/>
            <w:lang w:eastAsia="en-GB"/>
          </w:rPr>
          <w:t>Specification Layout Template</w:t>
        </w:r>
      </w:hyperlink>
      <w:r w:rsidR="002775C6" w:rsidRPr="002775C6">
        <w:rPr>
          <w:rFonts w:eastAsia="Times New Roman" w:cs="Times New Roman"/>
          <w:szCs w:val="20"/>
          <w:lang w:eastAsia="en-GB"/>
        </w:rPr>
        <w:t xml:space="preserve"> should be used as a guide to assist the development of the requirements and identify any gaps in knowledge in order that further research can be carried out by the </w:t>
      </w:r>
      <w:r>
        <w:rPr>
          <w:rFonts w:eastAsia="Times New Roman" w:cs="Times New Roman"/>
          <w:szCs w:val="20"/>
          <w:lang w:eastAsia="en-GB"/>
        </w:rPr>
        <w:t xml:space="preserve">Project </w:t>
      </w:r>
      <w:r w:rsidR="00AC3C46" w:rsidRPr="00AC3C46">
        <w:rPr>
          <w:rFonts w:eastAsia="Times New Roman" w:cs="Times New Roman"/>
          <w:szCs w:val="20"/>
          <w:lang w:eastAsia="en-GB"/>
        </w:rPr>
        <w:t>Manager</w:t>
      </w:r>
      <w:r>
        <w:rPr>
          <w:rFonts w:eastAsia="Times New Roman" w:cs="Times New Roman"/>
          <w:szCs w:val="20"/>
          <w:lang w:eastAsia="en-GB"/>
        </w:rPr>
        <w:t xml:space="preserve"> </w:t>
      </w:r>
      <w:r w:rsidR="002775C6" w:rsidRPr="002775C6">
        <w:rPr>
          <w:rFonts w:eastAsia="Times New Roman" w:cs="Times New Roman"/>
          <w:szCs w:val="20"/>
          <w:lang w:eastAsia="en-GB"/>
        </w:rPr>
        <w:t>and</w:t>
      </w:r>
      <w:r>
        <w:rPr>
          <w:rFonts w:eastAsia="Times New Roman" w:cs="Times New Roman"/>
          <w:szCs w:val="20"/>
          <w:lang w:eastAsia="en-GB"/>
        </w:rPr>
        <w:t>/or</w:t>
      </w:r>
      <w:r w:rsidR="002775C6" w:rsidRPr="002775C6">
        <w:rPr>
          <w:rFonts w:eastAsia="Times New Roman" w:cs="Times New Roman"/>
          <w:szCs w:val="20"/>
          <w:lang w:eastAsia="en-GB"/>
        </w:rPr>
        <w:t xml:space="preserve"> the Purchaser in relation to fully establishing the requirements and researching the marketplace.  </w:t>
      </w:r>
    </w:p>
    <w:p w14:paraId="5790949C" w14:textId="77777777" w:rsidR="006E29B0" w:rsidRPr="002775C6" w:rsidRDefault="006E29B0" w:rsidP="006E29B0">
      <w:pPr>
        <w:tabs>
          <w:tab w:val="left" w:pos="1440"/>
          <w:tab w:val="left" w:pos="2160"/>
          <w:tab w:val="left" w:pos="2880"/>
          <w:tab w:val="left" w:pos="4680"/>
          <w:tab w:val="left" w:pos="5400"/>
          <w:tab w:val="right" w:pos="9000"/>
        </w:tabs>
        <w:spacing w:line="240" w:lineRule="atLeast"/>
        <w:ind w:left="709"/>
        <w:jc w:val="both"/>
        <w:rPr>
          <w:rFonts w:eastAsia="Times New Roman" w:cs="Times New Roman"/>
          <w:szCs w:val="20"/>
          <w:lang w:eastAsia="en-GB"/>
        </w:rPr>
      </w:pPr>
    </w:p>
    <w:p w14:paraId="5790949D" w14:textId="77777777" w:rsidR="002775C6" w:rsidRPr="002775C6" w:rsidRDefault="006E29B0" w:rsidP="006E29B0">
      <w:pPr>
        <w:tabs>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r>
        <w:rPr>
          <w:rFonts w:eastAsia="Times New Roman" w:cs="Times New Roman"/>
          <w:szCs w:val="20"/>
          <w:lang w:eastAsia="en-GB"/>
        </w:rPr>
        <w:t>2.</w:t>
      </w:r>
      <w:r w:rsidR="00B568FF">
        <w:rPr>
          <w:rFonts w:eastAsia="Times New Roman" w:cs="Times New Roman"/>
          <w:szCs w:val="20"/>
          <w:lang w:eastAsia="en-GB"/>
        </w:rPr>
        <w:t>3</w:t>
      </w:r>
      <w:r>
        <w:rPr>
          <w:rFonts w:eastAsia="Times New Roman" w:cs="Times New Roman"/>
          <w:szCs w:val="20"/>
          <w:lang w:eastAsia="en-GB"/>
        </w:rPr>
        <w:t>.</w:t>
      </w:r>
      <w:r w:rsidR="003232AB">
        <w:rPr>
          <w:rFonts w:eastAsia="Times New Roman" w:cs="Times New Roman"/>
          <w:szCs w:val="20"/>
          <w:lang w:eastAsia="en-GB"/>
        </w:rPr>
        <w:t>3</w:t>
      </w:r>
      <w:r>
        <w:rPr>
          <w:rFonts w:eastAsia="Times New Roman" w:cs="Times New Roman"/>
          <w:szCs w:val="20"/>
          <w:lang w:eastAsia="en-GB"/>
        </w:rPr>
        <w:tab/>
      </w:r>
      <w:r w:rsidR="002775C6" w:rsidRPr="002775C6">
        <w:rPr>
          <w:rFonts w:eastAsia="Times New Roman" w:cs="Times New Roman"/>
          <w:szCs w:val="20"/>
          <w:lang w:eastAsia="en-GB"/>
        </w:rPr>
        <w:t xml:space="preserve">It is important to identify the full requirements including any known future requirements with the aim of ensuring all eventualities are covered.  Consideration must also be given to how </w:t>
      </w:r>
      <w:r w:rsidR="002775C6" w:rsidRPr="009E4B8A">
        <w:rPr>
          <w:rFonts w:eastAsia="Times New Roman" w:cs="Times New Roman"/>
          <w:szCs w:val="20"/>
          <w:lang w:eastAsia="en-GB"/>
        </w:rPr>
        <w:t xml:space="preserve">the </w:t>
      </w:r>
      <w:hyperlink w:anchor="CHAPTER6" w:history="1">
        <w:r w:rsidR="00D51427" w:rsidRPr="009E4B8A">
          <w:rPr>
            <w:rStyle w:val="Hyperlink"/>
            <w:rFonts w:eastAsia="Times New Roman" w:cs="Times New Roman"/>
            <w:szCs w:val="20"/>
            <w:lang w:eastAsia="en-GB"/>
          </w:rPr>
          <w:t>Contractor Performance</w:t>
        </w:r>
      </w:hyperlink>
      <w:r w:rsidRPr="006E29B0">
        <w:rPr>
          <w:rFonts w:eastAsia="Times New Roman" w:cs="Times New Roman"/>
          <w:color w:val="0000FF"/>
          <w:szCs w:val="20"/>
          <w:lang w:eastAsia="en-GB"/>
        </w:rPr>
        <w:t xml:space="preserve"> </w:t>
      </w:r>
      <w:r w:rsidRPr="006E29B0">
        <w:rPr>
          <w:rFonts w:eastAsia="Times New Roman" w:cs="Times New Roman"/>
          <w:szCs w:val="20"/>
          <w:lang w:eastAsia="en-GB"/>
        </w:rPr>
        <w:t>will be managed</w:t>
      </w:r>
      <w:r w:rsidR="002775C6" w:rsidRPr="006E29B0">
        <w:rPr>
          <w:rFonts w:eastAsia="Times New Roman" w:cs="Times New Roman"/>
          <w:szCs w:val="20"/>
          <w:lang w:eastAsia="en-GB"/>
        </w:rPr>
        <w:t xml:space="preserve"> </w:t>
      </w:r>
      <w:r w:rsidR="002775C6" w:rsidRPr="002775C6">
        <w:rPr>
          <w:rFonts w:eastAsia="Times New Roman" w:cs="Times New Roman"/>
          <w:szCs w:val="20"/>
          <w:lang w:eastAsia="en-GB"/>
        </w:rPr>
        <w:t>and details included in the specification.</w:t>
      </w:r>
    </w:p>
    <w:p w14:paraId="5790949E" w14:textId="77777777" w:rsidR="002775C6" w:rsidRPr="002775C6" w:rsidRDefault="002775C6" w:rsidP="002775C6">
      <w:pPr>
        <w:tabs>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p>
    <w:p w14:paraId="5790949F" w14:textId="77777777" w:rsidR="003232AB" w:rsidRDefault="00B568FF" w:rsidP="00B568FF">
      <w:pPr>
        <w:tabs>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r>
        <w:rPr>
          <w:rFonts w:eastAsia="Times New Roman" w:cs="Times New Roman"/>
          <w:szCs w:val="20"/>
          <w:lang w:eastAsia="en-GB"/>
        </w:rPr>
        <w:t>2.3.</w:t>
      </w:r>
      <w:r w:rsidR="003232AB">
        <w:rPr>
          <w:rFonts w:eastAsia="Times New Roman" w:cs="Times New Roman"/>
          <w:szCs w:val="20"/>
          <w:lang w:eastAsia="en-GB"/>
        </w:rPr>
        <w:t>4</w:t>
      </w:r>
      <w:r>
        <w:rPr>
          <w:rFonts w:eastAsia="Times New Roman" w:cs="Times New Roman"/>
          <w:szCs w:val="20"/>
          <w:lang w:eastAsia="en-GB"/>
        </w:rPr>
        <w:tab/>
      </w:r>
      <w:r w:rsidR="003232AB" w:rsidRPr="003232AB">
        <w:rPr>
          <w:rFonts w:eastAsia="Times New Roman" w:cs="Times New Roman"/>
          <w:szCs w:val="20"/>
          <w:lang w:eastAsia="en-GB"/>
        </w:rPr>
        <w:t>While previous similar or related specifications can be reviewed to assist in the development of specifications ‘cut and pasting’ should be avoided wherever possible as this could lead to inappropriate, or outdated, requirements being specified.</w:t>
      </w:r>
    </w:p>
    <w:p w14:paraId="579094A0" w14:textId="77777777" w:rsidR="003232AB" w:rsidRDefault="003232AB" w:rsidP="00B568FF">
      <w:pPr>
        <w:tabs>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p>
    <w:p w14:paraId="579094A1" w14:textId="3FCB302D" w:rsidR="002775C6" w:rsidRPr="002775C6" w:rsidRDefault="003232AB" w:rsidP="00B568FF">
      <w:pPr>
        <w:tabs>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r>
        <w:rPr>
          <w:rFonts w:eastAsia="Times New Roman" w:cs="Times New Roman"/>
          <w:szCs w:val="20"/>
          <w:lang w:eastAsia="en-GB"/>
        </w:rPr>
        <w:t>2.3.5</w:t>
      </w:r>
      <w:r>
        <w:rPr>
          <w:rFonts w:eastAsia="Times New Roman" w:cs="Times New Roman"/>
          <w:szCs w:val="20"/>
          <w:lang w:eastAsia="en-GB"/>
        </w:rPr>
        <w:tab/>
      </w:r>
      <w:r w:rsidR="002775C6" w:rsidRPr="002775C6">
        <w:rPr>
          <w:rFonts w:eastAsia="Times New Roman" w:cs="Times New Roman"/>
          <w:szCs w:val="20"/>
          <w:lang w:eastAsia="en-GB"/>
        </w:rPr>
        <w:t xml:space="preserve">Following receipt of the specification the Purchaser will compile questions for tenderers to be agreed with the </w:t>
      </w:r>
      <w:r w:rsidR="00B568FF" w:rsidRPr="00B568FF">
        <w:rPr>
          <w:rFonts w:eastAsia="Times New Roman" w:cs="Times New Roman"/>
          <w:szCs w:val="20"/>
          <w:lang w:eastAsia="en-GB"/>
        </w:rPr>
        <w:t xml:space="preserve">Project </w:t>
      </w:r>
      <w:r w:rsidR="00AC3C46" w:rsidRPr="00AC3C46">
        <w:rPr>
          <w:rFonts w:eastAsia="Times New Roman" w:cs="Times New Roman"/>
          <w:szCs w:val="20"/>
          <w:lang w:eastAsia="en-GB"/>
        </w:rPr>
        <w:t>Manager</w:t>
      </w:r>
      <w:r w:rsidR="002775C6" w:rsidRPr="002775C6">
        <w:rPr>
          <w:rFonts w:eastAsia="Times New Roman" w:cs="Times New Roman"/>
          <w:szCs w:val="20"/>
          <w:lang w:eastAsia="en-GB"/>
        </w:rPr>
        <w:t xml:space="preserve">.  The draft questions will be passed to the </w:t>
      </w:r>
      <w:r w:rsidR="00B568FF" w:rsidRPr="00B568FF">
        <w:rPr>
          <w:rFonts w:eastAsia="Times New Roman" w:cs="Times New Roman"/>
          <w:szCs w:val="20"/>
          <w:lang w:eastAsia="en-GB"/>
        </w:rPr>
        <w:t xml:space="preserve">Project </w:t>
      </w:r>
      <w:r w:rsidR="00AC3C46" w:rsidRPr="00AC3C46">
        <w:rPr>
          <w:rFonts w:eastAsia="Times New Roman" w:cs="Times New Roman"/>
          <w:szCs w:val="20"/>
          <w:lang w:eastAsia="en-GB"/>
        </w:rPr>
        <w:t>Manager</w:t>
      </w:r>
      <w:r w:rsidR="002775C6" w:rsidRPr="002775C6">
        <w:rPr>
          <w:rFonts w:eastAsia="Times New Roman" w:cs="Times New Roman"/>
          <w:szCs w:val="20"/>
          <w:lang w:eastAsia="en-GB"/>
        </w:rPr>
        <w:t xml:space="preserve"> for comment/approval to ensure that all necessary information is requested from tenderers.  Further detail on questions for tenderers can be found in </w:t>
      </w:r>
      <w:hyperlink w:anchor="THREE4" w:history="1">
        <w:r w:rsidR="002775C6" w:rsidRPr="00495390">
          <w:rPr>
            <w:rStyle w:val="Hyperlink"/>
            <w:rFonts w:eastAsia="Times New Roman" w:cs="Times New Roman"/>
            <w:szCs w:val="20"/>
            <w:lang w:eastAsia="en-GB"/>
          </w:rPr>
          <w:t>(Requirements Over £</w:t>
        </w:r>
        <w:r w:rsidR="00B568FF" w:rsidRPr="00495390">
          <w:rPr>
            <w:rStyle w:val="Hyperlink"/>
            <w:rFonts w:eastAsia="Times New Roman" w:cs="Times New Roman"/>
            <w:szCs w:val="20"/>
            <w:lang w:eastAsia="en-GB"/>
          </w:rPr>
          <w:t>5</w:t>
        </w:r>
        <w:r w:rsidR="002775C6" w:rsidRPr="00495390">
          <w:rPr>
            <w:rStyle w:val="Hyperlink"/>
            <w:rFonts w:eastAsia="Times New Roman" w:cs="Times New Roman"/>
            <w:szCs w:val="20"/>
            <w:lang w:eastAsia="en-GB"/>
          </w:rPr>
          <w:t>0,000, Not Exceeding EU Procurement Directives Threshold).</w:t>
        </w:r>
      </w:hyperlink>
    </w:p>
    <w:p w14:paraId="579094A2" w14:textId="77777777" w:rsidR="002775C6" w:rsidRPr="002775C6" w:rsidRDefault="002775C6" w:rsidP="002775C6">
      <w:pPr>
        <w:tabs>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p>
    <w:p w14:paraId="579094A3" w14:textId="77777777" w:rsidR="002775C6" w:rsidRPr="002775C6" w:rsidRDefault="00B568FF"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r>
        <w:rPr>
          <w:rFonts w:eastAsia="Times New Roman" w:cs="Times New Roman"/>
          <w:b/>
          <w:szCs w:val="20"/>
          <w:lang w:eastAsia="en-GB"/>
        </w:rPr>
        <w:t>2.4</w:t>
      </w:r>
      <w:r w:rsidR="002775C6" w:rsidRPr="002775C6">
        <w:rPr>
          <w:rFonts w:eastAsia="Times New Roman" w:cs="Times New Roman"/>
          <w:b/>
          <w:szCs w:val="20"/>
          <w:lang w:eastAsia="en-GB"/>
        </w:rPr>
        <w:t xml:space="preserve"> </w:t>
      </w:r>
      <w:r w:rsidR="002775C6" w:rsidRPr="002775C6">
        <w:rPr>
          <w:rFonts w:eastAsia="Times New Roman" w:cs="Times New Roman"/>
          <w:b/>
          <w:szCs w:val="20"/>
          <w:lang w:eastAsia="en-GB"/>
        </w:rPr>
        <w:tab/>
      </w:r>
      <w:bookmarkStart w:id="18" w:name="onetwofour"/>
      <w:r w:rsidR="002775C6" w:rsidRPr="002775C6">
        <w:rPr>
          <w:rFonts w:eastAsia="Times New Roman" w:cs="Times New Roman"/>
          <w:b/>
          <w:szCs w:val="20"/>
          <w:lang w:eastAsia="en-GB"/>
        </w:rPr>
        <w:t xml:space="preserve">Types of Specifications </w:t>
      </w:r>
      <w:bookmarkEnd w:id="18"/>
    </w:p>
    <w:p w14:paraId="579094A4" w14:textId="77777777"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p>
    <w:p w14:paraId="579094A5" w14:textId="77777777" w:rsidR="002775C6" w:rsidRPr="002775C6" w:rsidRDefault="00B568FF" w:rsidP="002775C6">
      <w:pPr>
        <w:tabs>
          <w:tab w:val="left" w:pos="720"/>
          <w:tab w:val="left" w:pos="1440"/>
          <w:tab w:val="left" w:pos="2160"/>
          <w:tab w:val="left" w:pos="2880"/>
          <w:tab w:val="left" w:pos="4680"/>
          <w:tab w:val="left" w:pos="5400"/>
          <w:tab w:val="right" w:pos="9000"/>
        </w:tabs>
        <w:spacing w:line="240" w:lineRule="atLeast"/>
        <w:ind w:left="709" w:hanging="709"/>
        <w:jc w:val="both"/>
        <w:rPr>
          <w:rFonts w:eastAsia="Times New Roman" w:cs="Arial"/>
          <w:szCs w:val="20"/>
          <w:lang w:eastAsia="en-GB"/>
        </w:rPr>
      </w:pPr>
      <w:r>
        <w:rPr>
          <w:rFonts w:eastAsia="Times New Roman" w:cs="Times New Roman"/>
          <w:szCs w:val="20"/>
          <w:lang w:eastAsia="en-GB"/>
        </w:rPr>
        <w:t>2.4</w:t>
      </w:r>
      <w:r w:rsidR="002775C6" w:rsidRPr="002775C6">
        <w:rPr>
          <w:rFonts w:eastAsia="Times New Roman" w:cs="Times New Roman"/>
          <w:szCs w:val="20"/>
          <w:lang w:eastAsia="en-GB"/>
        </w:rPr>
        <w:t xml:space="preserve">.1 </w:t>
      </w:r>
      <w:r w:rsidR="002775C6" w:rsidRPr="002775C6">
        <w:rPr>
          <w:rFonts w:eastAsia="Times New Roman" w:cs="Times New Roman"/>
          <w:szCs w:val="20"/>
          <w:lang w:eastAsia="en-GB"/>
        </w:rPr>
        <w:tab/>
      </w:r>
      <w:r w:rsidR="002775C6" w:rsidRPr="002775C6">
        <w:rPr>
          <w:rFonts w:eastAsia="Times New Roman" w:cs="Times New Roman"/>
          <w:b/>
          <w:szCs w:val="20"/>
          <w:lang w:eastAsia="en-GB"/>
        </w:rPr>
        <w:t>Performance Specifications</w:t>
      </w:r>
      <w:r w:rsidR="002775C6" w:rsidRPr="002775C6">
        <w:rPr>
          <w:rFonts w:eastAsia="Times New Roman" w:cs="Times New Roman"/>
          <w:szCs w:val="20"/>
          <w:lang w:eastAsia="en-GB"/>
        </w:rPr>
        <w:t xml:space="preserve">: In order to obtain the most cost effective solution from tenderers, specifications should be written in "output" terms.  This means that the specification should focus on the functionality of the product, or performance of the service, by describing what is to be achieved rather than stating exactly </w:t>
      </w:r>
      <w:r w:rsidR="002775C6" w:rsidRPr="002775C6">
        <w:rPr>
          <w:rFonts w:eastAsia="Times New Roman" w:cs="Arial"/>
          <w:szCs w:val="20"/>
          <w:lang w:eastAsia="en-GB"/>
        </w:rPr>
        <w:t>how the service is to be delivered or the goods provided.  This allows suppliers scope to propose innovative solutions that we might not have considered or been aware of.</w:t>
      </w:r>
    </w:p>
    <w:p w14:paraId="579094A6" w14:textId="77777777"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ind w:left="709" w:hanging="709"/>
        <w:jc w:val="both"/>
        <w:rPr>
          <w:rFonts w:eastAsia="Times New Roman" w:cs="Arial"/>
          <w:szCs w:val="20"/>
          <w:lang w:eastAsia="en-GB"/>
        </w:rPr>
      </w:pPr>
    </w:p>
    <w:p w14:paraId="579094A7" w14:textId="77777777" w:rsidR="002775C6" w:rsidRPr="002775C6" w:rsidRDefault="00B568FF" w:rsidP="002775C6">
      <w:pPr>
        <w:tabs>
          <w:tab w:val="left" w:pos="720"/>
          <w:tab w:val="left" w:pos="1440"/>
          <w:tab w:val="left" w:pos="2160"/>
          <w:tab w:val="left" w:pos="2880"/>
          <w:tab w:val="left" w:pos="4680"/>
          <w:tab w:val="left" w:pos="5400"/>
          <w:tab w:val="right" w:pos="9000"/>
        </w:tabs>
        <w:spacing w:line="240" w:lineRule="atLeast"/>
        <w:ind w:left="709" w:hanging="709"/>
        <w:jc w:val="both"/>
        <w:rPr>
          <w:rFonts w:eastAsia="Times New Roman" w:cs="Arial"/>
          <w:szCs w:val="20"/>
          <w:highlight w:val="green"/>
          <w:lang w:eastAsia="en-GB"/>
        </w:rPr>
      </w:pPr>
      <w:r>
        <w:rPr>
          <w:rFonts w:eastAsia="Times New Roman" w:cs="Arial"/>
          <w:szCs w:val="20"/>
          <w:lang w:eastAsia="en-GB"/>
        </w:rPr>
        <w:t>2</w:t>
      </w:r>
      <w:r w:rsidR="002775C6" w:rsidRPr="002775C6">
        <w:rPr>
          <w:rFonts w:eastAsia="Times New Roman" w:cs="Arial"/>
          <w:szCs w:val="20"/>
          <w:lang w:eastAsia="en-GB"/>
        </w:rPr>
        <w:t>.</w:t>
      </w:r>
      <w:r>
        <w:rPr>
          <w:rFonts w:eastAsia="Times New Roman" w:cs="Arial"/>
          <w:szCs w:val="20"/>
          <w:lang w:eastAsia="en-GB"/>
        </w:rPr>
        <w:t>4</w:t>
      </w:r>
      <w:r w:rsidR="002775C6" w:rsidRPr="002775C6">
        <w:rPr>
          <w:rFonts w:eastAsia="Times New Roman" w:cs="Arial"/>
          <w:szCs w:val="20"/>
          <w:lang w:eastAsia="en-GB"/>
        </w:rPr>
        <w:t>.2</w:t>
      </w:r>
      <w:r w:rsidR="002775C6" w:rsidRPr="002775C6">
        <w:rPr>
          <w:rFonts w:eastAsia="Times New Roman" w:cs="Arial"/>
          <w:szCs w:val="20"/>
          <w:lang w:eastAsia="en-GB"/>
        </w:rPr>
        <w:tab/>
        <w:t>Consideration should be given as to what is required in terms of output (</w:t>
      </w:r>
      <w:r w:rsidR="002775C6" w:rsidRPr="002775C6">
        <w:rPr>
          <w:rFonts w:eastAsia="Times New Roman" w:cs="Arial"/>
          <w:szCs w:val="20"/>
          <w:u w:val="single"/>
          <w:lang w:eastAsia="en-GB"/>
        </w:rPr>
        <w:t>what</w:t>
      </w:r>
      <w:r w:rsidR="002775C6" w:rsidRPr="002775C6">
        <w:rPr>
          <w:rFonts w:eastAsia="Times New Roman" w:cs="Arial"/>
          <w:szCs w:val="20"/>
          <w:lang w:eastAsia="en-GB"/>
        </w:rPr>
        <w:t xml:space="preserve"> should be achieved) rather than technical terms (a description of </w:t>
      </w:r>
      <w:r w:rsidR="002775C6" w:rsidRPr="002775C6">
        <w:rPr>
          <w:rFonts w:eastAsia="Times New Roman" w:cs="Arial"/>
          <w:szCs w:val="20"/>
          <w:u w:val="single"/>
          <w:lang w:eastAsia="en-GB"/>
        </w:rPr>
        <w:t>how</w:t>
      </w:r>
      <w:r w:rsidR="002775C6" w:rsidRPr="002775C6">
        <w:rPr>
          <w:rFonts w:eastAsia="Times New Roman" w:cs="Arial"/>
          <w:szCs w:val="20"/>
          <w:lang w:eastAsia="en-GB"/>
        </w:rPr>
        <w:t xml:space="preserve"> it should be done) where possible.  For example:-</w:t>
      </w:r>
    </w:p>
    <w:p w14:paraId="579094A8" w14:textId="77777777"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Arial"/>
          <w:szCs w:val="20"/>
          <w:highlight w:val="green"/>
          <w:lang w:eastAsia="en-GB"/>
        </w:rPr>
      </w:pPr>
    </w:p>
    <w:p w14:paraId="579094A9" w14:textId="77777777" w:rsidR="002775C6" w:rsidRPr="002775C6" w:rsidRDefault="002775C6" w:rsidP="003F7505">
      <w:pPr>
        <w:numPr>
          <w:ilvl w:val="0"/>
          <w:numId w:val="3"/>
        </w:numPr>
        <w:tabs>
          <w:tab w:val="left" w:pos="720"/>
          <w:tab w:val="left" w:pos="1440"/>
          <w:tab w:val="left" w:pos="2160"/>
          <w:tab w:val="left" w:pos="2880"/>
          <w:tab w:val="left" w:pos="4680"/>
          <w:tab w:val="left" w:pos="5400"/>
          <w:tab w:val="right" w:pos="9000"/>
        </w:tabs>
        <w:spacing w:line="240" w:lineRule="atLeast"/>
        <w:jc w:val="both"/>
        <w:rPr>
          <w:rFonts w:eastAsia="Times New Roman" w:cs="Arial"/>
          <w:szCs w:val="20"/>
          <w:lang w:eastAsia="en-GB"/>
        </w:rPr>
      </w:pPr>
      <w:r w:rsidRPr="002775C6">
        <w:rPr>
          <w:rFonts w:eastAsia="Times New Roman" w:cs="Arial"/>
          <w:szCs w:val="20"/>
          <w:lang w:eastAsia="en-GB"/>
        </w:rPr>
        <w:t xml:space="preserve">Pest </w:t>
      </w:r>
      <w:r w:rsidR="00B568FF">
        <w:rPr>
          <w:rFonts w:eastAsia="Times New Roman" w:cs="Arial"/>
          <w:szCs w:val="20"/>
          <w:lang w:eastAsia="en-GB"/>
        </w:rPr>
        <w:t>C</w:t>
      </w:r>
      <w:r w:rsidRPr="002775C6">
        <w:rPr>
          <w:rFonts w:eastAsia="Times New Roman" w:cs="Arial"/>
          <w:szCs w:val="20"/>
          <w:lang w:eastAsia="en-GB"/>
        </w:rPr>
        <w:t xml:space="preserve">ontrol </w:t>
      </w:r>
      <w:r w:rsidR="00B568FF">
        <w:rPr>
          <w:rFonts w:eastAsia="Times New Roman" w:cs="Arial"/>
          <w:szCs w:val="20"/>
          <w:lang w:eastAsia="en-GB"/>
        </w:rPr>
        <w:t>S</w:t>
      </w:r>
      <w:r w:rsidRPr="002775C6">
        <w:rPr>
          <w:rFonts w:eastAsia="Times New Roman" w:cs="Arial"/>
          <w:szCs w:val="20"/>
          <w:lang w:eastAsia="en-GB"/>
        </w:rPr>
        <w:t>ervices – the specification should be for the premises to be free from defined pests rather than specify that netting or grills must be used.  Ask the tenderer to provide the solution (there may be other, better ways to control pests).</w:t>
      </w:r>
    </w:p>
    <w:p w14:paraId="579094AA" w14:textId="77777777"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Arial"/>
          <w:szCs w:val="20"/>
          <w:lang w:eastAsia="en-GB"/>
        </w:rPr>
      </w:pPr>
    </w:p>
    <w:p w14:paraId="579094AB" w14:textId="77777777" w:rsidR="002775C6" w:rsidRPr="002775C6" w:rsidRDefault="002775C6" w:rsidP="003F7505">
      <w:pPr>
        <w:numPr>
          <w:ilvl w:val="0"/>
          <w:numId w:val="3"/>
        </w:numPr>
        <w:tabs>
          <w:tab w:val="left" w:pos="720"/>
          <w:tab w:val="left" w:pos="1440"/>
          <w:tab w:val="left" w:pos="2160"/>
          <w:tab w:val="left" w:pos="2880"/>
          <w:tab w:val="left" w:pos="4680"/>
          <w:tab w:val="left" w:pos="5400"/>
          <w:tab w:val="right" w:pos="9000"/>
        </w:tabs>
        <w:spacing w:line="240" w:lineRule="atLeast"/>
        <w:jc w:val="both"/>
        <w:rPr>
          <w:rFonts w:eastAsia="Times New Roman" w:cs="Arial"/>
          <w:szCs w:val="20"/>
          <w:lang w:eastAsia="en-GB"/>
        </w:rPr>
      </w:pPr>
      <w:r w:rsidRPr="002775C6">
        <w:rPr>
          <w:rFonts w:eastAsia="Times New Roman" w:cs="Arial"/>
          <w:szCs w:val="20"/>
          <w:lang w:eastAsia="en-GB"/>
        </w:rPr>
        <w:t xml:space="preserve">Cleaning </w:t>
      </w:r>
      <w:r w:rsidR="00B568FF">
        <w:rPr>
          <w:rFonts w:eastAsia="Times New Roman" w:cs="Arial"/>
          <w:szCs w:val="20"/>
          <w:lang w:eastAsia="en-GB"/>
        </w:rPr>
        <w:t>S</w:t>
      </w:r>
      <w:r w:rsidRPr="002775C6">
        <w:rPr>
          <w:rFonts w:eastAsia="Times New Roman" w:cs="Arial"/>
          <w:szCs w:val="20"/>
          <w:lang w:eastAsia="en-GB"/>
        </w:rPr>
        <w:t>ervices – the specification should be that we require clean windows rather than the windows must be cleaned once per week using liquid soap (as the supplier may have followed the specification but the windows are still not clean).  Again this allows the supplier to propose a solution which could fulfil our requirements and offer added benefits e.g. the use of deionised water to clean windows.  It is also easier for us to challenge the supplier if the windows are not clean.</w:t>
      </w:r>
    </w:p>
    <w:p w14:paraId="579094AC" w14:textId="77777777"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Arial"/>
          <w:szCs w:val="20"/>
          <w:highlight w:val="green"/>
          <w:lang w:eastAsia="en-GB"/>
        </w:rPr>
      </w:pPr>
    </w:p>
    <w:p w14:paraId="579094AD" w14:textId="77777777" w:rsidR="002775C6" w:rsidRPr="002775C6" w:rsidRDefault="00B568FF" w:rsidP="002775C6">
      <w:pPr>
        <w:tabs>
          <w:tab w:val="left" w:pos="720"/>
          <w:tab w:val="left" w:pos="1440"/>
          <w:tab w:val="left" w:pos="2160"/>
          <w:tab w:val="left" w:pos="2880"/>
          <w:tab w:val="left" w:pos="4680"/>
          <w:tab w:val="left" w:pos="5400"/>
          <w:tab w:val="right" w:pos="9000"/>
        </w:tabs>
        <w:spacing w:line="240" w:lineRule="atLeast"/>
        <w:ind w:left="709" w:hanging="709"/>
        <w:jc w:val="both"/>
        <w:rPr>
          <w:rFonts w:eastAsia="Times New Roman" w:cs="Arial"/>
          <w:szCs w:val="20"/>
          <w:lang w:eastAsia="en-GB"/>
        </w:rPr>
      </w:pPr>
      <w:r>
        <w:rPr>
          <w:rFonts w:eastAsia="Times New Roman" w:cs="Arial"/>
          <w:szCs w:val="20"/>
          <w:lang w:eastAsia="en-GB"/>
        </w:rPr>
        <w:t>2</w:t>
      </w:r>
      <w:r w:rsidR="002775C6" w:rsidRPr="002775C6">
        <w:rPr>
          <w:rFonts w:eastAsia="Times New Roman" w:cs="Arial"/>
          <w:szCs w:val="20"/>
          <w:lang w:eastAsia="en-GB"/>
        </w:rPr>
        <w:t>.</w:t>
      </w:r>
      <w:r>
        <w:rPr>
          <w:rFonts w:eastAsia="Times New Roman" w:cs="Arial"/>
          <w:szCs w:val="20"/>
          <w:lang w:eastAsia="en-GB"/>
        </w:rPr>
        <w:t>4</w:t>
      </w:r>
      <w:r w:rsidR="002775C6" w:rsidRPr="002775C6">
        <w:rPr>
          <w:rFonts w:eastAsia="Times New Roman" w:cs="Arial"/>
          <w:szCs w:val="20"/>
          <w:lang w:eastAsia="en-GB"/>
        </w:rPr>
        <w:t>.3</w:t>
      </w:r>
      <w:r w:rsidR="002775C6" w:rsidRPr="002775C6">
        <w:rPr>
          <w:rFonts w:eastAsia="Times New Roman" w:cs="Arial"/>
          <w:szCs w:val="20"/>
          <w:lang w:eastAsia="en-GB"/>
        </w:rPr>
        <w:tab/>
        <w:t xml:space="preserve">There may be a need to specify certain technical requirements within the specification e.g. if there is a need to specify </w:t>
      </w:r>
      <w:r w:rsidR="002C33E3">
        <w:rPr>
          <w:rFonts w:eastAsia="Times New Roman" w:cs="Arial"/>
          <w:szCs w:val="20"/>
          <w:lang w:eastAsia="en-GB"/>
        </w:rPr>
        <w:t>sustainability</w:t>
      </w:r>
      <w:r w:rsidR="002775C6" w:rsidRPr="002775C6">
        <w:rPr>
          <w:rFonts w:eastAsia="Times New Roman" w:cs="Arial"/>
          <w:szCs w:val="20"/>
          <w:lang w:eastAsia="en-GB"/>
        </w:rPr>
        <w:t xml:space="preserve"> issues e.g. recycled paper or low energy use bulbs.  If you need to describe a technical element within the specification it must be referred to in generic terms rather than brand names e.g. liquid soap not Fairy </w:t>
      </w:r>
      <w:r>
        <w:rPr>
          <w:rFonts w:eastAsia="Times New Roman" w:cs="Arial"/>
          <w:szCs w:val="20"/>
          <w:lang w:eastAsia="en-GB"/>
        </w:rPr>
        <w:t>L</w:t>
      </w:r>
      <w:r w:rsidR="002775C6" w:rsidRPr="002775C6">
        <w:rPr>
          <w:rFonts w:eastAsia="Times New Roman" w:cs="Arial"/>
          <w:szCs w:val="20"/>
          <w:lang w:eastAsia="en-GB"/>
        </w:rPr>
        <w:t>iquid.</w:t>
      </w:r>
    </w:p>
    <w:p w14:paraId="579094AE" w14:textId="77777777"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p>
    <w:p w14:paraId="579094AF" w14:textId="77777777" w:rsidR="002775C6" w:rsidRPr="002775C6" w:rsidRDefault="00B568FF" w:rsidP="002775C6">
      <w:pPr>
        <w:tabs>
          <w:tab w:val="left" w:pos="720"/>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r>
        <w:rPr>
          <w:rFonts w:eastAsia="Times New Roman" w:cs="Times New Roman"/>
          <w:szCs w:val="20"/>
          <w:lang w:eastAsia="en-GB"/>
        </w:rPr>
        <w:t>2.4</w:t>
      </w:r>
      <w:r w:rsidR="002775C6" w:rsidRPr="002775C6">
        <w:rPr>
          <w:rFonts w:eastAsia="Times New Roman" w:cs="Times New Roman"/>
          <w:szCs w:val="20"/>
          <w:lang w:eastAsia="en-GB"/>
        </w:rPr>
        <w:t xml:space="preserve">.4 </w:t>
      </w:r>
      <w:r w:rsidR="002775C6" w:rsidRPr="002775C6">
        <w:rPr>
          <w:rFonts w:eastAsia="Times New Roman" w:cs="Times New Roman"/>
          <w:szCs w:val="20"/>
          <w:lang w:eastAsia="en-GB"/>
        </w:rPr>
        <w:tab/>
      </w:r>
      <w:r w:rsidR="002775C6" w:rsidRPr="002775C6">
        <w:rPr>
          <w:rFonts w:eastAsia="Times New Roman" w:cs="Times New Roman"/>
          <w:b/>
          <w:szCs w:val="20"/>
          <w:lang w:eastAsia="en-GB"/>
        </w:rPr>
        <w:t>Design Specifications</w:t>
      </w:r>
      <w:r w:rsidR="002775C6" w:rsidRPr="002775C6">
        <w:rPr>
          <w:rFonts w:eastAsia="Times New Roman" w:cs="Times New Roman"/>
          <w:szCs w:val="20"/>
          <w:lang w:eastAsia="en-GB"/>
        </w:rPr>
        <w:t>: Only in very exceptional circumstances, for a limited number of products or services, a design specification may be unavoidable. A design specification starts with exact details of the physical dimensions, the materials used, power input and output, the manufacturing and production processes required and so on. The nature of the requirement may make it essential to narrow down the options by writing a detailed full design specification. However, the need to produce a design specification should be fully tested and guidance sought from Procurement, particularly when EU Procurement Directives apply, as a design specification may restrict competition.</w:t>
      </w:r>
    </w:p>
    <w:p w14:paraId="579094B0" w14:textId="77777777"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b/>
          <w:szCs w:val="20"/>
          <w:lang w:eastAsia="en-GB"/>
        </w:rPr>
      </w:pPr>
    </w:p>
    <w:p w14:paraId="579094B1" w14:textId="77777777" w:rsidR="002775C6" w:rsidRPr="002775C6" w:rsidRDefault="00B568FF" w:rsidP="002775C6">
      <w:pPr>
        <w:tabs>
          <w:tab w:val="left" w:pos="720"/>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r>
        <w:rPr>
          <w:rFonts w:eastAsia="Times New Roman" w:cs="Times New Roman"/>
          <w:szCs w:val="20"/>
          <w:lang w:eastAsia="en-GB"/>
        </w:rPr>
        <w:t>2.4</w:t>
      </w:r>
      <w:r w:rsidR="002775C6" w:rsidRPr="002775C6">
        <w:rPr>
          <w:rFonts w:eastAsia="Times New Roman" w:cs="Times New Roman"/>
          <w:szCs w:val="20"/>
          <w:lang w:eastAsia="en-GB"/>
        </w:rPr>
        <w:t>.5</w:t>
      </w:r>
      <w:r w:rsidR="002775C6" w:rsidRPr="002775C6">
        <w:rPr>
          <w:rFonts w:eastAsia="Times New Roman" w:cs="Times New Roman"/>
          <w:szCs w:val="20"/>
          <w:lang w:eastAsia="en-GB"/>
        </w:rPr>
        <w:tab/>
      </w:r>
      <w:bookmarkStart w:id="19" w:name="samples"/>
      <w:r w:rsidRPr="00B568FF">
        <w:rPr>
          <w:rFonts w:eastAsia="Times New Roman" w:cs="Times New Roman"/>
          <w:b/>
          <w:szCs w:val="20"/>
          <w:lang w:eastAsia="en-GB"/>
        </w:rPr>
        <w:t>Samples &amp; Patterns</w:t>
      </w:r>
      <w:bookmarkEnd w:id="19"/>
      <w:r>
        <w:rPr>
          <w:rFonts w:eastAsia="Times New Roman" w:cs="Times New Roman"/>
          <w:szCs w:val="20"/>
          <w:lang w:eastAsia="en-GB"/>
        </w:rPr>
        <w:t>:</w:t>
      </w:r>
      <w:r w:rsidRPr="00B568FF">
        <w:rPr>
          <w:rFonts w:eastAsia="Times New Roman" w:cs="Times New Roman"/>
          <w:szCs w:val="20"/>
          <w:lang w:eastAsia="en-GB"/>
        </w:rPr>
        <w:t xml:space="preserve"> </w:t>
      </w:r>
      <w:r w:rsidR="002775C6" w:rsidRPr="002775C6">
        <w:rPr>
          <w:rFonts w:eastAsia="Times New Roman" w:cs="Times New Roman"/>
          <w:szCs w:val="20"/>
          <w:lang w:eastAsia="en-GB"/>
        </w:rPr>
        <w:t>If it is not possible to produce a detailed description of the requirement, samples or patterns may be issued to the tenderers or requested from them. In this case, a "sealed sample" must be kept for later comparison with the products supplied. Samples, patterns and drawings may also form part of a design specification. Any samples that are no longer required should be returned to the tenderer.</w:t>
      </w:r>
    </w:p>
    <w:p w14:paraId="579094B2" w14:textId="77777777"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p>
    <w:p w14:paraId="579094B3" w14:textId="145B2A8E" w:rsidR="002775C6" w:rsidRPr="002775C6" w:rsidRDefault="00B568FF" w:rsidP="002775C6">
      <w:pPr>
        <w:tabs>
          <w:tab w:val="left" w:pos="720"/>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r>
        <w:rPr>
          <w:rFonts w:eastAsia="Times New Roman" w:cs="Times New Roman"/>
          <w:szCs w:val="20"/>
          <w:lang w:eastAsia="en-GB"/>
        </w:rPr>
        <w:t>2.4</w:t>
      </w:r>
      <w:r w:rsidR="002775C6" w:rsidRPr="002775C6">
        <w:rPr>
          <w:rFonts w:eastAsia="Times New Roman" w:cs="Times New Roman"/>
          <w:szCs w:val="20"/>
          <w:lang w:eastAsia="en-GB"/>
        </w:rPr>
        <w:t xml:space="preserve">.6 Care must be taken that copyright is not breached when using samples, patterns etc. for specification purposes. Consideration needs to be given to the intellectual property rights of the tenderers. Patents and copyright conditions are provided in the </w:t>
      </w:r>
      <w:hyperlink r:id="rId22" w:history="1">
        <w:r w:rsidRPr="00D233AB">
          <w:rPr>
            <w:rStyle w:val="Hyperlink"/>
            <w:rFonts w:eastAsia="Times New Roman" w:cs="Times New Roman"/>
            <w:szCs w:val="20"/>
            <w:lang w:eastAsia="en-GB"/>
          </w:rPr>
          <w:t>Fife College</w:t>
        </w:r>
        <w:r w:rsidR="002775C6" w:rsidRPr="00D233AB">
          <w:rPr>
            <w:rStyle w:val="Hyperlink"/>
            <w:rFonts w:eastAsia="Times New Roman" w:cs="Times New Roman"/>
            <w:szCs w:val="20"/>
            <w:lang w:eastAsia="en-GB"/>
          </w:rPr>
          <w:t xml:space="preserve"> Conditions of Contract.</w:t>
        </w:r>
      </w:hyperlink>
    </w:p>
    <w:p w14:paraId="579094B4" w14:textId="77777777"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b/>
          <w:szCs w:val="20"/>
          <w:lang w:eastAsia="en-GB"/>
        </w:rPr>
      </w:pPr>
    </w:p>
    <w:p w14:paraId="579094B5" w14:textId="77777777" w:rsidR="002775C6" w:rsidRPr="002775C6" w:rsidRDefault="00B568FF"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b/>
          <w:szCs w:val="20"/>
          <w:lang w:eastAsia="en-GB"/>
        </w:rPr>
      </w:pPr>
      <w:r>
        <w:rPr>
          <w:rFonts w:eastAsia="Times New Roman" w:cs="Times New Roman"/>
          <w:b/>
          <w:szCs w:val="20"/>
          <w:lang w:eastAsia="en-GB"/>
        </w:rPr>
        <w:t>2.5</w:t>
      </w:r>
      <w:r w:rsidR="002775C6" w:rsidRPr="002775C6">
        <w:rPr>
          <w:rFonts w:eastAsia="Times New Roman" w:cs="Times New Roman"/>
          <w:b/>
          <w:szCs w:val="20"/>
          <w:lang w:eastAsia="en-GB"/>
        </w:rPr>
        <w:t xml:space="preserve"> </w:t>
      </w:r>
      <w:r w:rsidR="002775C6" w:rsidRPr="002775C6">
        <w:rPr>
          <w:rFonts w:eastAsia="Times New Roman" w:cs="Times New Roman"/>
          <w:b/>
          <w:szCs w:val="20"/>
          <w:lang w:eastAsia="en-GB"/>
        </w:rPr>
        <w:tab/>
      </w:r>
      <w:bookmarkStart w:id="20" w:name="onetwofive"/>
      <w:r w:rsidR="002775C6" w:rsidRPr="002775C6">
        <w:rPr>
          <w:rFonts w:eastAsia="Times New Roman" w:cs="Times New Roman"/>
          <w:b/>
          <w:szCs w:val="20"/>
          <w:lang w:eastAsia="en-GB"/>
        </w:rPr>
        <w:t>Specification Contents</w:t>
      </w:r>
      <w:bookmarkEnd w:id="20"/>
    </w:p>
    <w:p w14:paraId="579094B6" w14:textId="77777777"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p>
    <w:p w14:paraId="579094B7" w14:textId="77777777" w:rsidR="002775C6" w:rsidRPr="002775C6" w:rsidRDefault="00BF71DE"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r>
        <w:rPr>
          <w:rFonts w:eastAsia="Times New Roman" w:cs="Times New Roman"/>
          <w:szCs w:val="20"/>
          <w:lang w:eastAsia="en-GB"/>
        </w:rPr>
        <w:t>2.5.1</w:t>
      </w:r>
      <w:r>
        <w:rPr>
          <w:rFonts w:eastAsia="Times New Roman" w:cs="Times New Roman"/>
          <w:szCs w:val="20"/>
          <w:lang w:eastAsia="en-GB"/>
        </w:rPr>
        <w:tab/>
      </w:r>
      <w:r w:rsidR="002775C6" w:rsidRPr="002775C6">
        <w:rPr>
          <w:rFonts w:eastAsia="Times New Roman" w:cs="Times New Roman"/>
          <w:szCs w:val="20"/>
          <w:lang w:eastAsia="en-GB"/>
        </w:rPr>
        <w:t xml:space="preserve">The specification must: </w:t>
      </w:r>
    </w:p>
    <w:p w14:paraId="579094B8" w14:textId="77777777"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p>
    <w:p w14:paraId="579094B9" w14:textId="77777777" w:rsidR="002775C6" w:rsidRPr="002775C6" w:rsidRDefault="002775C6" w:rsidP="00F37DEE">
      <w:pPr>
        <w:numPr>
          <w:ilvl w:val="0"/>
          <w:numId w:val="1"/>
        </w:numPr>
        <w:tabs>
          <w:tab w:val="left" w:pos="720"/>
          <w:tab w:val="left" w:pos="1418"/>
          <w:tab w:val="left" w:pos="2160"/>
          <w:tab w:val="left" w:pos="2880"/>
          <w:tab w:val="left" w:pos="4680"/>
          <w:tab w:val="left" w:pos="5400"/>
          <w:tab w:val="right" w:pos="9000"/>
        </w:tabs>
        <w:spacing w:line="240" w:lineRule="atLeast"/>
        <w:ind w:left="1276" w:hanging="425"/>
        <w:jc w:val="both"/>
        <w:rPr>
          <w:rFonts w:eastAsia="Times New Roman" w:cs="Times New Roman"/>
          <w:szCs w:val="20"/>
          <w:lang w:eastAsia="en-GB"/>
        </w:rPr>
      </w:pPr>
      <w:r w:rsidRPr="002775C6">
        <w:rPr>
          <w:rFonts w:eastAsia="Times New Roman" w:cs="Times New Roman"/>
          <w:szCs w:val="20"/>
          <w:lang w:eastAsia="en-GB"/>
        </w:rPr>
        <w:t>clearly describe what is required to enable the supplier to produce a meaningful tender submission;</w:t>
      </w:r>
    </w:p>
    <w:p w14:paraId="579094BA" w14:textId="77777777" w:rsidR="002775C6" w:rsidRPr="002775C6" w:rsidRDefault="002775C6" w:rsidP="00F37DEE">
      <w:pPr>
        <w:numPr>
          <w:ilvl w:val="0"/>
          <w:numId w:val="1"/>
        </w:numPr>
        <w:tabs>
          <w:tab w:val="left" w:pos="720"/>
          <w:tab w:val="left" w:pos="1418"/>
          <w:tab w:val="left" w:pos="2160"/>
          <w:tab w:val="left" w:pos="2880"/>
          <w:tab w:val="left" w:pos="4680"/>
          <w:tab w:val="left" w:pos="5400"/>
          <w:tab w:val="right" w:pos="9000"/>
        </w:tabs>
        <w:spacing w:line="240" w:lineRule="atLeast"/>
        <w:ind w:left="1276" w:hanging="425"/>
        <w:jc w:val="both"/>
        <w:rPr>
          <w:rFonts w:eastAsia="Times New Roman" w:cs="Times New Roman"/>
          <w:szCs w:val="20"/>
          <w:lang w:eastAsia="en-GB"/>
        </w:rPr>
      </w:pPr>
      <w:r w:rsidRPr="002775C6">
        <w:rPr>
          <w:rFonts w:eastAsia="Times New Roman" w:cs="Times New Roman"/>
          <w:szCs w:val="20"/>
          <w:lang w:eastAsia="en-GB"/>
        </w:rPr>
        <w:t>focus squarely on outputs, detailing what is required without being prescriptive as to the methods the supplier should use to meet the requirement thereby allowing suppliers to propose innovative solutions that optimise VFM and performance;</w:t>
      </w:r>
    </w:p>
    <w:p w14:paraId="579094BB" w14:textId="77777777" w:rsidR="002775C6" w:rsidRPr="002775C6" w:rsidRDefault="002775C6" w:rsidP="00F37DEE">
      <w:pPr>
        <w:numPr>
          <w:ilvl w:val="0"/>
          <w:numId w:val="1"/>
        </w:numPr>
        <w:tabs>
          <w:tab w:val="left" w:pos="720"/>
          <w:tab w:val="left" w:pos="1418"/>
          <w:tab w:val="left" w:pos="2160"/>
          <w:tab w:val="left" w:pos="2880"/>
          <w:tab w:val="left" w:pos="4680"/>
          <w:tab w:val="left" w:pos="5400"/>
          <w:tab w:val="right" w:pos="9000"/>
        </w:tabs>
        <w:spacing w:line="240" w:lineRule="atLeast"/>
        <w:ind w:left="1276" w:hanging="425"/>
        <w:jc w:val="both"/>
        <w:rPr>
          <w:rFonts w:eastAsia="Times New Roman" w:cs="Times New Roman"/>
          <w:szCs w:val="20"/>
          <w:lang w:eastAsia="en-GB"/>
        </w:rPr>
      </w:pPr>
      <w:r w:rsidRPr="002775C6">
        <w:rPr>
          <w:rFonts w:eastAsia="Times New Roman" w:cs="Times New Roman"/>
          <w:szCs w:val="20"/>
          <w:lang w:eastAsia="en-GB"/>
        </w:rPr>
        <w:t xml:space="preserve">either identify any optional additions which would add value, or give the suppliers the opportunity to do so, but ask for separate costings; </w:t>
      </w:r>
    </w:p>
    <w:p w14:paraId="579094BC" w14:textId="77777777" w:rsidR="002775C6" w:rsidRPr="002775C6" w:rsidRDefault="002775C6" w:rsidP="00F37DEE">
      <w:pPr>
        <w:numPr>
          <w:ilvl w:val="0"/>
          <w:numId w:val="1"/>
        </w:numPr>
        <w:tabs>
          <w:tab w:val="left" w:pos="720"/>
          <w:tab w:val="left" w:pos="1418"/>
          <w:tab w:val="left" w:pos="2160"/>
          <w:tab w:val="left" w:pos="2880"/>
          <w:tab w:val="left" w:pos="4680"/>
          <w:tab w:val="left" w:pos="5400"/>
          <w:tab w:val="right" w:pos="9000"/>
        </w:tabs>
        <w:spacing w:line="240" w:lineRule="atLeast"/>
        <w:ind w:left="1276" w:hanging="425"/>
        <w:jc w:val="both"/>
        <w:rPr>
          <w:rFonts w:eastAsia="Times New Roman" w:cs="Times New Roman"/>
          <w:szCs w:val="20"/>
          <w:lang w:eastAsia="en-GB"/>
        </w:rPr>
      </w:pPr>
      <w:r w:rsidRPr="002775C6">
        <w:rPr>
          <w:rFonts w:eastAsia="Times New Roman" w:cs="Times New Roman"/>
          <w:szCs w:val="20"/>
          <w:lang w:eastAsia="en-GB"/>
        </w:rPr>
        <w:t>be realistic in specifying requirements including limits, tolerances, deliverables and timescales by considering the impact upon the supplier and costs, and the availability of products which would meet the requirement;</w:t>
      </w:r>
    </w:p>
    <w:p w14:paraId="579094BD" w14:textId="77777777" w:rsidR="002775C6" w:rsidRPr="002775C6" w:rsidRDefault="002775C6" w:rsidP="00F37DEE">
      <w:pPr>
        <w:numPr>
          <w:ilvl w:val="0"/>
          <w:numId w:val="1"/>
        </w:numPr>
        <w:tabs>
          <w:tab w:val="left" w:pos="720"/>
          <w:tab w:val="left" w:pos="1418"/>
          <w:tab w:val="left" w:pos="2160"/>
          <w:tab w:val="left" w:pos="2880"/>
          <w:tab w:val="left" w:pos="4680"/>
          <w:tab w:val="left" w:pos="5400"/>
          <w:tab w:val="right" w:pos="9000"/>
        </w:tabs>
        <w:spacing w:line="240" w:lineRule="atLeast"/>
        <w:ind w:left="1276" w:hanging="425"/>
        <w:jc w:val="both"/>
        <w:rPr>
          <w:rFonts w:eastAsia="Times New Roman" w:cs="Times New Roman"/>
          <w:szCs w:val="20"/>
          <w:lang w:eastAsia="en-GB"/>
        </w:rPr>
      </w:pPr>
      <w:r w:rsidRPr="002775C6">
        <w:rPr>
          <w:rFonts w:eastAsia="Times New Roman" w:cs="Times New Roman"/>
          <w:szCs w:val="20"/>
          <w:lang w:eastAsia="en-GB"/>
        </w:rPr>
        <w:t xml:space="preserve">take account of </w:t>
      </w:r>
      <w:r w:rsidR="00B568FF" w:rsidRPr="00B568FF">
        <w:rPr>
          <w:rFonts w:eastAsia="Times New Roman" w:cs="Times New Roman"/>
          <w:szCs w:val="20"/>
          <w:lang w:eastAsia="en-GB"/>
        </w:rPr>
        <w:t xml:space="preserve">relevant </w:t>
      </w:r>
      <w:r w:rsidRPr="00B568FF">
        <w:rPr>
          <w:rFonts w:eastAsia="Times New Roman" w:cs="Times New Roman"/>
          <w:szCs w:val="20"/>
          <w:lang w:eastAsia="en-GB"/>
        </w:rPr>
        <w:t>Environmental</w:t>
      </w:r>
      <w:r w:rsidR="00B568FF" w:rsidRPr="00B568FF">
        <w:rPr>
          <w:rFonts w:eastAsia="Times New Roman" w:cs="Times New Roman"/>
          <w:szCs w:val="20"/>
          <w:lang w:eastAsia="en-GB"/>
        </w:rPr>
        <w:t xml:space="preserve">, </w:t>
      </w:r>
      <w:r w:rsidRPr="00B568FF">
        <w:rPr>
          <w:rFonts w:eastAsia="Times New Roman" w:cs="Times New Roman"/>
          <w:szCs w:val="20"/>
          <w:lang w:eastAsia="en-GB"/>
        </w:rPr>
        <w:t xml:space="preserve">Equality </w:t>
      </w:r>
      <w:r w:rsidR="00B568FF" w:rsidRPr="00B568FF">
        <w:rPr>
          <w:rFonts w:eastAsia="Times New Roman" w:cs="Times New Roman"/>
          <w:szCs w:val="20"/>
          <w:lang w:eastAsia="en-GB"/>
        </w:rPr>
        <w:t>and Health</w:t>
      </w:r>
      <w:r w:rsidR="00B568FF" w:rsidRPr="002775C6">
        <w:rPr>
          <w:rFonts w:eastAsia="Times New Roman" w:cs="Times New Roman"/>
          <w:szCs w:val="20"/>
          <w:lang w:eastAsia="en-GB"/>
        </w:rPr>
        <w:t xml:space="preserve"> &amp; Safety </w:t>
      </w:r>
      <w:r w:rsidRPr="002775C6">
        <w:rPr>
          <w:rFonts w:eastAsia="Times New Roman" w:cs="Times New Roman"/>
          <w:szCs w:val="20"/>
          <w:lang w:eastAsia="en-GB"/>
        </w:rPr>
        <w:t>legislation</w:t>
      </w:r>
      <w:r w:rsidR="002C33E3">
        <w:rPr>
          <w:rFonts w:eastAsia="Times New Roman" w:cs="Times New Roman"/>
          <w:szCs w:val="20"/>
          <w:lang w:eastAsia="en-GB"/>
        </w:rPr>
        <w:t xml:space="preserve"> and requirements</w:t>
      </w:r>
      <w:r w:rsidRPr="002775C6">
        <w:rPr>
          <w:rFonts w:eastAsia="Times New Roman" w:cs="Times New Roman"/>
          <w:szCs w:val="20"/>
          <w:lang w:eastAsia="en-GB"/>
        </w:rPr>
        <w:t>;</w:t>
      </w:r>
    </w:p>
    <w:p w14:paraId="579094BE" w14:textId="77777777" w:rsidR="002775C6" w:rsidRPr="002775C6" w:rsidRDefault="002775C6" w:rsidP="00F37DEE">
      <w:pPr>
        <w:numPr>
          <w:ilvl w:val="0"/>
          <w:numId w:val="1"/>
        </w:numPr>
        <w:tabs>
          <w:tab w:val="left" w:pos="720"/>
          <w:tab w:val="left" w:pos="1418"/>
          <w:tab w:val="left" w:pos="2160"/>
          <w:tab w:val="left" w:pos="2880"/>
          <w:tab w:val="left" w:pos="4680"/>
          <w:tab w:val="left" w:pos="5400"/>
          <w:tab w:val="right" w:pos="9000"/>
        </w:tabs>
        <w:spacing w:line="240" w:lineRule="atLeast"/>
        <w:ind w:left="1276" w:hanging="425"/>
        <w:jc w:val="both"/>
        <w:rPr>
          <w:rFonts w:eastAsia="Times New Roman" w:cs="Times New Roman"/>
          <w:szCs w:val="20"/>
          <w:lang w:eastAsia="en-GB"/>
        </w:rPr>
      </w:pPr>
      <w:r w:rsidRPr="002775C6">
        <w:rPr>
          <w:rFonts w:eastAsia="Times New Roman" w:cs="Times New Roman"/>
          <w:szCs w:val="20"/>
          <w:lang w:eastAsia="en-GB"/>
        </w:rPr>
        <w:t xml:space="preserve">take account of the </w:t>
      </w:r>
      <w:r w:rsidR="00B568FF">
        <w:rPr>
          <w:rFonts w:eastAsia="Times New Roman" w:cs="Times New Roman"/>
          <w:szCs w:val="20"/>
          <w:lang w:eastAsia="en-GB"/>
        </w:rPr>
        <w:t>College</w:t>
      </w:r>
      <w:r w:rsidRPr="002775C6">
        <w:rPr>
          <w:rFonts w:eastAsia="Times New Roman" w:cs="Times New Roman"/>
          <w:szCs w:val="20"/>
          <w:lang w:eastAsia="en-GB"/>
        </w:rPr>
        <w:t>’s IT infrastructure;</w:t>
      </w:r>
    </w:p>
    <w:p w14:paraId="579094BF" w14:textId="77777777" w:rsidR="002775C6" w:rsidRPr="002775C6" w:rsidRDefault="002775C6" w:rsidP="00F37DEE">
      <w:pPr>
        <w:numPr>
          <w:ilvl w:val="0"/>
          <w:numId w:val="1"/>
        </w:numPr>
        <w:tabs>
          <w:tab w:val="left" w:pos="720"/>
          <w:tab w:val="left" w:pos="1418"/>
          <w:tab w:val="left" w:pos="2160"/>
          <w:tab w:val="left" w:pos="2880"/>
          <w:tab w:val="left" w:pos="4680"/>
          <w:tab w:val="left" w:pos="5400"/>
          <w:tab w:val="right" w:pos="9000"/>
        </w:tabs>
        <w:spacing w:line="240" w:lineRule="atLeast"/>
        <w:ind w:left="1276" w:hanging="425"/>
        <w:jc w:val="both"/>
        <w:rPr>
          <w:rFonts w:eastAsia="Times New Roman" w:cs="Times New Roman"/>
          <w:szCs w:val="20"/>
          <w:lang w:eastAsia="en-GB"/>
        </w:rPr>
      </w:pPr>
      <w:r w:rsidRPr="002775C6">
        <w:rPr>
          <w:rFonts w:eastAsia="Times New Roman" w:cs="Times New Roman"/>
          <w:szCs w:val="20"/>
          <w:lang w:eastAsia="en-GB"/>
        </w:rPr>
        <w:t xml:space="preserve">not be written in a way that favours monopolies or single sources of supply or any particular supplier; </w:t>
      </w:r>
    </w:p>
    <w:p w14:paraId="579094C0" w14:textId="77777777" w:rsidR="002775C6" w:rsidRPr="002775C6" w:rsidRDefault="002775C6" w:rsidP="00F37DEE">
      <w:pPr>
        <w:numPr>
          <w:ilvl w:val="0"/>
          <w:numId w:val="1"/>
        </w:numPr>
        <w:tabs>
          <w:tab w:val="left" w:pos="720"/>
          <w:tab w:val="left" w:pos="1418"/>
          <w:tab w:val="left" w:pos="2160"/>
          <w:tab w:val="left" w:pos="2880"/>
          <w:tab w:val="left" w:pos="4680"/>
          <w:tab w:val="left" w:pos="5400"/>
          <w:tab w:val="right" w:pos="9000"/>
        </w:tabs>
        <w:spacing w:line="240" w:lineRule="atLeast"/>
        <w:ind w:left="1276" w:hanging="425"/>
        <w:jc w:val="both"/>
        <w:rPr>
          <w:rFonts w:eastAsia="Times New Roman" w:cs="Times New Roman"/>
          <w:szCs w:val="20"/>
          <w:lang w:eastAsia="en-GB"/>
        </w:rPr>
      </w:pPr>
      <w:r w:rsidRPr="002775C6">
        <w:rPr>
          <w:rFonts w:eastAsia="Times New Roman" w:cs="Times New Roman"/>
          <w:szCs w:val="20"/>
          <w:lang w:eastAsia="en-GB"/>
        </w:rPr>
        <w:t>provide performance targets to allow the quality and service provision to be measured against what is contractually required;</w:t>
      </w:r>
    </w:p>
    <w:p w14:paraId="579094C1" w14:textId="77777777" w:rsidR="002775C6" w:rsidRPr="002775C6" w:rsidRDefault="002775C6" w:rsidP="00F37DEE">
      <w:pPr>
        <w:numPr>
          <w:ilvl w:val="0"/>
          <w:numId w:val="1"/>
        </w:numPr>
        <w:tabs>
          <w:tab w:val="left" w:pos="720"/>
          <w:tab w:val="left" w:pos="1418"/>
          <w:tab w:val="left" w:pos="2160"/>
          <w:tab w:val="left" w:pos="2880"/>
          <w:tab w:val="left" w:pos="4680"/>
          <w:tab w:val="left" w:pos="5400"/>
          <w:tab w:val="right" w:pos="9000"/>
        </w:tabs>
        <w:spacing w:line="240" w:lineRule="atLeast"/>
        <w:ind w:left="1276" w:hanging="425"/>
        <w:jc w:val="both"/>
        <w:rPr>
          <w:rFonts w:eastAsia="Times New Roman" w:cs="Times New Roman"/>
          <w:szCs w:val="20"/>
          <w:lang w:eastAsia="en-GB"/>
        </w:rPr>
      </w:pPr>
      <w:r w:rsidRPr="002775C6">
        <w:rPr>
          <w:rFonts w:eastAsia="Times New Roman" w:cs="Times New Roman"/>
          <w:szCs w:val="20"/>
          <w:lang w:eastAsia="en-GB"/>
        </w:rPr>
        <w:t>act as a tool for contract monitoring;</w:t>
      </w:r>
    </w:p>
    <w:p w14:paraId="579094C2" w14:textId="77777777" w:rsidR="002775C6" w:rsidRPr="002775C6" w:rsidRDefault="002775C6" w:rsidP="00F37DEE">
      <w:pPr>
        <w:numPr>
          <w:ilvl w:val="0"/>
          <w:numId w:val="1"/>
        </w:numPr>
        <w:tabs>
          <w:tab w:val="left" w:pos="720"/>
          <w:tab w:val="left" w:pos="1418"/>
          <w:tab w:val="left" w:pos="2160"/>
          <w:tab w:val="left" w:pos="2880"/>
          <w:tab w:val="left" w:pos="4680"/>
          <w:tab w:val="left" w:pos="5400"/>
          <w:tab w:val="right" w:pos="9000"/>
        </w:tabs>
        <w:spacing w:line="240" w:lineRule="atLeast"/>
        <w:ind w:left="1276" w:hanging="425"/>
        <w:jc w:val="both"/>
        <w:rPr>
          <w:rFonts w:eastAsia="Times New Roman" w:cs="Times New Roman"/>
          <w:szCs w:val="20"/>
          <w:lang w:eastAsia="en-GB"/>
        </w:rPr>
      </w:pPr>
      <w:r w:rsidRPr="002775C6">
        <w:rPr>
          <w:rFonts w:eastAsia="Times New Roman" w:cs="Times New Roman"/>
          <w:szCs w:val="20"/>
          <w:lang w:eastAsia="en-GB"/>
        </w:rPr>
        <w:t>avoid over-specification of performance (more than "Fit for Purpose") to ensure procurement at the optimum cost, for example, insisting upon a 2-hour response time to fix a photocopier when a 24-hour response time would suffice (as another photocopier could be used in the interim);</w:t>
      </w:r>
      <w:r w:rsidRPr="002775C6">
        <w:rPr>
          <w:rFonts w:eastAsia="Times New Roman" w:cs="Times New Roman"/>
          <w:b/>
          <w:szCs w:val="20"/>
          <w:lang w:eastAsia="en-GB"/>
        </w:rPr>
        <w:t xml:space="preserve"> </w:t>
      </w:r>
    </w:p>
    <w:p w14:paraId="579094C3" w14:textId="77777777" w:rsidR="002775C6" w:rsidRPr="002775C6" w:rsidRDefault="002775C6" w:rsidP="00F37DEE">
      <w:pPr>
        <w:numPr>
          <w:ilvl w:val="0"/>
          <w:numId w:val="2"/>
        </w:numPr>
        <w:tabs>
          <w:tab w:val="left" w:pos="1418"/>
          <w:tab w:val="left" w:pos="2160"/>
          <w:tab w:val="left" w:pos="2880"/>
          <w:tab w:val="left" w:pos="4680"/>
          <w:tab w:val="left" w:pos="5400"/>
          <w:tab w:val="right" w:pos="9000"/>
        </w:tabs>
        <w:spacing w:line="240" w:lineRule="atLeast"/>
        <w:ind w:left="1276" w:hanging="425"/>
        <w:jc w:val="both"/>
        <w:rPr>
          <w:rFonts w:eastAsia="Times New Roman" w:cs="Times New Roman"/>
          <w:szCs w:val="20"/>
          <w:lang w:eastAsia="en-GB"/>
        </w:rPr>
      </w:pPr>
      <w:r w:rsidRPr="002775C6">
        <w:rPr>
          <w:rFonts w:eastAsia="Times New Roman" w:cs="Times New Roman"/>
          <w:szCs w:val="20"/>
          <w:lang w:eastAsia="en-GB"/>
        </w:rPr>
        <w:t xml:space="preserve">be able to form the major part of the formal contract between the </w:t>
      </w:r>
      <w:r w:rsidR="00BF71DE" w:rsidRPr="00BF71DE">
        <w:rPr>
          <w:rFonts w:eastAsia="Times New Roman" w:cs="Times New Roman"/>
          <w:szCs w:val="20"/>
          <w:lang w:eastAsia="en-GB"/>
        </w:rPr>
        <w:t>Fife College</w:t>
      </w:r>
      <w:r w:rsidRPr="002775C6">
        <w:rPr>
          <w:rFonts w:eastAsia="Times New Roman" w:cs="Times New Roman"/>
          <w:szCs w:val="20"/>
          <w:lang w:eastAsia="en-GB"/>
        </w:rPr>
        <w:t xml:space="preserve"> and the contractor. Once the specification has been included as part of the contract it can be changed only by agreement of both parties. Changes to specifications after the contract is agreed can be expensive and must be carried out by a Purchaser. </w:t>
      </w:r>
    </w:p>
    <w:p w14:paraId="579094C4" w14:textId="77777777" w:rsidR="002775C6" w:rsidRPr="002775C6" w:rsidRDefault="002775C6" w:rsidP="002775C6">
      <w:pPr>
        <w:tabs>
          <w:tab w:val="left" w:pos="1418"/>
          <w:tab w:val="left" w:pos="2160"/>
          <w:tab w:val="left" w:pos="2880"/>
          <w:tab w:val="left" w:pos="4680"/>
          <w:tab w:val="left" w:pos="5400"/>
          <w:tab w:val="right" w:pos="9000"/>
        </w:tabs>
        <w:spacing w:line="240" w:lineRule="atLeast"/>
        <w:ind w:left="993"/>
        <w:jc w:val="both"/>
        <w:rPr>
          <w:rFonts w:eastAsia="Times New Roman" w:cs="Times New Roman"/>
          <w:szCs w:val="20"/>
          <w:lang w:eastAsia="en-GB"/>
        </w:rPr>
      </w:pPr>
    </w:p>
    <w:p w14:paraId="579094C5" w14:textId="77777777" w:rsidR="002775C6" w:rsidRPr="002775C6" w:rsidRDefault="00BF71DE" w:rsidP="00BF71DE">
      <w:pPr>
        <w:tabs>
          <w:tab w:val="left" w:pos="720"/>
          <w:tab w:val="left" w:pos="1440"/>
          <w:tab w:val="left" w:pos="2160"/>
          <w:tab w:val="left" w:pos="2880"/>
          <w:tab w:val="left" w:pos="4680"/>
          <w:tab w:val="left" w:pos="5400"/>
          <w:tab w:val="right" w:pos="9000"/>
        </w:tabs>
        <w:spacing w:line="240" w:lineRule="atLeast"/>
        <w:ind w:left="720" w:hanging="720"/>
        <w:jc w:val="both"/>
        <w:rPr>
          <w:rFonts w:eastAsia="Times New Roman" w:cs="Times New Roman"/>
          <w:szCs w:val="20"/>
          <w:lang w:eastAsia="en-GB"/>
        </w:rPr>
      </w:pPr>
      <w:r>
        <w:rPr>
          <w:rFonts w:eastAsia="Times New Roman" w:cs="Times New Roman"/>
          <w:szCs w:val="20"/>
          <w:lang w:eastAsia="en-GB"/>
        </w:rPr>
        <w:t>2.5.2</w:t>
      </w:r>
      <w:r>
        <w:rPr>
          <w:rFonts w:eastAsia="Times New Roman" w:cs="Times New Roman"/>
          <w:szCs w:val="20"/>
          <w:lang w:eastAsia="en-GB"/>
        </w:rPr>
        <w:tab/>
      </w:r>
      <w:r w:rsidR="002775C6" w:rsidRPr="002775C6">
        <w:rPr>
          <w:rFonts w:eastAsia="Times New Roman" w:cs="Times New Roman"/>
          <w:szCs w:val="20"/>
          <w:lang w:eastAsia="en-GB"/>
        </w:rPr>
        <w:t xml:space="preserve">Simplification and variety reduction techniques can help in reducing costs and in obtaining better </w:t>
      </w:r>
      <w:hyperlink w:anchor="oneonethree" w:history="1">
        <w:r w:rsidR="002775C6" w:rsidRPr="0053104C">
          <w:rPr>
            <w:rStyle w:val="Hyperlink"/>
            <w:rFonts w:eastAsia="Times New Roman" w:cs="Times New Roman"/>
            <w:szCs w:val="20"/>
            <w:lang w:eastAsia="en-GB"/>
          </w:rPr>
          <w:t>VFM.</w:t>
        </w:r>
      </w:hyperlink>
      <w:r w:rsidR="002775C6" w:rsidRPr="002775C6">
        <w:rPr>
          <w:rFonts w:eastAsia="Times New Roman" w:cs="Times New Roman"/>
          <w:szCs w:val="20"/>
          <w:lang w:eastAsia="en-GB"/>
        </w:rPr>
        <w:t xml:space="preserve"> Applying this technique to a specification requires the elimination of complexities in the requirement by omitting different types, sizes, grades etc. of products. At its simplest this might be seen as a reduction in the number of colours in which an item is purchased, or in the sizes of envelopes which are purchased and kept in stock.</w:t>
      </w:r>
    </w:p>
    <w:p w14:paraId="579094C6" w14:textId="77777777"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r w:rsidRPr="002775C6">
        <w:rPr>
          <w:rFonts w:eastAsia="Times New Roman" w:cs="Times New Roman"/>
          <w:b/>
          <w:szCs w:val="20"/>
          <w:lang w:eastAsia="en-GB"/>
        </w:rPr>
        <w:tab/>
      </w:r>
    </w:p>
    <w:p w14:paraId="579094C7" w14:textId="77777777" w:rsidR="00BF71DE" w:rsidRDefault="00BF71DE" w:rsidP="002775C6">
      <w:pPr>
        <w:tabs>
          <w:tab w:val="left" w:pos="720"/>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r>
        <w:rPr>
          <w:rFonts w:eastAsia="Times New Roman" w:cs="Times New Roman"/>
          <w:szCs w:val="20"/>
          <w:lang w:eastAsia="en-GB"/>
        </w:rPr>
        <w:t>2.5.3</w:t>
      </w:r>
      <w:r w:rsidR="002775C6" w:rsidRPr="002775C6">
        <w:rPr>
          <w:rFonts w:eastAsia="Times New Roman" w:cs="Times New Roman"/>
          <w:szCs w:val="20"/>
          <w:lang w:eastAsia="en-GB"/>
        </w:rPr>
        <w:tab/>
        <w:t xml:space="preserve">In major or unusual procurements there is often merit in discussing the specification with a broad range of potential tenderers, where this is practical. This must be done in a fair manner to avoid distorting competition and/or giving any potential tenderer an advantage. Extreme caution and care must be exercised to avoid not only actual unfairness, but also the impression of unfairness to some tenderers. Under no circumstances must any commitments be made during this process and suppliers should not be put to unnecessary cost through casual enquiries. Procurement should be consulted beforehand to provide advice wherever appropriate. </w:t>
      </w:r>
    </w:p>
    <w:p w14:paraId="579094C8" w14:textId="77777777" w:rsidR="00BF71DE" w:rsidRDefault="00BF71DE" w:rsidP="002775C6">
      <w:pPr>
        <w:tabs>
          <w:tab w:val="left" w:pos="720"/>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p>
    <w:p w14:paraId="579094C9" w14:textId="231291AA" w:rsidR="002775C6" w:rsidRDefault="00BF71DE" w:rsidP="002775C6">
      <w:pPr>
        <w:tabs>
          <w:tab w:val="left" w:pos="720"/>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r>
        <w:rPr>
          <w:rFonts w:eastAsia="Times New Roman" w:cs="Times New Roman"/>
          <w:szCs w:val="20"/>
          <w:lang w:eastAsia="en-GB"/>
        </w:rPr>
        <w:t>2.</w:t>
      </w:r>
      <w:r w:rsidR="00C54CC0">
        <w:rPr>
          <w:rFonts w:eastAsia="Times New Roman" w:cs="Times New Roman"/>
          <w:szCs w:val="20"/>
          <w:lang w:eastAsia="en-GB"/>
        </w:rPr>
        <w:t>5</w:t>
      </w:r>
      <w:r>
        <w:rPr>
          <w:rFonts w:eastAsia="Times New Roman" w:cs="Times New Roman"/>
          <w:szCs w:val="20"/>
          <w:lang w:eastAsia="en-GB"/>
        </w:rPr>
        <w:t>.</w:t>
      </w:r>
      <w:r w:rsidR="00C54CC0">
        <w:rPr>
          <w:rFonts w:eastAsia="Times New Roman" w:cs="Times New Roman"/>
          <w:szCs w:val="20"/>
          <w:lang w:eastAsia="en-GB"/>
        </w:rPr>
        <w:t>4</w:t>
      </w:r>
      <w:r>
        <w:rPr>
          <w:rFonts w:eastAsia="Times New Roman" w:cs="Times New Roman"/>
          <w:szCs w:val="20"/>
          <w:lang w:eastAsia="en-GB"/>
        </w:rPr>
        <w:tab/>
      </w:r>
      <w:r w:rsidRPr="002775C6">
        <w:rPr>
          <w:rFonts w:eastAsia="Times New Roman" w:cs="Times New Roman"/>
          <w:szCs w:val="20"/>
          <w:lang w:eastAsia="en-GB"/>
        </w:rPr>
        <w:t xml:space="preserve">Further guidance on the layout and contents of a specification can be found in the </w:t>
      </w:r>
      <w:hyperlink r:id="rId23" w:history="1">
        <w:r w:rsidRPr="00164FA7">
          <w:rPr>
            <w:rStyle w:val="Hyperlink"/>
            <w:rFonts w:eastAsia="Times New Roman" w:cs="Times New Roman"/>
            <w:szCs w:val="20"/>
            <w:lang w:eastAsia="en-GB"/>
          </w:rPr>
          <w:t>Specification Layout Template.</w:t>
        </w:r>
      </w:hyperlink>
    </w:p>
    <w:p w14:paraId="579094CA" w14:textId="77777777" w:rsidR="00BF71DE" w:rsidRDefault="00BF71DE" w:rsidP="002775C6">
      <w:pPr>
        <w:tabs>
          <w:tab w:val="left" w:pos="720"/>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p>
    <w:p w14:paraId="579094CB" w14:textId="77777777" w:rsidR="002775C6" w:rsidRPr="002775C6" w:rsidRDefault="00BF71DE"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b/>
          <w:szCs w:val="20"/>
          <w:lang w:eastAsia="en-GB"/>
        </w:rPr>
      </w:pPr>
      <w:r>
        <w:rPr>
          <w:rFonts w:eastAsia="Times New Roman" w:cs="Times New Roman"/>
          <w:b/>
          <w:szCs w:val="20"/>
          <w:lang w:eastAsia="en-GB"/>
        </w:rPr>
        <w:t>2.6</w:t>
      </w:r>
      <w:r w:rsidR="002775C6" w:rsidRPr="002775C6">
        <w:rPr>
          <w:rFonts w:eastAsia="Times New Roman" w:cs="Times New Roman"/>
          <w:b/>
          <w:szCs w:val="20"/>
          <w:lang w:eastAsia="en-GB"/>
        </w:rPr>
        <w:t xml:space="preserve"> </w:t>
      </w:r>
      <w:r w:rsidR="002775C6" w:rsidRPr="002775C6">
        <w:rPr>
          <w:rFonts w:eastAsia="Times New Roman" w:cs="Times New Roman"/>
          <w:b/>
          <w:szCs w:val="20"/>
          <w:lang w:eastAsia="en-GB"/>
        </w:rPr>
        <w:tab/>
      </w:r>
      <w:bookmarkStart w:id="21" w:name="onetwosix"/>
      <w:r w:rsidR="007451E2">
        <w:rPr>
          <w:rFonts w:eastAsia="Times New Roman" w:cs="Times New Roman"/>
          <w:b/>
          <w:szCs w:val="20"/>
          <w:lang w:eastAsia="en-GB"/>
        </w:rPr>
        <w:t>Standards</w:t>
      </w:r>
      <w:bookmarkEnd w:id="21"/>
    </w:p>
    <w:p w14:paraId="579094CC" w14:textId="77777777"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p>
    <w:p w14:paraId="579094CD" w14:textId="77777777" w:rsidR="002775C6" w:rsidRPr="002775C6" w:rsidRDefault="00BF71DE" w:rsidP="002775C6">
      <w:pPr>
        <w:tabs>
          <w:tab w:val="left" w:pos="720"/>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r>
        <w:rPr>
          <w:rFonts w:eastAsia="Times New Roman" w:cs="Times New Roman"/>
          <w:szCs w:val="20"/>
          <w:lang w:eastAsia="en-GB"/>
        </w:rPr>
        <w:t>2.6.1</w:t>
      </w:r>
      <w:r>
        <w:rPr>
          <w:rFonts w:eastAsia="Times New Roman" w:cs="Times New Roman"/>
          <w:szCs w:val="20"/>
          <w:lang w:eastAsia="en-GB"/>
        </w:rPr>
        <w:tab/>
      </w:r>
      <w:r w:rsidR="002775C6" w:rsidRPr="002775C6">
        <w:rPr>
          <w:rFonts w:eastAsia="Times New Roman" w:cs="Times New Roman"/>
          <w:szCs w:val="20"/>
          <w:lang w:eastAsia="en-GB"/>
        </w:rPr>
        <w:tab/>
        <w:t>In the context of specifications, a "standard" is a technical specification or other document available to the public. Standards are based on the consolidated results of science, technology and experience, aimed at the promotion of optimum commercial benefits and approved by a body recognised at the national, regional or international level.</w:t>
      </w:r>
    </w:p>
    <w:p w14:paraId="579094CE" w14:textId="77777777"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p>
    <w:p w14:paraId="579094CF" w14:textId="77777777" w:rsidR="002775C6" w:rsidRPr="002775C6" w:rsidRDefault="00BF71DE" w:rsidP="002775C6">
      <w:pPr>
        <w:tabs>
          <w:tab w:val="left" w:pos="720"/>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r>
        <w:rPr>
          <w:rFonts w:eastAsia="Times New Roman" w:cs="Times New Roman"/>
          <w:szCs w:val="20"/>
          <w:lang w:eastAsia="en-GB"/>
        </w:rPr>
        <w:t>2.6.</w:t>
      </w:r>
      <w:r w:rsidR="007451E2">
        <w:rPr>
          <w:rFonts w:eastAsia="Times New Roman" w:cs="Times New Roman"/>
          <w:szCs w:val="20"/>
          <w:lang w:eastAsia="en-GB"/>
        </w:rPr>
        <w:t>2</w:t>
      </w:r>
      <w:r w:rsidR="002775C6" w:rsidRPr="002775C6">
        <w:rPr>
          <w:rFonts w:eastAsia="Times New Roman" w:cs="Times New Roman"/>
          <w:szCs w:val="20"/>
          <w:lang w:eastAsia="en-GB"/>
        </w:rPr>
        <w:tab/>
      </w:r>
      <w:r w:rsidR="007451E2">
        <w:rPr>
          <w:rFonts w:eastAsia="Times New Roman" w:cs="Times New Roman"/>
          <w:szCs w:val="20"/>
          <w:lang w:eastAsia="en-GB"/>
        </w:rPr>
        <w:t>T</w:t>
      </w:r>
      <w:r w:rsidR="002775C6" w:rsidRPr="002775C6">
        <w:rPr>
          <w:rFonts w:eastAsia="Times New Roman" w:cs="Times New Roman"/>
          <w:szCs w:val="20"/>
          <w:lang w:eastAsia="en-GB"/>
        </w:rPr>
        <w:t>here is a legal obligation to use European standards where they exist, except in a few specified instances. There are two criteria that must be satisfied before any particular make, source, process, trademark, patent, type etc. may be specified:</w:t>
      </w:r>
    </w:p>
    <w:p w14:paraId="579094D0" w14:textId="77777777"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r w:rsidRPr="002775C6">
        <w:rPr>
          <w:rFonts w:eastAsia="Times New Roman" w:cs="Times New Roman"/>
          <w:szCs w:val="20"/>
          <w:lang w:eastAsia="en-GB"/>
        </w:rPr>
        <w:t xml:space="preserve"> </w:t>
      </w:r>
    </w:p>
    <w:p w14:paraId="579094D1" w14:textId="77777777" w:rsidR="002775C6" w:rsidRPr="002775C6" w:rsidRDefault="002775C6" w:rsidP="003F7505">
      <w:pPr>
        <w:numPr>
          <w:ilvl w:val="0"/>
          <w:numId w:val="1"/>
        </w:numPr>
        <w:tabs>
          <w:tab w:val="left" w:pos="720"/>
          <w:tab w:val="left" w:pos="1440"/>
          <w:tab w:val="left" w:pos="2160"/>
          <w:tab w:val="left" w:pos="2880"/>
          <w:tab w:val="left" w:pos="4680"/>
          <w:tab w:val="left" w:pos="5400"/>
          <w:tab w:val="right" w:pos="9000"/>
        </w:tabs>
        <w:spacing w:line="240" w:lineRule="atLeast"/>
        <w:ind w:left="1134"/>
        <w:jc w:val="both"/>
        <w:rPr>
          <w:rFonts w:eastAsia="Times New Roman" w:cs="Times New Roman"/>
          <w:szCs w:val="20"/>
          <w:lang w:eastAsia="en-GB"/>
        </w:rPr>
      </w:pPr>
      <w:r w:rsidRPr="002775C6">
        <w:rPr>
          <w:rFonts w:eastAsia="Times New Roman" w:cs="Times New Roman"/>
          <w:szCs w:val="20"/>
          <w:lang w:eastAsia="en-GB"/>
        </w:rPr>
        <w:t xml:space="preserve">the reference must be justified by the subject matter of the contract; and </w:t>
      </w:r>
    </w:p>
    <w:p w14:paraId="579094D2" w14:textId="77777777" w:rsidR="002775C6" w:rsidRPr="002775C6" w:rsidRDefault="002775C6" w:rsidP="003F7505">
      <w:pPr>
        <w:numPr>
          <w:ilvl w:val="0"/>
          <w:numId w:val="1"/>
        </w:numPr>
        <w:tabs>
          <w:tab w:val="left" w:pos="720"/>
          <w:tab w:val="left" w:pos="1440"/>
          <w:tab w:val="left" w:pos="2160"/>
          <w:tab w:val="left" w:pos="2880"/>
          <w:tab w:val="left" w:pos="4680"/>
          <w:tab w:val="left" w:pos="5400"/>
          <w:tab w:val="right" w:pos="9000"/>
        </w:tabs>
        <w:spacing w:line="240" w:lineRule="atLeast"/>
        <w:ind w:left="1134"/>
        <w:jc w:val="both"/>
        <w:rPr>
          <w:rFonts w:eastAsia="Times New Roman" w:cs="Times New Roman"/>
          <w:szCs w:val="20"/>
          <w:lang w:eastAsia="en-GB"/>
        </w:rPr>
      </w:pPr>
      <w:r w:rsidRPr="002775C6">
        <w:rPr>
          <w:rFonts w:eastAsia="Times New Roman" w:cs="Times New Roman"/>
          <w:szCs w:val="20"/>
          <w:lang w:eastAsia="en-GB"/>
        </w:rPr>
        <w:t xml:space="preserve">the subject of the contract cannot otherwise be described in a manner that is sufficiently precise and intelligible to all potential providers. </w:t>
      </w:r>
    </w:p>
    <w:p w14:paraId="579094D3" w14:textId="77777777"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p>
    <w:p w14:paraId="579094D4" w14:textId="77777777" w:rsidR="002775C6" w:rsidRPr="002775C6" w:rsidRDefault="00BF71DE" w:rsidP="002775C6">
      <w:pPr>
        <w:tabs>
          <w:tab w:val="left" w:pos="720"/>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r>
        <w:rPr>
          <w:rFonts w:eastAsia="Times New Roman" w:cs="Times New Roman"/>
          <w:szCs w:val="20"/>
          <w:lang w:eastAsia="en-GB"/>
        </w:rPr>
        <w:t>2.6.</w:t>
      </w:r>
      <w:r w:rsidR="007451E2">
        <w:rPr>
          <w:rFonts w:eastAsia="Times New Roman" w:cs="Times New Roman"/>
          <w:szCs w:val="20"/>
          <w:lang w:eastAsia="en-GB"/>
        </w:rPr>
        <w:t>3</w:t>
      </w:r>
      <w:r w:rsidR="002775C6" w:rsidRPr="002775C6">
        <w:rPr>
          <w:rFonts w:eastAsia="Times New Roman" w:cs="Times New Roman"/>
          <w:szCs w:val="20"/>
          <w:lang w:eastAsia="en-GB"/>
        </w:rPr>
        <w:t xml:space="preserve"> </w:t>
      </w:r>
      <w:r w:rsidR="002775C6" w:rsidRPr="002775C6">
        <w:rPr>
          <w:rFonts w:eastAsia="Times New Roman" w:cs="Times New Roman"/>
          <w:szCs w:val="20"/>
          <w:lang w:eastAsia="en-GB"/>
        </w:rPr>
        <w:tab/>
        <w:t xml:space="preserve">Any such reference must be qualified by the words "or equivalent". Both the European Commission and the European Court of Justice are extremely strict on the use of such references, even where the words "or equivalent" are used, if both the criteria identified above are not satisfied. </w:t>
      </w:r>
    </w:p>
    <w:p w14:paraId="579094D5" w14:textId="77777777"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p>
    <w:p w14:paraId="579094D6" w14:textId="77777777" w:rsidR="002775C6" w:rsidRPr="002775C6" w:rsidRDefault="00BF71DE" w:rsidP="002775C6">
      <w:pPr>
        <w:tabs>
          <w:tab w:val="left" w:pos="720"/>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r>
        <w:rPr>
          <w:rFonts w:eastAsia="Times New Roman" w:cs="Times New Roman"/>
          <w:szCs w:val="20"/>
          <w:lang w:eastAsia="en-GB"/>
        </w:rPr>
        <w:t>2.6.</w:t>
      </w:r>
      <w:r w:rsidR="007451E2">
        <w:rPr>
          <w:rFonts w:eastAsia="Times New Roman" w:cs="Times New Roman"/>
          <w:szCs w:val="20"/>
          <w:lang w:eastAsia="en-GB"/>
        </w:rPr>
        <w:t>4</w:t>
      </w:r>
      <w:r w:rsidR="002775C6" w:rsidRPr="002775C6">
        <w:rPr>
          <w:rFonts w:eastAsia="Times New Roman" w:cs="Times New Roman"/>
          <w:szCs w:val="20"/>
          <w:lang w:eastAsia="en-GB"/>
        </w:rPr>
        <w:tab/>
        <w:t>Where European standards do not exist, other recognised standards may be specified provided they are followed by the words "or equivalent". Guidance should be sought from Procurement.</w:t>
      </w:r>
    </w:p>
    <w:p w14:paraId="579094D7" w14:textId="77777777"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ind w:left="709" w:hanging="709"/>
        <w:jc w:val="both"/>
        <w:rPr>
          <w:rFonts w:eastAsia="Times New Roman" w:cs="Times New Roman"/>
          <w:szCs w:val="20"/>
          <w:lang w:eastAsia="en-GB"/>
        </w:rPr>
      </w:pPr>
    </w:p>
    <w:p w14:paraId="579094D8" w14:textId="77777777" w:rsidR="002775C6" w:rsidRPr="002775C6" w:rsidRDefault="00BF71DE"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r>
        <w:rPr>
          <w:rFonts w:eastAsia="Times New Roman" w:cs="Times New Roman"/>
          <w:b/>
          <w:szCs w:val="20"/>
          <w:lang w:eastAsia="en-GB"/>
        </w:rPr>
        <w:t>2.7</w:t>
      </w:r>
      <w:r w:rsidR="002775C6" w:rsidRPr="002775C6">
        <w:rPr>
          <w:rFonts w:eastAsia="Times New Roman" w:cs="Times New Roman"/>
          <w:b/>
          <w:szCs w:val="20"/>
          <w:lang w:eastAsia="en-GB"/>
        </w:rPr>
        <w:tab/>
      </w:r>
      <w:bookmarkStart w:id="22" w:name="onetwoseven"/>
      <w:r w:rsidR="002775C6" w:rsidRPr="002775C6">
        <w:rPr>
          <w:rFonts w:eastAsia="Times New Roman" w:cs="Times New Roman"/>
          <w:b/>
          <w:szCs w:val="20"/>
          <w:lang w:eastAsia="en-GB"/>
        </w:rPr>
        <w:t>Implications of a Poor Specification</w:t>
      </w:r>
      <w:bookmarkEnd w:id="22"/>
    </w:p>
    <w:p w14:paraId="579094D9" w14:textId="77777777"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p>
    <w:p w14:paraId="579094DA" w14:textId="77777777" w:rsidR="002775C6" w:rsidRPr="002775C6" w:rsidRDefault="002775C6" w:rsidP="0063089B">
      <w:pPr>
        <w:tabs>
          <w:tab w:val="left" w:pos="720"/>
          <w:tab w:val="left" w:pos="1440"/>
          <w:tab w:val="left" w:pos="2160"/>
          <w:tab w:val="left" w:pos="2880"/>
          <w:tab w:val="left" w:pos="4680"/>
          <w:tab w:val="left" w:pos="5400"/>
          <w:tab w:val="right" w:pos="9000"/>
        </w:tabs>
        <w:spacing w:line="240" w:lineRule="atLeast"/>
        <w:ind w:left="720"/>
        <w:jc w:val="both"/>
        <w:rPr>
          <w:rFonts w:eastAsia="Times New Roman" w:cs="Times New Roman"/>
          <w:szCs w:val="20"/>
          <w:lang w:eastAsia="en-GB"/>
        </w:rPr>
      </w:pPr>
      <w:r w:rsidRPr="002775C6">
        <w:rPr>
          <w:rFonts w:eastAsia="Times New Roman" w:cs="Times New Roman"/>
          <w:szCs w:val="20"/>
          <w:lang w:eastAsia="en-GB"/>
        </w:rPr>
        <w:t>If the specification is wrong, inadequate or unnecessarily prescriptive it may result in:</w:t>
      </w:r>
    </w:p>
    <w:p w14:paraId="579094DB" w14:textId="77777777"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szCs w:val="20"/>
          <w:lang w:eastAsia="en-GB"/>
        </w:rPr>
      </w:pPr>
      <w:r w:rsidRPr="002775C6">
        <w:rPr>
          <w:rFonts w:eastAsia="Times New Roman" w:cs="Times New Roman"/>
          <w:szCs w:val="20"/>
          <w:lang w:eastAsia="en-GB"/>
        </w:rPr>
        <w:t xml:space="preserve"> </w:t>
      </w:r>
    </w:p>
    <w:p w14:paraId="579094DC" w14:textId="77777777" w:rsidR="002775C6" w:rsidRPr="002775C6" w:rsidRDefault="002775C6" w:rsidP="003F7505">
      <w:pPr>
        <w:numPr>
          <w:ilvl w:val="0"/>
          <w:numId w:val="1"/>
        </w:numPr>
        <w:tabs>
          <w:tab w:val="left" w:pos="720"/>
          <w:tab w:val="left" w:pos="1440"/>
          <w:tab w:val="left" w:pos="2160"/>
          <w:tab w:val="left" w:pos="2880"/>
          <w:tab w:val="left" w:pos="4680"/>
          <w:tab w:val="left" w:pos="5400"/>
          <w:tab w:val="right" w:pos="9000"/>
        </w:tabs>
        <w:spacing w:line="240" w:lineRule="atLeast"/>
        <w:ind w:left="1560" w:hanging="426"/>
        <w:jc w:val="both"/>
        <w:rPr>
          <w:rFonts w:eastAsia="Times New Roman" w:cs="Times New Roman"/>
          <w:szCs w:val="20"/>
          <w:lang w:eastAsia="en-GB"/>
        </w:rPr>
      </w:pPr>
      <w:r w:rsidRPr="002775C6">
        <w:rPr>
          <w:rFonts w:eastAsia="Times New Roman" w:cs="Times New Roman"/>
          <w:szCs w:val="20"/>
          <w:lang w:eastAsia="en-GB"/>
        </w:rPr>
        <w:t xml:space="preserve">unsuitable tenderers submitting bids or suitable tenderers submitting unsatisfactory bids; </w:t>
      </w:r>
    </w:p>
    <w:p w14:paraId="579094DD" w14:textId="77777777" w:rsidR="002775C6" w:rsidRPr="002775C6" w:rsidRDefault="002775C6" w:rsidP="003F7505">
      <w:pPr>
        <w:numPr>
          <w:ilvl w:val="0"/>
          <w:numId w:val="1"/>
        </w:numPr>
        <w:tabs>
          <w:tab w:val="left" w:pos="720"/>
          <w:tab w:val="left" w:pos="1440"/>
          <w:tab w:val="left" w:pos="2160"/>
          <w:tab w:val="left" w:pos="2880"/>
          <w:tab w:val="left" w:pos="4680"/>
          <w:tab w:val="left" w:pos="5400"/>
          <w:tab w:val="right" w:pos="9000"/>
        </w:tabs>
        <w:spacing w:line="240" w:lineRule="atLeast"/>
        <w:ind w:left="1560" w:hanging="426"/>
        <w:jc w:val="both"/>
        <w:rPr>
          <w:rFonts w:eastAsia="Times New Roman" w:cs="Times New Roman"/>
          <w:szCs w:val="20"/>
          <w:lang w:eastAsia="en-GB"/>
        </w:rPr>
      </w:pPr>
      <w:r w:rsidRPr="002775C6">
        <w:rPr>
          <w:rFonts w:eastAsia="Times New Roman" w:cs="Times New Roman"/>
          <w:szCs w:val="20"/>
          <w:lang w:eastAsia="en-GB"/>
        </w:rPr>
        <w:t xml:space="preserve">suitable tenderers deciding not to bid; </w:t>
      </w:r>
    </w:p>
    <w:p w14:paraId="579094DE" w14:textId="77777777" w:rsidR="002775C6" w:rsidRPr="002775C6" w:rsidRDefault="002775C6" w:rsidP="003F7505">
      <w:pPr>
        <w:numPr>
          <w:ilvl w:val="0"/>
          <w:numId w:val="1"/>
        </w:numPr>
        <w:tabs>
          <w:tab w:val="left" w:pos="720"/>
          <w:tab w:val="left" w:pos="1440"/>
          <w:tab w:val="left" w:pos="2160"/>
          <w:tab w:val="left" w:pos="2880"/>
          <w:tab w:val="left" w:pos="4680"/>
          <w:tab w:val="left" w:pos="5400"/>
          <w:tab w:val="right" w:pos="9000"/>
        </w:tabs>
        <w:spacing w:line="240" w:lineRule="atLeast"/>
        <w:ind w:left="1560" w:hanging="426"/>
        <w:jc w:val="both"/>
        <w:rPr>
          <w:rFonts w:eastAsia="Times New Roman" w:cs="Times New Roman"/>
          <w:szCs w:val="20"/>
          <w:lang w:eastAsia="en-GB"/>
        </w:rPr>
      </w:pPr>
      <w:r w:rsidRPr="002775C6">
        <w:rPr>
          <w:rFonts w:eastAsia="Times New Roman" w:cs="Times New Roman"/>
          <w:szCs w:val="20"/>
          <w:lang w:eastAsia="en-GB"/>
        </w:rPr>
        <w:t xml:space="preserve">tenderers wrongly or variously interpreting the requirement; </w:t>
      </w:r>
    </w:p>
    <w:p w14:paraId="579094DF" w14:textId="77777777" w:rsidR="002775C6" w:rsidRPr="002775C6" w:rsidRDefault="002775C6" w:rsidP="003F7505">
      <w:pPr>
        <w:numPr>
          <w:ilvl w:val="0"/>
          <w:numId w:val="1"/>
        </w:numPr>
        <w:tabs>
          <w:tab w:val="left" w:pos="720"/>
          <w:tab w:val="left" w:pos="1440"/>
          <w:tab w:val="left" w:pos="2160"/>
          <w:tab w:val="left" w:pos="2880"/>
          <w:tab w:val="left" w:pos="4680"/>
          <w:tab w:val="left" w:pos="5400"/>
          <w:tab w:val="right" w:pos="9000"/>
        </w:tabs>
        <w:spacing w:line="240" w:lineRule="atLeast"/>
        <w:ind w:left="1560" w:hanging="426"/>
        <w:jc w:val="both"/>
        <w:rPr>
          <w:rFonts w:eastAsia="Times New Roman" w:cs="Times New Roman"/>
          <w:szCs w:val="20"/>
          <w:lang w:eastAsia="en-GB"/>
        </w:rPr>
      </w:pPr>
      <w:r w:rsidRPr="002775C6">
        <w:rPr>
          <w:rFonts w:eastAsia="Times New Roman" w:cs="Times New Roman"/>
          <w:szCs w:val="20"/>
          <w:lang w:eastAsia="en-GB"/>
        </w:rPr>
        <w:t xml:space="preserve">difficulties in evaluating the bids; </w:t>
      </w:r>
    </w:p>
    <w:p w14:paraId="579094E0" w14:textId="77777777" w:rsidR="002775C6" w:rsidRPr="002775C6" w:rsidRDefault="002775C6" w:rsidP="003F7505">
      <w:pPr>
        <w:numPr>
          <w:ilvl w:val="0"/>
          <w:numId w:val="1"/>
        </w:numPr>
        <w:tabs>
          <w:tab w:val="left" w:pos="720"/>
          <w:tab w:val="left" w:pos="1440"/>
          <w:tab w:val="left" w:pos="2160"/>
          <w:tab w:val="left" w:pos="2880"/>
          <w:tab w:val="left" w:pos="4680"/>
          <w:tab w:val="left" w:pos="5400"/>
          <w:tab w:val="right" w:pos="9000"/>
        </w:tabs>
        <w:spacing w:line="240" w:lineRule="atLeast"/>
        <w:ind w:left="1560" w:hanging="426"/>
        <w:jc w:val="both"/>
        <w:rPr>
          <w:rFonts w:eastAsia="Times New Roman" w:cs="Times New Roman"/>
          <w:szCs w:val="20"/>
          <w:lang w:eastAsia="en-GB"/>
        </w:rPr>
      </w:pPr>
      <w:r w:rsidRPr="002775C6">
        <w:rPr>
          <w:rFonts w:eastAsia="Times New Roman" w:cs="Times New Roman"/>
          <w:szCs w:val="20"/>
          <w:lang w:eastAsia="en-GB"/>
        </w:rPr>
        <w:t xml:space="preserve">wrong or unsuitable products/services being offered/supplied or services not meeting the actual requirement; </w:t>
      </w:r>
    </w:p>
    <w:p w14:paraId="579094E1" w14:textId="77777777" w:rsidR="002775C6" w:rsidRPr="002775C6" w:rsidRDefault="002775C6" w:rsidP="003F7505">
      <w:pPr>
        <w:numPr>
          <w:ilvl w:val="0"/>
          <w:numId w:val="1"/>
        </w:numPr>
        <w:tabs>
          <w:tab w:val="left" w:pos="720"/>
          <w:tab w:val="left" w:pos="1440"/>
          <w:tab w:val="left" w:pos="2160"/>
          <w:tab w:val="left" w:pos="2880"/>
          <w:tab w:val="left" w:pos="4680"/>
          <w:tab w:val="left" w:pos="5400"/>
          <w:tab w:val="right" w:pos="9000"/>
        </w:tabs>
        <w:spacing w:line="240" w:lineRule="atLeast"/>
        <w:ind w:left="1560" w:hanging="426"/>
        <w:jc w:val="both"/>
        <w:rPr>
          <w:rFonts w:eastAsia="Times New Roman" w:cs="Times New Roman"/>
          <w:szCs w:val="20"/>
          <w:lang w:eastAsia="en-GB"/>
        </w:rPr>
      </w:pPr>
      <w:r w:rsidRPr="002775C6">
        <w:rPr>
          <w:rFonts w:eastAsia="Times New Roman" w:cs="Times New Roman"/>
          <w:szCs w:val="20"/>
          <w:lang w:eastAsia="en-GB"/>
        </w:rPr>
        <w:t>claims of unfair treatment being made by tenderers; and</w:t>
      </w:r>
    </w:p>
    <w:p w14:paraId="579094E2" w14:textId="77777777" w:rsidR="002775C6" w:rsidRPr="002775C6" w:rsidRDefault="002775C6" w:rsidP="003F7505">
      <w:pPr>
        <w:numPr>
          <w:ilvl w:val="0"/>
          <w:numId w:val="1"/>
        </w:numPr>
        <w:tabs>
          <w:tab w:val="left" w:pos="720"/>
          <w:tab w:val="left" w:pos="1440"/>
          <w:tab w:val="left" w:pos="2160"/>
          <w:tab w:val="left" w:pos="2880"/>
          <w:tab w:val="left" w:pos="4680"/>
          <w:tab w:val="left" w:pos="5400"/>
          <w:tab w:val="right" w:pos="9000"/>
        </w:tabs>
        <w:spacing w:line="240" w:lineRule="atLeast"/>
        <w:ind w:left="1560" w:hanging="426"/>
        <w:jc w:val="both"/>
        <w:rPr>
          <w:rFonts w:eastAsia="Times New Roman" w:cs="Times New Roman"/>
          <w:szCs w:val="20"/>
          <w:lang w:eastAsia="en-GB"/>
        </w:rPr>
      </w:pPr>
      <w:r w:rsidRPr="002775C6">
        <w:rPr>
          <w:rFonts w:eastAsia="Times New Roman" w:cs="Times New Roman"/>
          <w:szCs w:val="20"/>
          <w:lang w:eastAsia="en-GB"/>
        </w:rPr>
        <w:t>avoidable procurement exercises to cover requirements not included in the specification.</w:t>
      </w:r>
    </w:p>
    <w:p w14:paraId="579094E3" w14:textId="77777777" w:rsidR="002775C6" w:rsidRPr="002775C6" w:rsidRDefault="002775C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b/>
          <w:szCs w:val="20"/>
          <w:lang w:eastAsia="en-GB"/>
        </w:rPr>
      </w:pPr>
    </w:p>
    <w:p w14:paraId="579094E4" w14:textId="77777777" w:rsidR="001F534F" w:rsidRDefault="001F534F"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b/>
          <w:szCs w:val="20"/>
          <w:lang w:eastAsia="en-GB"/>
        </w:rPr>
      </w:pPr>
    </w:p>
    <w:p w14:paraId="579094E5" w14:textId="77777777" w:rsidR="00D759E8" w:rsidRDefault="00D759E8">
      <w:pPr>
        <w:rPr>
          <w:rFonts w:eastAsia="Times New Roman" w:cs="Times New Roman"/>
          <w:b/>
          <w:szCs w:val="20"/>
          <w:lang w:eastAsia="en-GB"/>
        </w:rPr>
      </w:pPr>
      <w:r>
        <w:rPr>
          <w:rFonts w:eastAsia="Times New Roman" w:cs="Times New Roman"/>
          <w:b/>
          <w:szCs w:val="20"/>
          <w:lang w:eastAsia="en-GB"/>
        </w:rPr>
        <w:br w:type="page"/>
      </w:r>
    </w:p>
    <w:p w14:paraId="579094E6" w14:textId="77777777" w:rsidR="002775C6" w:rsidRPr="001F534F" w:rsidRDefault="00571846" w:rsidP="002775C6">
      <w:pPr>
        <w:tabs>
          <w:tab w:val="left" w:pos="720"/>
          <w:tab w:val="left" w:pos="1440"/>
          <w:tab w:val="left" w:pos="2160"/>
          <w:tab w:val="left" w:pos="2880"/>
          <w:tab w:val="left" w:pos="4680"/>
          <w:tab w:val="left" w:pos="5400"/>
          <w:tab w:val="right" w:pos="9000"/>
        </w:tabs>
        <w:spacing w:line="240" w:lineRule="atLeast"/>
        <w:jc w:val="both"/>
        <w:rPr>
          <w:rFonts w:eastAsia="Times New Roman" w:cs="Times New Roman"/>
          <w:b/>
          <w:szCs w:val="20"/>
          <w:lang w:eastAsia="en-GB"/>
        </w:rPr>
      </w:pPr>
      <w:r w:rsidRPr="001F534F">
        <w:rPr>
          <w:rFonts w:eastAsia="Times New Roman" w:cs="Times New Roman"/>
          <w:b/>
          <w:szCs w:val="20"/>
          <w:lang w:eastAsia="en-GB"/>
        </w:rPr>
        <w:t>3.</w:t>
      </w:r>
      <w:r w:rsidRPr="001F534F">
        <w:rPr>
          <w:rFonts w:eastAsia="Times New Roman" w:cs="Times New Roman"/>
          <w:b/>
          <w:szCs w:val="20"/>
          <w:lang w:eastAsia="en-GB"/>
        </w:rPr>
        <w:tab/>
      </w:r>
      <w:bookmarkStart w:id="23" w:name="onethree"/>
      <w:r w:rsidRPr="001F534F">
        <w:rPr>
          <w:rFonts w:eastAsia="Times New Roman" w:cs="Times New Roman"/>
          <w:b/>
          <w:szCs w:val="20"/>
          <w:lang w:eastAsia="en-GB"/>
        </w:rPr>
        <w:t>BUSINESS CASE</w:t>
      </w:r>
      <w:bookmarkEnd w:id="23"/>
    </w:p>
    <w:p w14:paraId="579094E7" w14:textId="77777777" w:rsidR="00362DA6" w:rsidRPr="001F534F" w:rsidRDefault="00362DA6" w:rsidP="00362DA6"/>
    <w:p w14:paraId="579094E8" w14:textId="77777777" w:rsidR="00571846" w:rsidRPr="001F534F" w:rsidRDefault="00571846" w:rsidP="00571846">
      <w:r w:rsidRPr="001F534F">
        <w:rPr>
          <w:b/>
        </w:rPr>
        <w:t xml:space="preserve">3.1 </w:t>
      </w:r>
      <w:r w:rsidRPr="001F534F">
        <w:rPr>
          <w:b/>
        </w:rPr>
        <w:tab/>
      </w:r>
      <w:bookmarkStart w:id="24" w:name="onethreeone"/>
      <w:r w:rsidRPr="001F534F">
        <w:rPr>
          <w:b/>
        </w:rPr>
        <w:t>Responsibility for Preparing the Business Case</w:t>
      </w:r>
      <w:bookmarkEnd w:id="24"/>
    </w:p>
    <w:p w14:paraId="579094E9" w14:textId="77777777" w:rsidR="00571846" w:rsidRPr="001F534F" w:rsidRDefault="00571846" w:rsidP="00571846"/>
    <w:p w14:paraId="579094EA" w14:textId="4EDDF297" w:rsidR="00571846" w:rsidRPr="00571846" w:rsidRDefault="00571846" w:rsidP="0063089B">
      <w:pPr>
        <w:ind w:left="720"/>
      </w:pPr>
      <w:r w:rsidRPr="001F534F">
        <w:t xml:space="preserve">A business case is required to justify the purchase of particular goods and/or services. It is the responsibility of the Project </w:t>
      </w:r>
      <w:r w:rsidR="00AC3C46" w:rsidRPr="00AC3C46">
        <w:t>Manager</w:t>
      </w:r>
      <w:r w:rsidRPr="001F534F">
        <w:t xml:space="preserve"> to prepare the business case, involving the Purchaser wherever necessary.</w:t>
      </w:r>
    </w:p>
    <w:p w14:paraId="579094EB" w14:textId="77777777" w:rsidR="00571846" w:rsidRPr="00571846" w:rsidRDefault="00571846" w:rsidP="00571846">
      <w:pPr>
        <w:rPr>
          <w:b/>
        </w:rPr>
      </w:pPr>
    </w:p>
    <w:p w14:paraId="579094EC" w14:textId="77777777" w:rsidR="00571846" w:rsidRPr="00571846" w:rsidRDefault="00571846" w:rsidP="00571846">
      <w:r>
        <w:rPr>
          <w:b/>
        </w:rPr>
        <w:t>3.2</w:t>
      </w:r>
      <w:r w:rsidRPr="00571846">
        <w:rPr>
          <w:b/>
        </w:rPr>
        <w:t xml:space="preserve"> </w:t>
      </w:r>
      <w:r w:rsidRPr="00571846">
        <w:rPr>
          <w:b/>
        </w:rPr>
        <w:tab/>
      </w:r>
      <w:bookmarkStart w:id="25" w:name="onethreetwo"/>
      <w:r w:rsidRPr="00571846">
        <w:rPr>
          <w:b/>
        </w:rPr>
        <w:t>Issues for Inclusion</w:t>
      </w:r>
      <w:bookmarkEnd w:id="25"/>
    </w:p>
    <w:p w14:paraId="579094ED" w14:textId="77777777" w:rsidR="00571846" w:rsidRPr="00571846" w:rsidRDefault="00571846" w:rsidP="00571846"/>
    <w:p w14:paraId="579094EE" w14:textId="77777777" w:rsidR="00571846" w:rsidRPr="001F534F" w:rsidRDefault="00571846" w:rsidP="00571846">
      <w:pPr>
        <w:ind w:left="720" w:hanging="720"/>
      </w:pPr>
      <w:r w:rsidRPr="001F534F">
        <w:t>3.2.1</w:t>
      </w:r>
      <w:r w:rsidRPr="001F534F">
        <w:tab/>
        <w:t>Whilst the business case need not be elaborate, the following issues must be considered and recorded:</w:t>
      </w:r>
    </w:p>
    <w:p w14:paraId="579094EF" w14:textId="77777777" w:rsidR="00571846" w:rsidRPr="001F534F" w:rsidRDefault="00571846" w:rsidP="00571846"/>
    <w:p w14:paraId="579094F0" w14:textId="77777777" w:rsidR="00571846" w:rsidRPr="001F534F" w:rsidRDefault="00571846" w:rsidP="0063089B">
      <w:pPr>
        <w:numPr>
          <w:ilvl w:val="0"/>
          <w:numId w:val="1"/>
        </w:numPr>
        <w:ind w:left="1134" w:hanging="425"/>
      </w:pPr>
      <w:r w:rsidRPr="001F534F">
        <w:t>the purpose of the project;</w:t>
      </w:r>
    </w:p>
    <w:p w14:paraId="579094F1" w14:textId="77777777" w:rsidR="00571846" w:rsidRPr="001F534F" w:rsidRDefault="00571846" w:rsidP="0063089B">
      <w:pPr>
        <w:numPr>
          <w:ilvl w:val="0"/>
          <w:numId w:val="1"/>
        </w:numPr>
        <w:ind w:left="1134" w:hanging="425"/>
      </w:pPr>
      <w:r w:rsidRPr="001F534F">
        <w:t>the benefits (e.g. financial, efficiencies) to be derived and when they are likely to accrue;</w:t>
      </w:r>
    </w:p>
    <w:p w14:paraId="579094F2" w14:textId="77777777" w:rsidR="00571846" w:rsidRPr="001F534F" w:rsidRDefault="00571846" w:rsidP="0063089B">
      <w:pPr>
        <w:numPr>
          <w:ilvl w:val="0"/>
          <w:numId w:val="1"/>
        </w:numPr>
        <w:ind w:left="1134" w:hanging="425"/>
      </w:pPr>
      <w:r w:rsidRPr="001F534F">
        <w:t>the expected deliverables;</w:t>
      </w:r>
    </w:p>
    <w:p w14:paraId="579094F3" w14:textId="77777777" w:rsidR="00571846" w:rsidRPr="001F534F" w:rsidRDefault="00571846" w:rsidP="0063089B">
      <w:pPr>
        <w:numPr>
          <w:ilvl w:val="0"/>
          <w:numId w:val="1"/>
        </w:numPr>
        <w:ind w:left="1134" w:hanging="425"/>
      </w:pPr>
      <w:r w:rsidRPr="001F534F">
        <w:t>the expected costs;</w:t>
      </w:r>
    </w:p>
    <w:p w14:paraId="579094F4" w14:textId="77777777" w:rsidR="00571846" w:rsidRPr="001F534F" w:rsidRDefault="00571846" w:rsidP="0063089B">
      <w:pPr>
        <w:numPr>
          <w:ilvl w:val="0"/>
          <w:numId w:val="1"/>
        </w:numPr>
        <w:ind w:left="1134" w:hanging="425"/>
      </w:pPr>
      <w:r w:rsidRPr="001F534F">
        <w:t>any long-term financial commitment</w:t>
      </w:r>
    </w:p>
    <w:p w14:paraId="579094F5" w14:textId="77777777" w:rsidR="00571846" w:rsidRPr="001F534F" w:rsidRDefault="00571846" w:rsidP="0063089B">
      <w:pPr>
        <w:numPr>
          <w:ilvl w:val="0"/>
          <w:numId w:val="1"/>
        </w:numPr>
        <w:ind w:left="1134" w:hanging="425"/>
      </w:pPr>
      <w:r w:rsidRPr="001F534F">
        <w:t>potential impact on in-house resources (e.g. staff invo</w:t>
      </w:r>
      <w:r w:rsidR="00C91A46">
        <w:t xml:space="preserve">lvement, maintenance costs </w:t>
      </w:r>
      <w:r w:rsidR="00AB4901">
        <w:t>etc.</w:t>
      </w:r>
      <w:r w:rsidR="00C91A46">
        <w:t>);</w:t>
      </w:r>
    </w:p>
    <w:p w14:paraId="579094F6" w14:textId="77777777" w:rsidR="00571846" w:rsidRPr="001F534F" w:rsidRDefault="00571846" w:rsidP="0063089B">
      <w:pPr>
        <w:numPr>
          <w:ilvl w:val="0"/>
          <w:numId w:val="1"/>
        </w:numPr>
        <w:ind w:left="1134" w:hanging="425"/>
      </w:pPr>
      <w:r w:rsidRPr="001F534F">
        <w:t>confirmation that financial resources are available to meet the estimated cost of the requirement</w:t>
      </w:r>
      <w:r w:rsidR="00C91A46">
        <w:t xml:space="preserve"> or request for sufficient funds</w:t>
      </w:r>
      <w:r w:rsidRPr="001F534F">
        <w:t>;</w:t>
      </w:r>
    </w:p>
    <w:p w14:paraId="579094F7" w14:textId="77777777" w:rsidR="00571846" w:rsidRPr="001F534F" w:rsidRDefault="00571846" w:rsidP="0063089B">
      <w:pPr>
        <w:numPr>
          <w:ilvl w:val="0"/>
          <w:numId w:val="1"/>
        </w:numPr>
        <w:ind w:left="1134" w:hanging="425"/>
      </w:pPr>
      <w:r w:rsidRPr="001F534F">
        <w:t>an assessment of the alternat</w:t>
      </w:r>
      <w:r w:rsidR="00C91A46">
        <w:t>ives which have been considered</w:t>
      </w:r>
      <w:r w:rsidRPr="001F534F">
        <w:t>.</w:t>
      </w:r>
    </w:p>
    <w:p w14:paraId="579094F8" w14:textId="77777777" w:rsidR="00571846" w:rsidRPr="00571846" w:rsidRDefault="00571846" w:rsidP="00571846"/>
    <w:p w14:paraId="579094F9" w14:textId="0DF9538C" w:rsidR="00571846" w:rsidRPr="00571846" w:rsidRDefault="00571846" w:rsidP="00571846">
      <w:pPr>
        <w:ind w:left="720" w:hanging="720"/>
      </w:pPr>
      <w:r w:rsidRPr="00C91A46">
        <w:t xml:space="preserve">3.2.2 </w:t>
      </w:r>
      <w:r w:rsidRPr="00C91A46">
        <w:tab/>
        <w:t xml:space="preserve">The business case should contain sufficient information to demonstrate that the project offers value to Fife College. A sample </w:t>
      </w:r>
      <w:hyperlink r:id="rId24" w:history="1">
        <w:r w:rsidRPr="00A012C3">
          <w:rPr>
            <w:rStyle w:val="Hyperlink"/>
          </w:rPr>
          <w:t xml:space="preserve">business case </w:t>
        </w:r>
        <w:r w:rsidR="00AF4BE2" w:rsidRPr="00A012C3">
          <w:rPr>
            <w:rStyle w:val="Hyperlink"/>
          </w:rPr>
          <w:t>template</w:t>
        </w:r>
      </w:hyperlink>
      <w:r w:rsidRPr="00C91A46">
        <w:rPr>
          <w:color w:val="0000FF"/>
        </w:rPr>
        <w:t xml:space="preserve"> </w:t>
      </w:r>
      <w:r w:rsidRPr="00C91A46">
        <w:t xml:space="preserve">is </w:t>
      </w:r>
      <w:r w:rsidR="00AF4BE2" w:rsidRPr="00C91A46">
        <w:t>available on the Gateway</w:t>
      </w:r>
      <w:r w:rsidRPr="00C91A46">
        <w:t xml:space="preserve">. It should then be passed to the appropriate level of management for approval. In the case of consultancy projects, the business case should be passed to the </w:t>
      </w:r>
      <w:r w:rsidR="00527559">
        <w:t>Chief Financial Officer</w:t>
      </w:r>
      <w:r w:rsidRPr="00C91A46">
        <w:t xml:space="preserve"> for approval.</w:t>
      </w:r>
    </w:p>
    <w:p w14:paraId="579094FA" w14:textId="77777777" w:rsidR="00362DA6" w:rsidRDefault="00362DA6"/>
    <w:p w14:paraId="579094FB" w14:textId="77777777" w:rsidR="00571846" w:rsidRDefault="00571846"/>
    <w:p w14:paraId="579094FC" w14:textId="77777777" w:rsidR="00F37DEE" w:rsidRDefault="00F37DEE">
      <w:pPr>
        <w:rPr>
          <w:b/>
        </w:rPr>
      </w:pPr>
      <w:r>
        <w:rPr>
          <w:b/>
        </w:rPr>
        <w:br w:type="page"/>
      </w:r>
    </w:p>
    <w:p w14:paraId="579094FD" w14:textId="77777777" w:rsidR="00571846" w:rsidRDefault="00571846">
      <w:pPr>
        <w:rPr>
          <w:b/>
          <w:bCs/>
        </w:rPr>
      </w:pPr>
      <w:r>
        <w:rPr>
          <w:b/>
        </w:rPr>
        <w:t>4.</w:t>
      </w:r>
      <w:r>
        <w:rPr>
          <w:b/>
        </w:rPr>
        <w:tab/>
      </w:r>
      <w:bookmarkStart w:id="26" w:name="onefour"/>
      <w:r w:rsidRPr="00571846">
        <w:rPr>
          <w:b/>
          <w:bCs/>
        </w:rPr>
        <w:t>ESTIMATING THE PROCUREMENT BUDGET</w:t>
      </w:r>
      <w:bookmarkEnd w:id="26"/>
    </w:p>
    <w:p w14:paraId="579094FE" w14:textId="77777777" w:rsidR="00571846" w:rsidRPr="00571846" w:rsidRDefault="00571846">
      <w:pPr>
        <w:rPr>
          <w:b/>
        </w:rPr>
      </w:pPr>
    </w:p>
    <w:p w14:paraId="579094FF" w14:textId="77777777" w:rsidR="00571846" w:rsidRPr="00571846" w:rsidRDefault="00571846" w:rsidP="00571846">
      <w:pPr>
        <w:rPr>
          <w:b/>
        </w:rPr>
      </w:pPr>
      <w:r>
        <w:rPr>
          <w:b/>
        </w:rPr>
        <w:t>4.1</w:t>
      </w:r>
      <w:r>
        <w:rPr>
          <w:b/>
        </w:rPr>
        <w:tab/>
      </w:r>
      <w:bookmarkStart w:id="27" w:name="onefourone"/>
      <w:r w:rsidRPr="00571846">
        <w:rPr>
          <w:b/>
        </w:rPr>
        <w:t>Reasons for Estimating the Budget</w:t>
      </w:r>
      <w:bookmarkEnd w:id="27"/>
    </w:p>
    <w:p w14:paraId="57909500" w14:textId="77777777" w:rsidR="00571846" w:rsidRPr="00571846" w:rsidRDefault="00571846" w:rsidP="00571846">
      <w:pPr>
        <w:rPr>
          <w:b/>
        </w:rPr>
      </w:pPr>
    </w:p>
    <w:p w14:paraId="57909501" w14:textId="77777777" w:rsidR="00571846" w:rsidRPr="00571846" w:rsidRDefault="00571846" w:rsidP="00571846">
      <w:pPr>
        <w:ind w:left="720" w:hanging="720"/>
      </w:pPr>
      <w:r>
        <w:t>4</w:t>
      </w:r>
      <w:r w:rsidRPr="00571846">
        <w:t>.</w:t>
      </w:r>
      <w:r>
        <w:t>1</w:t>
      </w:r>
      <w:r w:rsidRPr="00571846">
        <w:t>.1</w:t>
      </w:r>
      <w:r w:rsidRPr="00571846">
        <w:tab/>
        <w:t xml:space="preserve">The budget estimate will determine the procurement process to be </w:t>
      </w:r>
      <w:r>
        <w:t xml:space="preserve">followed </w:t>
      </w:r>
      <w:r w:rsidRPr="00571846">
        <w:t>and will assist in deciding where the requirements should be advertised.</w:t>
      </w:r>
    </w:p>
    <w:p w14:paraId="57909502" w14:textId="77777777" w:rsidR="00571846" w:rsidRPr="00571846" w:rsidRDefault="00571846" w:rsidP="00571846"/>
    <w:p w14:paraId="57909503" w14:textId="77777777" w:rsidR="00571846" w:rsidRPr="00571846" w:rsidRDefault="00571846" w:rsidP="00571846">
      <w:pPr>
        <w:ind w:left="720" w:hanging="720"/>
      </w:pPr>
      <w:r>
        <w:t>4</w:t>
      </w:r>
      <w:r w:rsidRPr="00571846">
        <w:t>.</w:t>
      </w:r>
      <w:r>
        <w:t>1</w:t>
      </w:r>
      <w:r w:rsidRPr="00571846">
        <w:t>.2</w:t>
      </w:r>
      <w:r w:rsidRPr="00571846">
        <w:tab/>
        <w:t>The budget estimate will influence the timescales required for the procurement, particularly in relation to any requirements likely to be close to or above the EU Public Procurement threshold, where strict timescales and procedures must be adhered to.</w:t>
      </w:r>
    </w:p>
    <w:p w14:paraId="57909504" w14:textId="77777777" w:rsidR="00571846" w:rsidRPr="00571846" w:rsidRDefault="00571846" w:rsidP="00571846"/>
    <w:p w14:paraId="57909505" w14:textId="77777777" w:rsidR="00571846" w:rsidRPr="00571846" w:rsidRDefault="00571846" w:rsidP="00571846">
      <w:pPr>
        <w:ind w:left="720" w:hanging="720"/>
      </w:pPr>
      <w:r>
        <w:t>4</w:t>
      </w:r>
      <w:r w:rsidRPr="00571846">
        <w:t>.</w:t>
      </w:r>
      <w:r>
        <w:t>1</w:t>
      </w:r>
      <w:r w:rsidRPr="00571846">
        <w:t>.3</w:t>
      </w:r>
      <w:r w:rsidRPr="00571846">
        <w:tab/>
        <w:t xml:space="preserve">Estimating the budget in advance will provide a basis for comparing the bids received.  For example, bids priced well above or below the budget could indicate that the requirements were ambiguously specified. </w:t>
      </w:r>
    </w:p>
    <w:p w14:paraId="57909506" w14:textId="77777777" w:rsidR="00571846" w:rsidRPr="00571846" w:rsidRDefault="00571846" w:rsidP="00571846">
      <w:pPr>
        <w:rPr>
          <w:b/>
        </w:rPr>
      </w:pPr>
    </w:p>
    <w:p w14:paraId="57909507" w14:textId="77777777" w:rsidR="00571846" w:rsidRPr="00571846" w:rsidRDefault="00571846" w:rsidP="00571846">
      <w:pPr>
        <w:rPr>
          <w:b/>
        </w:rPr>
      </w:pPr>
      <w:r>
        <w:rPr>
          <w:b/>
        </w:rPr>
        <w:t>4.2</w:t>
      </w:r>
      <w:r>
        <w:rPr>
          <w:b/>
        </w:rPr>
        <w:tab/>
      </w:r>
      <w:bookmarkStart w:id="28" w:name="onefourtwo"/>
      <w:r w:rsidRPr="00571846">
        <w:rPr>
          <w:b/>
        </w:rPr>
        <w:t xml:space="preserve">Responsibility </w:t>
      </w:r>
      <w:bookmarkEnd w:id="28"/>
    </w:p>
    <w:p w14:paraId="57909508" w14:textId="77777777" w:rsidR="00571846" w:rsidRPr="00571846" w:rsidRDefault="00571846" w:rsidP="00571846">
      <w:pPr>
        <w:rPr>
          <w:b/>
        </w:rPr>
      </w:pPr>
    </w:p>
    <w:p w14:paraId="57909509" w14:textId="64628BB3" w:rsidR="00571846" w:rsidRPr="00571846" w:rsidRDefault="00571846" w:rsidP="0063089B">
      <w:pPr>
        <w:ind w:left="720"/>
      </w:pPr>
      <w:r w:rsidRPr="00571846">
        <w:t xml:space="preserve">It is the responsibility of the Project </w:t>
      </w:r>
      <w:r w:rsidR="00AC3C46" w:rsidRPr="00AC3C46">
        <w:t>Manager</w:t>
      </w:r>
      <w:r w:rsidRPr="00571846">
        <w:t xml:space="preserve"> to provide an estimate of the procurement budget, involving others as necessary.  This may include analysis of </w:t>
      </w:r>
      <w:r>
        <w:t>spend</w:t>
      </w:r>
      <w:r w:rsidRPr="00571846">
        <w:t xml:space="preserve"> reports and industry indices</w:t>
      </w:r>
      <w:r w:rsidR="003232AB">
        <w:t xml:space="preserve"> or</w:t>
      </w:r>
      <w:r w:rsidRPr="00571846">
        <w:t xml:space="preserve"> consulting with other </w:t>
      </w:r>
      <w:r w:rsidR="005E7AC4">
        <w:t>institutions</w:t>
      </w:r>
      <w:r w:rsidRPr="00571846">
        <w:t xml:space="preserve"> that may have let similar contracts.  Procurement </w:t>
      </w:r>
      <w:r w:rsidR="005E7AC4">
        <w:t xml:space="preserve">should also be involved as they </w:t>
      </w:r>
      <w:r w:rsidRPr="00571846">
        <w:t>may have information about prior purchases or be aware in general about price, markets etc.</w:t>
      </w:r>
    </w:p>
    <w:p w14:paraId="5790950A" w14:textId="77777777" w:rsidR="00571846" w:rsidRPr="00571846" w:rsidRDefault="00571846" w:rsidP="00571846">
      <w:pPr>
        <w:rPr>
          <w:b/>
        </w:rPr>
      </w:pPr>
    </w:p>
    <w:p w14:paraId="5790950B" w14:textId="77777777" w:rsidR="00571846" w:rsidRPr="00571846" w:rsidRDefault="005E7AC4" w:rsidP="005E7AC4">
      <w:pPr>
        <w:rPr>
          <w:b/>
        </w:rPr>
      </w:pPr>
      <w:r>
        <w:rPr>
          <w:b/>
        </w:rPr>
        <w:t>4.3</w:t>
      </w:r>
      <w:r>
        <w:rPr>
          <w:b/>
        </w:rPr>
        <w:tab/>
      </w:r>
      <w:bookmarkStart w:id="29" w:name="onefourthree"/>
      <w:r w:rsidR="00571846" w:rsidRPr="00571846">
        <w:rPr>
          <w:b/>
        </w:rPr>
        <w:t>Contact with Suppliers</w:t>
      </w:r>
      <w:bookmarkEnd w:id="29"/>
    </w:p>
    <w:p w14:paraId="5790950C" w14:textId="77777777" w:rsidR="00571846" w:rsidRPr="00571846" w:rsidRDefault="00571846" w:rsidP="00571846">
      <w:pPr>
        <w:rPr>
          <w:b/>
          <w:i/>
        </w:rPr>
      </w:pPr>
    </w:p>
    <w:p w14:paraId="5790950D" w14:textId="7F6A2CAE" w:rsidR="00571846" w:rsidRPr="00571846" w:rsidRDefault="005E7AC4" w:rsidP="0063089B">
      <w:pPr>
        <w:ind w:left="720"/>
      </w:pPr>
      <w:r>
        <w:t xml:space="preserve">The Project </w:t>
      </w:r>
      <w:r w:rsidR="00AC3C46" w:rsidRPr="00AC3C46">
        <w:t>Manager</w:t>
      </w:r>
      <w:r>
        <w:t xml:space="preserve"> or</w:t>
      </w:r>
      <w:r w:rsidR="00571846" w:rsidRPr="00571846">
        <w:t xml:space="preserve"> </w:t>
      </w:r>
      <w:r w:rsidR="00513450">
        <w:t>Purchaser</w:t>
      </w:r>
      <w:r w:rsidR="00571846" w:rsidRPr="00571846">
        <w:t xml:space="preserve"> </w:t>
      </w:r>
      <w:r>
        <w:t>may</w:t>
      </w:r>
      <w:r w:rsidR="00571846" w:rsidRPr="00571846">
        <w:t xml:space="preserve"> contact appropriate organisations to identify likely prices on a strict no-obligation basis.  The prices obtained are likely to be higher than subsequent bids, as standard or “list” prices will have been quoted, but the information received should suffice for budgetary purposes.  For service requirements it is important to define the type and quantity of each skill level required as this will help to substantiate cost estimates.</w:t>
      </w:r>
    </w:p>
    <w:p w14:paraId="5790950E" w14:textId="77777777" w:rsidR="00653295" w:rsidRDefault="00653295" w:rsidP="005E7AC4">
      <w:pPr>
        <w:rPr>
          <w:b/>
        </w:rPr>
      </w:pPr>
    </w:p>
    <w:p w14:paraId="5790950F" w14:textId="77777777" w:rsidR="00571846" w:rsidRPr="00571846" w:rsidRDefault="005E7AC4" w:rsidP="005E7AC4">
      <w:pPr>
        <w:rPr>
          <w:b/>
        </w:rPr>
      </w:pPr>
      <w:r>
        <w:rPr>
          <w:b/>
        </w:rPr>
        <w:t>4.4</w:t>
      </w:r>
      <w:r>
        <w:rPr>
          <w:b/>
        </w:rPr>
        <w:tab/>
      </w:r>
      <w:bookmarkStart w:id="30" w:name="onefourfour"/>
      <w:r w:rsidR="00571846" w:rsidRPr="00571846">
        <w:rPr>
          <w:b/>
        </w:rPr>
        <w:t>Timing</w:t>
      </w:r>
      <w:bookmarkEnd w:id="30"/>
    </w:p>
    <w:p w14:paraId="57909510" w14:textId="77777777" w:rsidR="00571846" w:rsidRPr="00571846" w:rsidRDefault="00571846" w:rsidP="00571846">
      <w:pPr>
        <w:rPr>
          <w:b/>
        </w:rPr>
      </w:pPr>
    </w:p>
    <w:p w14:paraId="57909511" w14:textId="77777777" w:rsidR="00571846" w:rsidRPr="00571846" w:rsidRDefault="00571846" w:rsidP="0063089B">
      <w:pPr>
        <w:ind w:left="720"/>
        <w:rPr>
          <w:b/>
        </w:rPr>
      </w:pPr>
      <w:r w:rsidRPr="00571846">
        <w:t xml:space="preserve">For most requirements the forthcoming need should have been identified well in advance, </w:t>
      </w:r>
      <w:r w:rsidRPr="00C91A46">
        <w:t>so estimation will take place annually when budget bids are being compiled.</w:t>
      </w:r>
      <w:r w:rsidRPr="00571846">
        <w:t xml:space="preserve">  For unforeseen </w:t>
      </w:r>
      <w:r w:rsidR="005E7AC4">
        <w:t xml:space="preserve">or reprioritised </w:t>
      </w:r>
      <w:r w:rsidRPr="00571846">
        <w:t>requirements, an estimate is required immediately the need has been established in order to identify whether sufficient funding exists or whether a request for additional funds is necessary and for the preparation of any associated requisition/business case.  Additionally, Procurement must be notified at the outset to enable the procurement process to be timetabled at an early stage.</w:t>
      </w:r>
    </w:p>
    <w:p w14:paraId="57909512" w14:textId="77777777" w:rsidR="00571846" w:rsidRPr="00571846" w:rsidRDefault="00571846" w:rsidP="00571846">
      <w:pPr>
        <w:rPr>
          <w:b/>
        </w:rPr>
      </w:pPr>
    </w:p>
    <w:p w14:paraId="57909513" w14:textId="77777777" w:rsidR="00571846" w:rsidRPr="00571846" w:rsidRDefault="005E7AC4" w:rsidP="00571846">
      <w:pPr>
        <w:rPr>
          <w:b/>
        </w:rPr>
      </w:pPr>
      <w:r>
        <w:rPr>
          <w:b/>
        </w:rPr>
        <w:t>4.5</w:t>
      </w:r>
      <w:r w:rsidR="00571846" w:rsidRPr="00571846">
        <w:rPr>
          <w:b/>
        </w:rPr>
        <w:tab/>
      </w:r>
      <w:bookmarkStart w:id="31" w:name="onefourfive"/>
      <w:r w:rsidR="00571846" w:rsidRPr="00571846">
        <w:rPr>
          <w:b/>
        </w:rPr>
        <w:t>Contents</w:t>
      </w:r>
      <w:bookmarkEnd w:id="31"/>
    </w:p>
    <w:p w14:paraId="57909514" w14:textId="77777777" w:rsidR="00571846" w:rsidRPr="00571846" w:rsidRDefault="00571846" w:rsidP="00571846">
      <w:pPr>
        <w:rPr>
          <w:u w:val="single"/>
        </w:rPr>
      </w:pPr>
    </w:p>
    <w:p w14:paraId="57909515" w14:textId="77777777" w:rsidR="00571846" w:rsidRPr="00571846" w:rsidRDefault="00571846" w:rsidP="0063089B">
      <w:pPr>
        <w:ind w:left="720"/>
      </w:pPr>
      <w:r w:rsidRPr="00571846">
        <w:t>The budget estimate should comprise all costs likely to be paid to the Contractor over the full contract period (including any possible extension periods) e.g. capital costs, impleme</w:t>
      </w:r>
      <w:r w:rsidR="007312D5">
        <w:t>ntation</w:t>
      </w:r>
      <w:r w:rsidRPr="00571846">
        <w:t>, service</w:t>
      </w:r>
      <w:r w:rsidR="007312D5">
        <w:t>, management</w:t>
      </w:r>
      <w:r w:rsidRPr="00571846">
        <w:t>, maintenance</w:t>
      </w:r>
      <w:r w:rsidR="007312D5">
        <w:t>, disposal, running costs</w:t>
      </w:r>
      <w:r w:rsidRPr="00571846">
        <w:t xml:space="preserve"> etc.  </w:t>
      </w:r>
    </w:p>
    <w:p w14:paraId="57909516" w14:textId="77777777" w:rsidR="00571846" w:rsidRPr="00571846" w:rsidRDefault="00571846" w:rsidP="00571846">
      <w:pPr>
        <w:rPr>
          <w:b/>
        </w:rPr>
      </w:pPr>
    </w:p>
    <w:p w14:paraId="57909517" w14:textId="77777777" w:rsidR="00571846" w:rsidRPr="00571846" w:rsidRDefault="005E7AC4" w:rsidP="005E7AC4">
      <w:pPr>
        <w:rPr>
          <w:b/>
        </w:rPr>
      </w:pPr>
      <w:r>
        <w:rPr>
          <w:b/>
        </w:rPr>
        <w:t>4.6</w:t>
      </w:r>
      <w:r>
        <w:rPr>
          <w:b/>
        </w:rPr>
        <w:tab/>
      </w:r>
      <w:bookmarkStart w:id="32" w:name="onefoursix"/>
      <w:r w:rsidR="00571846" w:rsidRPr="00571846">
        <w:rPr>
          <w:b/>
        </w:rPr>
        <w:t>Accuracy</w:t>
      </w:r>
      <w:bookmarkEnd w:id="32"/>
    </w:p>
    <w:p w14:paraId="57909518" w14:textId="77777777" w:rsidR="00571846" w:rsidRPr="00571846" w:rsidRDefault="00571846" w:rsidP="00571846">
      <w:pPr>
        <w:rPr>
          <w:b/>
        </w:rPr>
      </w:pPr>
    </w:p>
    <w:p w14:paraId="57909519" w14:textId="77777777" w:rsidR="00571846" w:rsidRPr="00571846" w:rsidRDefault="00571846" w:rsidP="0063089B">
      <w:pPr>
        <w:ind w:left="720"/>
      </w:pPr>
      <w:r w:rsidRPr="00571846">
        <w:t xml:space="preserve">The estimate needs to be as accurate as possible in order to properly monitor and control budgets and to allow the correct procurement approach to be taken.  Time taken to provide a meaningful budget estimate at an early stage will aid the procurement process, increase the potential to achieve best value, and probably save time in the long-run.  Procurement </w:t>
      </w:r>
      <w:r w:rsidR="005E7AC4">
        <w:t>will</w:t>
      </w:r>
      <w:r w:rsidRPr="00571846">
        <w:t xml:space="preserve"> challenge budgetary estimates that appear to be unrealistic.  </w:t>
      </w:r>
    </w:p>
    <w:p w14:paraId="5790951A" w14:textId="77777777" w:rsidR="00571846" w:rsidRPr="00571846" w:rsidRDefault="00571846" w:rsidP="00571846"/>
    <w:p w14:paraId="5790951B" w14:textId="77777777" w:rsidR="00571846" w:rsidRPr="00571846" w:rsidRDefault="00BC5299" w:rsidP="00571846">
      <w:pPr>
        <w:rPr>
          <w:b/>
        </w:rPr>
      </w:pPr>
      <w:r>
        <w:rPr>
          <w:b/>
        </w:rPr>
        <w:t>4.7</w:t>
      </w:r>
      <w:r w:rsidR="00571846" w:rsidRPr="00571846">
        <w:rPr>
          <w:b/>
        </w:rPr>
        <w:tab/>
      </w:r>
      <w:bookmarkStart w:id="33" w:name="onefourseven"/>
      <w:r w:rsidR="00571846" w:rsidRPr="00571846">
        <w:rPr>
          <w:b/>
        </w:rPr>
        <w:t>Consequences of Inaccurate Estimates</w:t>
      </w:r>
      <w:bookmarkEnd w:id="33"/>
    </w:p>
    <w:p w14:paraId="5790951C" w14:textId="77777777" w:rsidR="00571846" w:rsidRPr="00571846" w:rsidRDefault="00571846" w:rsidP="00571846"/>
    <w:p w14:paraId="5790951D" w14:textId="77777777" w:rsidR="00571846" w:rsidRPr="00571846" w:rsidRDefault="00BC5299" w:rsidP="00BC5299">
      <w:pPr>
        <w:ind w:left="720" w:hanging="720"/>
      </w:pPr>
      <w:r>
        <w:t>4.7.</w:t>
      </w:r>
      <w:r w:rsidR="00571846" w:rsidRPr="00571846">
        <w:t>1</w:t>
      </w:r>
      <w:r w:rsidR="00571846" w:rsidRPr="00571846">
        <w:tab/>
        <w:t>Depending on the value of the requirement, an inaccurate estimate could result in the wrong procurement process being adopted.  If the requirement is over-estimated, the timescale and resources input (for both staff and suppliers) may have been significantly greater than was necessary.  However, if there is any doubt as to the accuracy of the estimated budget, it is better to over-estimate the contract value.</w:t>
      </w:r>
    </w:p>
    <w:p w14:paraId="5790951E" w14:textId="77777777" w:rsidR="00571846" w:rsidRPr="00571846" w:rsidRDefault="00571846" w:rsidP="00571846"/>
    <w:p w14:paraId="5790951F" w14:textId="77777777" w:rsidR="00571846" w:rsidRPr="00571846" w:rsidRDefault="00BC5299" w:rsidP="00BC5299">
      <w:pPr>
        <w:ind w:left="720" w:hanging="720"/>
      </w:pPr>
      <w:r>
        <w:t>4.7</w:t>
      </w:r>
      <w:r w:rsidR="00571846" w:rsidRPr="00571846">
        <w:t>.2</w:t>
      </w:r>
      <w:r w:rsidR="00571846" w:rsidRPr="00571846">
        <w:tab/>
        <w:t>If the requirement is under-estimated, the procurement process may need to be aborted when bids are received.  This will be the case wherever original estimates are below £</w:t>
      </w:r>
      <w:r>
        <w:t>5</w:t>
      </w:r>
      <w:r w:rsidR="00571846" w:rsidRPr="00571846">
        <w:t xml:space="preserve">0,000 (where a minimum of 3 quotations only are required), but bids received significantly exceed that level (which then requires formal </w:t>
      </w:r>
      <w:r>
        <w:t>tender</w:t>
      </w:r>
      <w:r w:rsidR="00571846" w:rsidRPr="00571846">
        <w:t xml:space="preserve"> procedures).  </w:t>
      </w:r>
    </w:p>
    <w:p w14:paraId="57909520" w14:textId="77777777" w:rsidR="00571846" w:rsidRPr="00571846" w:rsidRDefault="00571846" w:rsidP="00571846"/>
    <w:p w14:paraId="57909521" w14:textId="77777777" w:rsidR="00571846" w:rsidRPr="00571846" w:rsidRDefault="00BC5299" w:rsidP="00BC5299">
      <w:pPr>
        <w:ind w:left="720" w:hanging="720"/>
      </w:pPr>
      <w:r>
        <w:t>4.7</w:t>
      </w:r>
      <w:r w:rsidR="00571846" w:rsidRPr="00571846">
        <w:t>.3</w:t>
      </w:r>
      <w:r w:rsidR="00571846" w:rsidRPr="00571846">
        <w:tab/>
        <w:t xml:space="preserve">Additionally, where original estimates are below the EU Public Procurement Directive threshold, but tenders received breach the current limit, the tender exercise will need to be halted and re-started under the </w:t>
      </w:r>
      <w:r w:rsidR="00A1206D">
        <w:t xml:space="preserve">EU </w:t>
      </w:r>
      <w:r w:rsidR="00571846" w:rsidRPr="00571846">
        <w:t xml:space="preserve">Procurement rules. </w:t>
      </w:r>
    </w:p>
    <w:p w14:paraId="57909522" w14:textId="77777777" w:rsidR="00571846" w:rsidRPr="00571846" w:rsidRDefault="00571846" w:rsidP="00571846">
      <w:pPr>
        <w:rPr>
          <w:b/>
        </w:rPr>
      </w:pPr>
    </w:p>
    <w:p w14:paraId="57909523" w14:textId="77777777" w:rsidR="00571846" w:rsidRPr="00571846" w:rsidRDefault="00BC5299" w:rsidP="00BC5299">
      <w:pPr>
        <w:ind w:left="720" w:hanging="720"/>
        <w:rPr>
          <w:b/>
        </w:rPr>
      </w:pPr>
      <w:r>
        <w:t>4.7</w:t>
      </w:r>
      <w:r w:rsidR="00571846" w:rsidRPr="00571846">
        <w:t>.4</w:t>
      </w:r>
      <w:r w:rsidR="00571846" w:rsidRPr="00571846">
        <w:tab/>
        <w:t xml:space="preserve">In the event that bids come in well above the budget estimate, the implications for the project could be that insufficient funds are available to allow the contract to be awarded.  Alternatively, the higher cost may outweigh any projected benefits the project would deliver.  </w:t>
      </w:r>
    </w:p>
    <w:p w14:paraId="57909524" w14:textId="77777777" w:rsidR="00513450" w:rsidRDefault="00513450">
      <w:pPr>
        <w:rPr>
          <w:b/>
        </w:rPr>
      </w:pPr>
      <w:r>
        <w:rPr>
          <w:b/>
        </w:rPr>
        <w:br w:type="page"/>
      </w:r>
    </w:p>
    <w:p w14:paraId="57909525" w14:textId="77777777" w:rsidR="004E213B" w:rsidRPr="004E213B" w:rsidRDefault="004E213B" w:rsidP="004E213B">
      <w:pPr>
        <w:rPr>
          <w:b/>
        </w:rPr>
      </w:pPr>
      <w:bookmarkStart w:id="34" w:name="CHAPTER2"/>
      <w:r w:rsidRPr="004E213B">
        <w:rPr>
          <w:b/>
          <w:sz w:val="28"/>
        </w:rPr>
        <w:t xml:space="preserve">CHAPTER 2: </w:t>
      </w:r>
      <w:r w:rsidRPr="004E213B">
        <w:rPr>
          <w:b/>
          <w:sz w:val="28"/>
        </w:rPr>
        <w:tab/>
        <w:t>PROCUREMENT STRATEGY</w:t>
      </w:r>
    </w:p>
    <w:bookmarkEnd w:id="34"/>
    <w:p w14:paraId="57909526" w14:textId="77777777" w:rsidR="004E213B" w:rsidRDefault="004E213B" w:rsidP="005266E0">
      <w:pPr>
        <w:rPr>
          <w:b/>
        </w:rPr>
      </w:pPr>
    </w:p>
    <w:p w14:paraId="57909527" w14:textId="77777777" w:rsidR="004E213B" w:rsidRDefault="004E213B" w:rsidP="005266E0">
      <w:pPr>
        <w:rPr>
          <w:b/>
        </w:rPr>
      </w:pPr>
    </w:p>
    <w:p w14:paraId="57909528" w14:textId="77777777" w:rsidR="009D608D" w:rsidRDefault="009D608D" w:rsidP="005266E0">
      <w:pPr>
        <w:rPr>
          <w:b/>
        </w:rPr>
      </w:pPr>
      <w:r>
        <w:rPr>
          <w:b/>
        </w:rPr>
        <w:t>1.</w:t>
      </w:r>
      <w:r>
        <w:rPr>
          <w:b/>
        </w:rPr>
        <w:tab/>
      </w:r>
      <w:bookmarkStart w:id="35" w:name="TWOONE"/>
      <w:r w:rsidRPr="009D608D">
        <w:rPr>
          <w:b/>
        </w:rPr>
        <w:t>PROCUREMENT STRATEGY</w:t>
      </w:r>
      <w:bookmarkEnd w:id="35"/>
    </w:p>
    <w:p w14:paraId="57909529" w14:textId="77777777" w:rsidR="009D608D" w:rsidRDefault="009D608D" w:rsidP="005266E0">
      <w:pPr>
        <w:rPr>
          <w:b/>
        </w:rPr>
      </w:pPr>
    </w:p>
    <w:p w14:paraId="5790952A" w14:textId="77777777" w:rsidR="005266E0" w:rsidRPr="005266E0" w:rsidRDefault="005266E0" w:rsidP="005266E0">
      <w:pPr>
        <w:rPr>
          <w:b/>
        </w:rPr>
      </w:pPr>
      <w:r w:rsidRPr="005266E0">
        <w:rPr>
          <w:b/>
        </w:rPr>
        <w:t>1.1</w:t>
      </w:r>
      <w:r w:rsidRPr="005266E0">
        <w:rPr>
          <w:b/>
        </w:rPr>
        <w:tab/>
      </w:r>
      <w:bookmarkStart w:id="36" w:name="TWOONEONE"/>
      <w:r w:rsidR="009D608D">
        <w:rPr>
          <w:b/>
        </w:rPr>
        <w:t>Purpose of the Procurement Strategy</w:t>
      </w:r>
      <w:bookmarkEnd w:id="36"/>
    </w:p>
    <w:p w14:paraId="5790952B" w14:textId="77777777" w:rsidR="005266E0" w:rsidRPr="005266E0" w:rsidRDefault="005266E0" w:rsidP="005266E0"/>
    <w:p w14:paraId="5790952C" w14:textId="77777777" w:rsidR="005266E0" w:rsidRPr="005266E0" w:rsidRDefault="009D608D" w:rsidP="009D608D">
      <w:r>
        <w:t>1.1.1</w:t>
      </w:r>
      <w:r>
        <w:tab/>
      </w:r>
      <w:r w:rsidR="005266E0" w:rsidRPr="005266E0">
        <w:t>A Procurement Strategy help</w:t>
      </w:r>
      <w:r w:rsidR="005266E0">
        <w:t>s</w:t>
      </w:r>
      <w:r w:rsidR="005266E0" w:rsidRPr="005266E0">
        <w:t xml:space="preserve"> to ensure that each project:</w:t>
      </w:r>
    </w:p>
    <w:p w14:paraId="5790952D" w14:textId="77777777" w:rsidR="005266E0" w:rsidRPr="005266E0" w:rsidRDefault="005266E0" w:rsidP="005266E0"/>
    <w:p w14:paraId="5790952E" w14:textId="77777777" w:rsidR="005266E0" w:rsidRPr="005266E0" w:rsidRDefault="005266E0" w:rsidP="003F7505">
      <w:pPr>
        <w:numPr>
          <w:ilvl w:val="0"/>
          <w:numId w:val="8"/>
        </w:numPr>
        <w:tabs>
          <w:tab w:val="clear" w:pos="720"/>
          <w:tab w:val="num" w:pos="1276"/>
        </w:tabs>
        <w:ind w:left="1276"/>
      </w:pPr>
      <w:r w:rsidRPr="005266E0">
        <w:t>delivers best value for money in whole life cost terms, optimising efficiency and effectiveness;</w:t>
      </w:r>
    </w:p>
    <w:p w14:paraId="5790952F" w14:textId="77777777" w:rsidR="005266E0" w:rsidRPr="005266E0" w:rsidRDefault="005266E0" w:rsidP="003F7505">
      <w:pPr>
        <w:numPr>
          <w:ilvl w:val="0"/>
          <w:numId w:val="8"/>
        </w:numPr>
        <w:tabs>
          <w:tab w:val="clear" w:pos="720"/>
          <w:tab w:val="num" w:pos="1276"/>
        </w:tabs>
        <w:ind w:left="1276"/>
      </w:pPr>
      <w:r w:rsidRPr="005266E0">
        <w:t>complies with legal obligations;</w:t>
      </w:r>
    </w:p>
    <w:p w14:paraId="57909530" w14:textId="77777777" w:rsidR="005266E0" w:rsidRPr="005266E0" w:rsidRDefault="005266E0" w:rsidP="003F7505">
      <w:pPr>
        <w:numPr>
          <w:ilvl w:val="0"/>
          <w:numId w:val="8"/>
        </w:numPr>
        <w:tabs>
          <w:tab w:val="clear" w:pos="720"/>
          <w:tab w:val="num" w:pos="1276"/>
        </w:tabs>
        <w:ind w:left="1276"/>
      </w:pPr>
      <w:r w:rsidRPr="005266E0">
        <w:t>follows current procurement policy and procedures.</w:t>
      </w:r>
    </w:p>
    <w:p w14:paraId="57909531" w14:textId="77777777" w:rsidR="005266E0" w:rsidRPr="005266E0" w:rsidRDefault="005266E0" w:rsidP="005266E0"/>
    <w:p w14:paraId="57909532" w14:textId="434D4CA0" w:rsidR="005266E0" w:rsidRPr="005266E0" w:rsidRDefault="009D608D" w:rsidP="009D608D">
      <w:pPr>
        <w:ind w:left="720" w:hanging="720"/>
      </w:pPr>
      <w:r>
        <w:t>1.1.2</w:t>
      </w:r>
      <w:r>
        <w:tab/>
      </w:r>
      <w:r w:rsidR="005266E0" w:rsidRPr="005266E0">
        <w:t xml:space="preserve">The Procurement Strategy outlines the processes to be followed, highlighting roles, responsibilities and timescales for completion.  It </w:t>
      </w:r>
      <w:r>
        <w:t>also</w:t>
      </w:r>
      <w:r w:rsidR="005266E0" w:rsidRPr="005266E0">
        <w:t xml:space="preserve"> records in writing the agreement between Procurement and the Project </w:t>
      </w:r>
      <w:r w:rsidR="00AC3C46" w:rsidRPr="00AC3C46">
        <w:t>Manager</w:t>
      </w:r>
      <w:r w:rsidR="005266E0" w:rsidRPr="005266E0">
        <w:t xml:space="preserve"> at the outset of a project. </w:t>
      </w:r>
      <w:r w:rsidR="001C0056">
        <w:t>T</w:t>
      </w:r>
      <w:r w:rsidR="001C0056" w:rsidRPr="000C60E9">
        <w:t xml:space="preserve">he </w:t>
      </w:r>
      <w:hyperlink r:id="rId25" w:history="1">
        <w:r w:rsidR="001C0056" w:rsidRPr="00E04B42">
          <w:rPr>
            <w:rStyle w:val="Hyperlink"/>
          </w:rPr>
          <w:t>Strategy template</w:t>
        </w:r>
      </w:hyperlink>
      <w:r w:rsidR="001C0056" w:rsidRPr="0063089B">
        <w:rPr>
          <w:color w:val="0000FF"/>
        </w:rPr>
        <w:t xml:space="preserve"> </w:t>
      </w:r>
      <w:r w:rsidR="001C0056">
        <w:t>should be completed for all requirements over £50k or for any lower value high risk/complexity requirements.</w:t>
      </w:r>
    </w:p>
    <w:p w14:paraId="57909533" w14:textId="77777777" w:rsidR="005266E0" w:rsidRPr="005266E0" w:rsidRDefault="005266E0" w:rsidP="005266E0"/>
    <w:p w14:paraId="57909534" w14:textId="77777777" w:rsidR="005266E0" w:rsidRPr="005266E0" w:rsidRDefault="005266E0" w:rsidP="009D608D">
      <w:pPr>
        <w:ind w:left="720" w:hanging="720"/>
      </w:pPr>
      <w:r w:rsidRPr="005266E0">
        <w:t>1.</w:t>
      </w:r>
      <w:r w:rsidR="009D608D">
        <w:t>1.3</w:t>
      </w:r>
      <w:r w:rsidRPr="005266E0">
        <w:tab/>
        <w:t>The time required to carry out the development of the Procurement Strategy and level of detail contained in the Strategy Document will vary according to the complexities, value and associated risks of a project.</w:t>
      </w:r>
    </w:p>
    <w:p w14:paraId="57909535" w14:textId="77777777" w:rsidR="005266E0" w:rsidRPr="005266E0" w:rsidRDefault="005266E0" w:rsidP="005266E0"/>
    <w:p w14:paraId="57909536" w14:textId="77777777" w:rsidR="005266E0" w:rsidRPr="005266E0" w:rsidRDefault="005266E0" w:rsidP="005266E0">
      <w:pPr>
        <w:rPr>
          <w:b/>
        </w:rPr>
      </w:pPr>
      <w:r w:rsidRPr="005266E0">
        <w:rPr>
          <w:b/>
        </w:rPr>
        <w:t>1.</w:t>
      </w:r>
      <w:r w:rsidR="009D608D">
        <w:rPr>
          <w:b/>
        </w:rPr>
        <w:t>2</w:t>
      </w:r>
      <w:r w:rsidRPr="005266E0">
        <w:rPr>
          <w:b/>
        </w:rPr>
        <w:tab/>
      </w:r>
      <w:bookmarkStart w:id="37" w:name="stage4"/>
      <w:bookmarkStart w:id="38" w:name="research"/>
      <w:bookmarkStart w:id="39" w:name="TWOONETWO"/>
      <w:bookmarkEnd w:id="37"/>
      <w:bookmarkEnd w:id="38"/>
      <w:r w:rsidRPr="005266E0">
        <w:rPr>
          <w:b/>
        </w:rPr>
        <w:t>Research</w:t>
      </w:r>
      <w:bookmarkEnd w:id="39"/>
      <w:r w:rsidRPr="005266E0">
        <w:rPr>
          <w:b/>
        </w:rPr>
        <w:t xml:space="preserve"> </w:t>
      </w:r>
    </w:p>
    <w:p w14:paraId="57909537" w14:textId="77777777" w:rsidR="005266E0" w:rsidRPr="005266E0" w:rsidRDefault="005266E0" w:rsidP="005266E0">
      <w:pPr>
        <w:rPr>
          <w:b/>
        </w:rPr>
      </w:pPr>
    </w:p>
    <w:p w14:paraId="57909538" w14:textId="670D6BDB" w:rsidR="005266E0" w:rsidRPr="005266E0" w:rsidRDefault="005266E0" w:rsidP="009D608D">
      <w:pPr>
        <w:ind w:left="720" w:hanging="720"/>
      </w:pPr>
      <w:r w:rsidRPr="005266E0">
        <w:t>1.</w:t>
      </w:r>
      <w:r w:rsidR="009D608D">
        <w:t>2</w:t>
      </w:r>
      <w:r w:rsidRPr="005266E0">
        <w:t>.1</w:t>
      </w:r>
      <w:r w:rsidRPr="005266E0">
        <w:tab/>
        <w:t xml:space="preserve">The Purchaser should make arrangements to meet with the Project </w:t>
      </w:r>
      <w:r w:rsidR="00AC3C46" w:rsidRPr="00AC3C46">
        <w:t>Manager</w:t>
      </w:r>
      <w:r w:rsidR="009D608D">
        <w:t xml:space="preserve"> after</w:t>
      </w:r>
      <w:r w:rsidRPr="005266E0">
        <w:t xml:space="preserve"> conduct</w:t>
      </w:r>
      <w:r w:rsidR="009D608D">
        <w:t>ing any required</w:t>
      </w:r>
      <w:r w:rsidRPr="005266E0">
        <w:t xml:space="preserve"> commodity-specific research as detailed below.</w:t>
      </w:r>
    </w:p>
    <w:p w14:paraId="57909539" w14:textId="77777777" w:rsidR="005266E0" w:rsidRPr="005266E0" w:rsidRDefault="005266E0" w:rsidP="005266E0"/>
    <w:p w14:paraId="5790953A" w14:textId="77777777" w:rsidR="005266E0" w:rsidRPr="005266E0" w:rsidRDefault="004E213B" w:rsidP="004E213B">
      <w:pPr>
        <w:rPr>
          <w:u w:val="single"/>
        </w:rPr>
      </w:pPr>
      <w:r w:rsidRPr="004E213B">
        <w:t>1.2.2</w:t>
      </w:r>
      <w:r w:rsidRPr="004E213B">
        <w:tab/>
      </w:r>
      <w:r w:rsidR="005266E0" w:rsidRPr="005266E0">
        <w:rPr>
          <w:u w:val="single"/>
        </w:rPr>
        <w:t>Market Research</w:t>
      </w:r>
    </w:p>
    <w:p w14:paraId="5790953B" w14:textId="77777777" w:rsidR="005266E0" w:rsidRPr="005266E0" w:rsidRDefault="005266E0" w:rsidP="005266E0"/>
    <w:p w14:paraId="5790953C" w14:textId="77777777" w:rsidR="005266E0" w:rsidRPr="005266E0" w:rsidRDefault="005266E0" w:rsidP="0063089B">
      <w:pPr>
        <w:ind w:left="720"/>
      </w:pPr>
      <w:r w:rsidRPr="005266E0">
        <w:t>A key prerequisite of an effective procurement strategy is detailed knowledge of the relevant commodity market.  Factors that need to be considered include:</w:t>
      </w:r>
    </w:p>
    <w:p w14:paraId="5790953D" w14:textId="77777777" w:rsidR="005266E0" w:rsidRPr="005266E0" w:rsidRDefault="005266E0" w:rsidP="005266E0"/>
    <w:p w14:paraId="5790953E" w14:textId="77777777" w:rsidR="005266E0" w:rsidRPr="005266E0" w:rsidRDefault="000B7454" w:rsidP="004E213B">
      <w:pPr>
        <w:numPr>
          <w:ilvl w:val="0"/>
          <w:numId w:val="4"/>
        </w:numPr>
        <w:tabs>
          <w:tab w:val="clear" w:pos="720"/>
        </w:tabs>
        <w:ind w:left="1418"/>
      </w:pPr>
      <w:r>
        <w:t xml:space="preserve">Supply Market - </w:t>
      </w:r>
      <w:r w:rsidR="005266E0" w:rsidRPr="005266E0">
        <w:t xml:space="preserve">e.g. </w:t>
      </w:r>
      <w:r w:rsidR="007451E2">
        <w:t xml:space="preserve">number of suppliers </w:t>
      </w:r>
      <w:r w:rsidR="005266E0" w:rsidRPr="005266E0">
        <w:t>or monopoly;</w:t>
      </w:r>
    </w:p>
    <w:p w14:paraId="5790953F" w14:textId="77777777" w:rsidR="005266E0" w:rsidRPr="005266E0" w:rsidRDefault="005266E0" w:rsidP="004E213B">
      <w:pPr>
        <w:numPr>
          <w:ilvl w:val="0"/>
          <w:numId w:val="4"/>
        </w:numPr>
        <w:tabs>
          <w:tab w:val="clear" w:pos="720"/>
        </w:tabs>
        <w:ind w:left="1418"/>
      </w:pPr>
      <w:r w:rsidRPr="005266E0">
        <w:t>level of recent consolidation/ acquisitions;</w:t>
      </w:r>
    </w:p>
    <w:p w14:paraId="57909540" w14:textId="77777777" w:rsidR="005266E0" w:rsidRPr="005266E0" w:rsidRDefault="005266E0" w:rsidP="004E213B">
      <w:pPr>
        <w:numPr>
          <w:ilvl w:val="0"/>
          <w:numId w:val="4"/>
        </w:numPr>
        <w:tabs>
          <w:tab w:val="clear" w:pos="720"/>
        </w:tabs>
        <w:ind w:left="1418"/>
      </w:pPr>
      <w:r w:rsidRPr="005266E0">
        <w:t>level of current supply capacity – under or over capacity?;</w:t>
      </w:r>
    </w:p>
    <w:p w14:paraId="57909541" w14:textId="77777777" w:rsidR="005266E0" w:rsidRPr="005266E0" w:rsidRDefault="005266E0" w:rsidP="004E213B">
      <w:pPr>
        <w:numPr>
          <w:ilvl w:val="0"/>
          <w:numId w:val="4"/>
        </w:numPr>
        <w:tabs>
          <w:tab w:val="clear" w:pos="720"/>
        </w:tabs>
        <w:ind w:left="1418"/>
      </w:pPr>
      <w:r w:rsidRPr="005266E0">
        <w:t>key players in the market;</w:t>
      </w:r>
    </w:p>
    <w:p w14:paraId="57909542" w14:textId="77777777" w:rsidR="005266E0" w:rsidRDefault="005266E0" w:rsidP="004E213B">
      <w:pPr>
        <w:numPr>
          <w:ilvl w:val="0"/>
          <w:numId w:val="4"/>
        </w:numPr>
        <w:tabs>
          <w:tab w:val="clear" w:pos="720"/>
        </w:tabs>
        <w:ind w:left="1418"/>
      </w:pPr>
      <w:r w:rsidRPr="005266E0">
        <w:t>level of and trends in market prices.</w:t>
      </w:r>
    </w:p>
    <w:p w14:paraId="57909543" w14:textId="77777777" w:rsidR="003232AB" w:rsidRPr="005266E0" w:rsidRDefault="003232AB" w:rsidP="004E213B">
      <w:pPr>
        <w:numPr>
          <w:ilvl w:val="0"/>
          <w:numId w:val="4"/>
        </w:numPr>
        <w:tabs>
          <w:tab w:val="clear" w:pos="720"/>
        </w:tabs>
        <w:ind w:left="1418"/>
      </w:pPr>
      <w:r>
        <w:t>Supported Businesses, SME’s, 3</w:t>
      </w:r>
      <w:r w:rsidRPr="003232AB">
        <w:rPr>
          <w:vertAlign w:val="superscript"/>
        </w:rPr>
        <w:t>rd</w:t>
      </w:r>
      <w:r>
        <w:t xml:space="preserve"> Sector</w:t>
      </w:r>
    </w:p>
    <w:p w14:paraId="57909544" w14:textId="77777777" w:rsidR="005266E0" w:rsidRPr="005266E0" w:rsidRDefault="005266E0" w:rsidP="005266E0">
      <w:pPr>
        <w:rPr>
          <w:u w:val="single"/>
        </w:rPr>
      </w:pPr>
    </w:p>
    <w:p w14:paraId="57909545" w14:textId="77777777" w:rsidR="005266E0" w:rsidRPr="005266E0" w:rsidRDefault="004E213B" w:rsidP="004E213B">
      <w:pPr>
        <w:ind w:left="709" w:hanging="709"/>
        <w:rPr>
          <w:u w:val="single"/>
        </w:rPr>
      </w:pPr>
      <w:r>
        <w:t>1</w:t>
      </w:r>
      <w:r w:rsidR="009C7B47">
        <w:t>.</w:t>
      </w:r>
      <w:r>
        <w:t>2.3</w:t>
      </w:r>
      <w:r>
        <w:tab/>
      </w:r>
      <w:r w:rsidR="00802F21">
        <w:rPr>
          <w:u w:val="single"/>
        </w:rPr>
        <w:t>Resources</w:t>
      </w:r>
      <w:r w:rsidR="005266E0" w:rsidRPr="005266E0">
        <w:rPr>
          <w:u w:val="single"/>
        </w:rPr>
        <w:t xml:space="preserve"> </w:t>
      </w:r>
    </w:p>
    <w:p w14:paraId="57909546" w14:textId="77777777" w:rsidR="005266E0" w:rsidRPr="005266E0" w:rsidRDefault="005266E0" w:rsidP="005266E0"/>
    <w:p w14:paraId="57909547" w14:textId="50DFE78E" w:rsidR="005266E0" w:rsidRPr="005266E0" w:rsidRDefault="005266E0" w:rsidP="0063089B">
      <w:pPr>
        <w:ind w:left="709"/>
      </w:pPr>
      <w:r w:rsidRPr="00513450">
        <w:t>From the approved business case</w:t>
      </w:r>
      <w:r w:rsidR="00513450">
        <w:t xml:space="preserve"> or from discussing with the Project </w:t>
      </w:r>
      <w:r w:rsidR="00AC3C46" w:rsidRPr="00AC3C46">
        <w:t>Manager</w:t>
      </w:r>
      <w:r w:rsidRPr="005266E0">
        <w:t>, the Purchaser should consider the following factors:</w:t>
      </w:r>
    </w:p>
    <w:p w14:paraId="57909548" w14:textId="77777777" w:rsidR="005266E0" w:rsidRPr="005266E0" w:rsidRDefault="005266E0" w:rsidP="005266E0"/>
    <w:p w14:paraId="57909549" w14:textId="77777777" w:rsidR="005266E0" w:rsidRDefault="005266E0" w:rsidP="003F7505">
      <w:pPr>
        <w:numPr>
          <w:ilvl w:val="0"/>
          <w:numId w:val="9"/>
        </w:numPr>
      </w:pPr>
      <w:r w:rsidRPr="005266E0">
        <w:t>Has the budget been approved and is it in place?</w:t>
      </w:r>
      <w:r w:rsidR="00802F21">
        <w:t xml:space="preserve">  Is it an</w:t>
      </w:r>
      <w:r w:rsidRPr="005266E0">
        <w:t xml:space="preserve"> accurate estimate of the expected costs and does it allow for all costs associated with the purchase (i.e. licences, maintenance, and training)</w:t>
      </w:r>
      <w:r w:rsidR="00802F21">
        <w:t xml:space="preserve"> and </w:t>
      </w:r>
      <w:r w:rsidR="00802F21" w:rsidRPr="005266E0">
        <w:t>include all possible future requirements/extensions</w:t>
      </w:r>
      <w:r w:rsidRPr="005266E0">
        <w:t xml:space="preserve">?  </w:t>
      </w:r>
    </w:p>
    <w:p w14:paraId="5790954A" w14:textId="77777777" w:rsidR="005266E0" w:rsidRDefault="00802F21" w:rsidP="003F7505">
      <w:pPr>
        <w:pStyle w:val="ListParagraph"/>
        <w:numPr>
          <w:ilvl w:val="0"/>
          <w:numId w:val="9"/>
        </w:numPr>
      </w:pPr>
      <w:r>
        <w:t xml:space="preserve">Is there </w:t>
      </w:r>
      <w:r w:rsidR="005266E0" w:rsidRPr="005266E0">
        <w:t>a genuine business need</w:t>
      </w:r>
      <w:r>
        <w:t>?</w:t>
      </w:r>
      <w:r w:rsidR="005266E0" w:rsidRPr="005266E0">
        <w:t xml:space="preserve">  </w:t>
      </w:r>
      <w:r>
        <w:t>Have a</w:t>
      </w:r>
      <w:r w:rsidR="005266E0" w:rsidRPr="005266E0">
        <w:t>lternative options to outright purchase, such as hire and leasing be</w:t>
      </w:r>
      <w:r>
        <w:t>en investigated?</w:t>
      </w:r>
    </w:p>
    <w:p w14:paraId="5790954B" w14:textId="77777777" w:rsidR="005266E0" w:rsidRPr="00802F21" w:rsidRDefault="00802F21" w:rsidP="003F7505">
      <w:pPr>
        <w:pStyle w:val="ListParagraph"/>
        <w:numPr>
          <w:ilvl w:val="0"/>
          <w:numId w:val="9"/>
        </w:numPr>
        <w:rPr>
          <w:u w:val="single"/>
        </w:rPr>
      </w:pPr>
      <w:r>
        <w:t>Can</w:t>
      </w:r>
      <w:r w:rsidR="00CA47BC">
        <w:t xml:space="preserve"> the requirement</w:t>
      </w:r>
      <w:r w:rsidR="005266E0" w:rsidRPr="005266E0">
        <w:t xml:space="preserve"> be sourced from an existing cont</w:t>
      </w:r>
      <w:r>
        <w:t>ract?</w:t>
      </w:r>
    </w:p>
    <w:p w14:paraId="5790954C" w14:textId="77777777" w:rsidR="003232AB" w:rsidRDefault="003232AB" w:rsidP="003F7505">
      <w:pPr>
        <w:pStyle w:val="ListParagraph"/>
        <w:numPr>
          <w:ilvl w:val="0"/>
          <w:numId w:val="9"/>
        </w:numPr>
      </w:pPr>
      <w:r>
        <w:t>Is there a suitable Framework available?</w:t>
      </w:r>
    </w:p>
    <w:p w14:paraId="5790954D" w14:textId="77777777" w:rsidR="00802F21" w:rsidRPr="00255DCB" w:rsidRDefault="00802F21" w:rsidP="003F7505">
      <w:pPr>
        <w:pStyle w:val="ListParagraph"/>
        <w:numPr>
          <w:ilvl w:val="0"/>
          <w:numId w:val="9"/>
        </w:numPr>
      </w:pPr>
      <w:r w:rsidRPr="00255DCB">
        <w:t xml:space="preserve">Does the </w:t>
      </w:r>
      <w:r w:rsidR="006810DB">
        <w:t xml:space="preserve">department </w:t>
      </w:r>
      <w:r w:rsidR="006810DB" w:rsidRPr="005266E0">
        <w:t xml:space="preserve">have sufficient </w:t>
      </w:r>
      <w:r w:rsidR="0063089B">
        <w:t xml:space="preserve">staff </w:t>
      </w:r>
      <w:r w:rsidR="006810DB" w:rsidRPr="005266E0">
        <w:t xml:space="preserve">resources available to </w:t>
      </w:r>
      <w:r w:rsidR="006810DB">
        <w:t>commit to the project?</w:t>
      </w:r>
    </w:p>
    <w:p w14:paraId="5790954E" w14:textId="77777777" w:rsidR="005266E0" w:rsidRPr="005266E0" w:rsidRDefault="005266E0" w:rsidP="005266E0"/>
    <w:p w14:paraId="5790954F" w14:textId="77777777" w:rsidR="005266E0" w:rsidRPr="005266E0" w:rsidRDefault="009C7B47" w:rsidP="009C7B47">
      <w:pPr>
        <w:rPr>
          <w:u w:val="single"/>
        </w:rPr>
      </w:pPr>
      <w:r>
        <w:t>1.2.4</w:t>
      </w:r>
      <w:r>
        <w:tab/>
      </w:r>
      <w:r w:rsidR="005266E0" w:rsidRPr="005266E0">
        <w:rPr>
          <w:u w:val="single"/>
        </w:rPr>
        <w:t>Procurement Route</w:t>
      </w:r>
    </w:p>
    <w:p w14:paraId="57909550" w14:textId="77777777" w:rsidR="005266E0" w:rsidRPr="005266E0" w:rsidRDefault="005266E0" w:rsidP="005266E0">
      <w:pPr>
        <w:rPr>
          <w:u w:val="single"/>
        </w:rPr>
      </w:pPr>
    </w:p>
    <w:p w14:paraId="57909551" w14:textId="77777777" w:rsidR="005266E0" w:rsidRPr="005266E0" w:rsidRDefault="005266E0" w:rsidP="0063089B">
      <w:pPr>
        <w:ind w:left="720"/>
      </w:pPr>
      <w:r w:rsidRPr="005266E0">
        <w:t>The Purchaser should thoroughly research all available procurement routes</w:t>
      </w:r>
      <w:r w:rsidR="006810DB">
        <w:t xml:space="preserve"> and give c</w:t>
      </w:r>
      <w:r w:rsidRPr="005266E0">
        <w:t>onsideration as to whether it may be possible and effective to take advantage of economies of scale by working in collaboration with other public bodies.</w:t>
      </w:r>
      <w:r w:rsidR="003232AB">
        <w:t xml:space="preserve">  It also may be possible to “reserve” the contract opportunity for Supported Businesses only.</w:t>
      </w:r>
    </w:p>
    <w:p w14:paraId="57909552" w14:textId="77777777" w:rsidR="005266E0" w:rsidRPr="005266E0" w:rsidRDefault="005266E0" w:rsidP="005266E0"/>
    <w:p w14:paraId="57909553" w14:textId="77777777" w:rsidR="005266E0" w:rsidRPr="007451E2" w:rsidRDefault="0006360F" w:rsidP="0006360F">
      <w:pPr>
        <w:rPr>
          <w:u w:val="single"/>
        </w:rPr>
      </w:pPr>
      <w:r w:rsidRPr="0006360F">
        <w:t>1.2.5</w:t>
      </w:r>
      <w:r w:rsidRPr="0006360F">
        <w:tab/>
      </w:r>
      <w:r w:rsidR="005266E0" w:rsidRPr="007451E2">
        <w:rPr>
          <w:u w:val="single"/>
        </w:rPr>
        <w:t>Contract Period</w:t>
      </w:r>
    </w:p>
    <w:p w14:paraId="57909554" w14:textId="77777777" w:rsidR="005266E0" w:rsidRPr="007451E2" w:rsidRDefault="002C2F6D" w:rsidP="002C2F6D">
      <w:pPr>
        <w:tabs>
          <w:tab w:val="left" w:pos="930"/>
        </w:tabs>
      </w:pPr>
      <w:r w:rsidRPr="007451E2">
        <w:tab/>
      </w:r>
    </w:p>
    <w:p w14:paraId="57909555" w14:textId="77777777" w:rsidR="005266E0" w:rsidRPr="005266E0" w:rsidRDefault="007451E2" w:rsidP="0063089B">
      <w:pPr>
        <w:ind w:left="709"/>
      </w:pPr>
      <w:r>
        <w:t>The</w:t>
      </w:r>
      <w:r w:rsidR="005266E0" w:rsidRPr="007451E2">
        <w:t xml:space="preserve"> Purchaser should make an assessment of the optimum contract period, taking into account factors such as:</w:t>
      </w:r>
    </w:p>
    <w:p w14:paraId="57909556" w14:textId="77777777" w:rsidR="005266E0" w:rsidRPr="005266E0" w:rsidRDefault="005266E0" w:rsidP="007451E2">
      <w:pPr>
        <w:ind w:left="1134" w:hanging="425"/>
      </w:pPr>
    </w:p>
    <w:p w14:paraId="57909557" w14:textId="77777777" w:rsidR="005266E0" w:rsidRPr="005266E0" w:rsidRDefault="005266E0" w:rsidP="0063089B">
      <w:pPr>
        <w:numPr>
          <w:ilvl w:val="0"/>
          <w:numId w:val="5"/>
        </w:numPr>
        <w:ind w:left="1134" w:hanging="283"/>
      </w:pPr>
      <w:r w:rsidRPr="005266E0">
        <w:t>type and value of goods or services to be purchased;</w:t>
      </w:r>
    </w:p>
    <w:p w14:paraId="57909558" w14:textId="77777777" w:rsidR="005266E0" w:rsidRPr="005266E0" w:rsidRDefault="005266E0" w:rsidP="0063089B">
      <w:pPr>
        <w:numPr>
          <w:ilvl w:val="0"/>
          <w:numId w:val="5"/>
        </w:numPr>
        <w:ind w:left="1134" w:hanging="283"/>
      </w:pPr>
      <w:r w:rsidRPr="005266E0">
        <w:t>resources (time, cost &amp; staff) required for the procurement process;</w:t>
      </w:r>
    </w:p>
    <w:p w14:paraId="57909559" w14:textId="77777777" w:rsidR="005266E0" w:rsidRPr="005266E0" w:rsidRDefault="005266E0" w:rsidP="0063089B">
      <w:pPr>
        <w:numPr>
          <w:ilvl w:val="0"/>
          <w:numId w:val="5"/>
        </w:numPr>
        <w:ind w:left="1134" w:hanging="283"/>
      </w:pPr>
      <w:r w:rsidRPr="005266E0">
        <w:t>EU Procurement Regulations;</w:t>
      </w:r>
    </w:p>
    <w:p w14:paraId="5790955A" w14:textId="77777777" w:rsidR="005266E0" w:rsidRPr="005266E0" w:rsidRDefault="005266E0" w:rsidP="0063089B">
      <w:pPr>
        <w:numPr>
          <w:ilvl w:val="0"/>
          <w:numId w:val="5"/>
        </w:numPr>
        <w:ind w:left="1134" w:hanging="283"/>
      </w:pPr>
      <w:r w:rsidRPr="005266E0">
        <w:t>duration required to meet the specified output;</w:t>
      </w:r>
    </w:p>
    <w:p w14:paraId="5790955B" w14:textId="77777777" w:rsidR="005266E0" w:rsidRPr="005266E0" w:rsidRDefault="005266E0" w:rsidP="0063089B">
      <w:pPr>
        <w:numPr>
          <w:ilvl w:val="0"/>
          <w:numId w:val="5"/>
        </w:numPr>
        <w:ind w:left="1134" w:hanging="283"/>
      </w:pPr>
      <w:r w:rsidRPr="005266E0">
        <w:t>value for money criteria (duration v cost);</w:t>
      </w:r>
    </w:p>
    <w:p w14:paraId="5790955C" w14:textId="77777777" w:rsidR="005266E0" w:rsidRPr="005266E0" w:rsidRDefault="005266E0" w:rsidP="0063089B">
      <w:pPr>
        <w:numPr>
          <w:ilvl w:val="0"/>
          <w:numId w:val="5"/>
        </w:numPr>
        <w:ind w:left="1134" w:hanging="283"/>
      </w:pPr>
      <w:r w:rsidRPr="005266E0">
        <w:t xml:space="preserve">contractor (and </w:t>
      </w:r>
      <w:r w:rsidR="007451E2">
        <w:t>Fife College</w:t>
      </w:r>
      <w:r w:rsidRPr="005266E0">
        <w:t>) learning curve;</w:t>
      </w:r>
    </w:p>
    <w:p w14:paraId="5790955D" w14:textId="77777777" w:rsidR="005266E0" w:rsidRPr="005266E0" w:rsidRDefault="001E5C63" w:rsidP="0063089B">
      <w:pPr>
        <w:numPr>
          <w:ilvl w:val="0"/>
          <w:numId w:val="5"/>
        </w:numPr>
        <w:ind w:left="1134" w:hanging="283"/>
      </w:pPr>
      <w:r w:rsidRPr="005266E0">
        <w:t>Payback</w:t>
      </w:r>
      <w:r w:rsidR="005266E0" w:rsidRPr="005266E0">
        <w:t xml:space="preserve"> period (investment or tender costs).</w:t>
      </w:r>
    </w:p>
    <w:p w14:paraId="5790955E" w14:textId="77777777" w:rsidR="005266E0" w:rsidRPr="005266E0" w:rsidRDefault="005266E0" w:rsidP="005266E0"/>
    <w:p w14:paraId="5790955F" w14:textId="77777777" w:rsidR="005266E0" w:rsidRPr="005266E0" w:rsidRDefault="0006360F" w:rsidP="0006360F">
      <w:pPr>
        <w:rPr>
          <w:u w:val="single"/>
        </w:rPr>
      </w:pPr>
      <w:r>
        <w:t>1.2.6</w:t>
      </w:r>
      <w:r>
        <w:tab/>
      </w:r>
      <w:r w:rsidR="005266E0" w:rsidRPr="005266E0">
        <w:rPr>
          <w:u w:val="single"/>
        </w:rPr>
        <w:t>Previous Experience</w:t>
      </w:r>
    </w:p>
    <w:p w14:paraId="57909560" w14:textId="77777777" w:rsidR="005266E0" w:rsidRPr="005266E0" w:rsidRDefault="005266E0" w:rsidP="005266E0">
      <w:pPr>
        <w:rPr>
          <w:u w:val="single"/>
        </w:rPr>
      </w:pPr>
    </w:p>
    <w:p w14:paraId="57909561" w14:textId="77777777" w:rsidR="005266E0" w:rsidRPr="005266E0" w:rsidRDefault="007451E2" w:rsidP="0006360F">
      <w:pPr>
        <w:ind w:left="993" w:hanging="993"/>
      </w:pPr>
      <w:r>
        <w:t>1.2.6</w:t>
      </w:r>
      <w:r w:rsidR="0006360F">
        <w:t>.1</w:t>
      </w:r>
      <w:r w:rsidR="005266E0" w:rsidRPr="005266E0">
        <w:tab/>
        <w:t>In the case of a contract re-let, the Purchaser should review documentation pertaining to the earlier procurement process, such as:</w:t>
      </w:r>
    </w:p>
    <w:p w14:paraId="57909562" w14:textId="77777777" w:rsidR="005266E0" w:rsidRPr="005266E0" w:rsidRDefault="005266E0" w:rsidP="005266E0"/>
    <w:p w14:paraId="57909563" w14:textId="16676439" w:rsidR="005266E0" w:rsidRPr="005266E0" w:rsidRDefault="005266E0" w:rsidP="0006360F">
      <w:pPr>
        <w:ind w:left="1418" w:hanging="425"/>
      </w:pPr>
      <w:r w:rsidRPr="005266E0">
        <w:t>a)</w:t>
      </w:r>
      <w:r w:rsidRPr="005266E0">
        <w:tab/>
      </w:r>
      <w:hyperlink r:id="rId26" w:history="1">
        <w:r w:rsidRPr="000C60E9">
          <w:rPr>
            <w:rStyle w:val="Hyperlink"/>
          </w:rPr>
          <w:t>Procurement Strategy Document</w:t>
        </w:r>
      </w:hyperlink>
      <w:r w:rsidRPr="003232AB">
        <w:rPr>
          <w:color w:val="0000FF"/>
        </w:rPr>
        <w:t xml:space="preserve"> </w:t>
      </w:r>
      <w:r w:rsidRPr="005266E0">
        <w:t>– although it is important not to replicate what was done previously without considering developments in the intervening period, this may be helpful in providing a benchmark against which to assess the new Strategy development process;</w:t>
      </w:r>
    </w:p>
    <w:p w14:paraId="57909564" w14:textId="77777777" w:rsidR="005266E0" w:rsidRPr="005266E0" w:rsidRDefault="005266E0" w:rsidP="0006360F">
      <w:pPr>
        <w:ind w:left="1418" w:hanging="425"/>
      </w:pPr>
    </w:p>
    <w:p w14:paraId="57909565" w14:textId="5633C044" w:rsidR="005266E0" w:rsidRPr="005266E0" w:rsidRDefault="005266E0" w:rsidP="0006360F">
      <w:pPr>
        <w:ind w:left="1418" w:hanging="425"/>
      </w:pPr>
      <w:r w:rsidRPr="005266E0">
        <w:t xml:space="preserve">b) </w:t>
      </w:r>
      <w:r w:rsidRPr="005266E0">
        <w:tab/>
      </w:r>
      <w:hyperlink r:id="rId27" w:history="1">
        <w:r w:rsidRPr="00C92B8E">
          <w:rPr>
            <w:rStyle w:val="Hyperlink"/>
          </w:rPr>
          <w:t>Project Review</w:t>
        </w:r>
      </w:hyperlink>
      <w:r w:rsidRPr="003232AB">
        <w:rPr>
          <w:color w:val="0000FF"/>
        </w:rPr>
        <w:t xml:space="preserve"> </w:t>
      </w:r>
      <w:r w:rsidRPr="005266E0">
        <w:t>– lessons learned and recommendations specific to the requirement should be considered;</w:t>
      </w:r>
    </w:p>
    <w:p w14:paraId="57909566" w14:textId="77777777" w:rsidR="005266E0" w:rsidRPr="005266E0" w:rsidRDefault="005266E0" w:rsidP="0006360F">
      <w:pPr>
        <w:ind w:left="1418" w:hanging="425"/>
      </w:pPr>
    </w:p>
    <w:p w14:paraId="57909567" w14:textId="77777777" w:rsidR="005266E0" w:rsidRPr="005266E0" w:rsidRDefault="005266E0" w:rsidP="0006360F">
      <w:pPr>
        <w:ind w:left="1418" w:hanging="425"/>
      </w:pPr>
      <w:r w:rsidRPr="005266E0">
        <w:t xml:space="preserve">c) </w:t>
      </w:r>
      <w:r w:rsidRPr="005266E0">
        <w:tab/>
        <w:t>Existing Contractor Performance Management information - this will indicate where improvements have been made that might affect the specification, and identify what has or has not worked in the past.</w:t>
      </w:r>
    </w:p>
    <w:p w14:paraId="57909568" w14:textId="77777777" w:rsidR="005266E0" w:rsidRPr="005266E0" w:rsidRDefault="005266E0" w:rsidP="005266E0"/>
    <w:p w14:paraId="57909569" w14:textId="77777777" w:rsidR="005266E0" w:rsidRDefault="00CC1057" w:rsidP="0006360F">
      <w:pPr>
        <w:ind w:left="993" w:hanging="993"/>
      </w:pPr>
      <w:r>
        <w:t>1.2.</w:t>
      </w:r>
      <w:r w:rsidR="0006360F">
        <w:t>6.2</w:t>
      </w:r>
      <w:r w:rsidR="0006360F">
        <w:tab/>
      </w:r>
      <w:r w:rsidR="005266E0" w:rsidRPr="005266E0">
        <w:t>The Purchaser should also discuss the requirement with other purchasers and organisations that may have had experience of delivering similar projects.</w:t>
      </w:r>
    </w:p>
    <w:p w14:paraId="5790956A" w14:textId="77777777" w:rsidR="00513450" w:rsidRDefault="00513450" w:rsidP="00CC1057">
      <w:pPr>
        <w:ind w:left="709" w:hanging="709"/>
      </w:pPr>
    </w:p>
    <w:p w14:paraId="5790956B" w14:textId="77777777" w:rsidR="00513450" w:rsidRDefault="00513450" w:rsidP="0006360F">
      <w:pPr>
        <w:ind w:left="993" w:hanging="993"/>
      </w:pPr>
      <w:r>
        <w:t>1.2.</w:t>
      </w:r>
      <w:r w:rsidR="0006360F">
        <w:t>6.3</w:t>
      </w:r>
      <w:r>
        <w:tab/>
        <w:t>Suppliers can be excluded from participation in the tender exercise where they have previously had a contract terminated by another contracting authority on grounds of poor performance.</w:t>
      </w:r>
    </w:p>
    <w:p w14:paraId="5790956C" w14:textId="77777777" w:rsidR="0063089B" w:rsidRPr="005266E0" w:rsidRDefault="0063089B" w:rsidP="0006360F">
      <w:pPr>
        <w:ind w:left="993" w:hanging="993"/>
      </w:pPr>
    </w:p>
    <w:p w14:paraId="5790956D" w14:textId="1DDD2F87" w:rsidR="005266E0" w:rsidRPr="005266E0" w:rsidRDefault="00CC1057" w:rsidP="00B4198D">
      <w:pPr>
        <w:ind w:left="993" w:hanging="993"/>
        <w:rPr>
          <w:b/>
        </w:rPr>
      </w:pPr>
      <w:bookmarkStart w:id="40" w:name="initial"/>
      <w:bookmarkEnd w:id="40"/>
      <w:r>
        <w:rPr>
          <w:b/>
        </w:rPr>
        <w:t>1.3</w:t>
      </w:r>
      <w:r>
        <w:rPr>
          <w:b/>
        </w:rPr>
        <w:tab/>
      </w:r>
      <w:bookmarkStart w:id="41" w:name="TWOONETHREE"/>
      <w:r w:rsidR="005266E0" w:rsidRPr="005266E0">
        <w:rPr>
          <w:b/>
        </w:rPr>
        <w:t xml:space="preserve">Initial Meeting with Project </w:t>
      </w:r>
      <w:r w:rsidR="00952581" w:rsidRPr="00952581">
        <w:rPr>
          <w:b/>
        </w:rPr>
        <w:t>Manager</w:t>
      </w:r>
      <w:bookmarkEnd w:id="41"/>
    </w:p>
    <w:p w14:paraId="5790956E" w14:textId="77777777" w:rsidR="005266E0" w:rsidRPr="005266E0" w:rsidRDefault="005266E0" w:rsidP="005266E0">
      <w:pPr>
        <w:rPr>
          <w:u w:val="single"/>
        </w:rPr>
      </w:pPr>
    </w:p>
    <w:p w14:paraId="5790956F" w14:textId="77777777" w:rsidR="00CC1057" w:rsidRPr="00CC1057" w:rsidRDefault="0006360F" w:rsidP="00B4198D">
      <w:pPr>
        <w:ind w:left="993" w:hanging="993"/>
        <w:rPr>
          <w:u w:val="single"/>
        </w:rPr>
      </w:pPr>
      <w:r>
        <w:t>1.3.1</w:t>
      </w:r>
      <w:r>
        <w:tab/>
      </w:r>
      <w:r w:rsidR="00CC1057">
        <w:rPr>
          <w:u w:val="single"/>
        </w:rPr>
        <w:t>General</w:t>
      </w:r>
    </w:p>
    <w:p w14:paraId="57909570" w14:textId="77777777" w:rsidR="00CC1057" w:rsidRDefault="00CC1057" w:rsidP="00CC1057">
      <w:pPr>
        <w:ind w:left="720" w:hanging="720"/>
      </w:pPr>
    </w:p>
    <w:p w14:paraId="57909571" w14:textId="025EC980" w:rsidR="005266E0" w:rsidRPr="005266E0" w:rsidRDefault="00CC1057" w:rsidP="0006360F">
      <w:pPr>
        <w:ind w:left="993" w:hanging="993"/>
      </w:pPr>
      <w:r>
        <w:t>1.3.1</w:t>
      </w:r>
      <w:r w:rsidR="0006360F">
        <w:t>.1</w:t>
      </w:r>
      <w:r>
        <w:tab/>
      </w:r>
      <w:r w:rsidR="005266E0" w:rsidRPr="005266E0">
        <w:t xml:space="preserve">The initial meeting with the Project </w:t>
      </w:r>
      <w:r w:rsidR="00952581" w:rsidRPr="00952581">
        <w:t>Manager</w:t>
      </w:r>
      <w:r w:rsidR="005266E0" w:rsidRPr="005266E0">
        <w:t xml:space="preserve"> will generally be an exchange of </w:t>
      </w:r>
      <w:r w:rsidR="005266E0" w:rsidRPr="00F37329">
        <w:t>knowledge and an information-gathering exercise</w:t>
      </w:r>
      <w:r w:rsidR="001C0056" w:rsidRPr="00F37329">
        <w:t xml:space="preserve"> to complete the </w:t>
      </w:r>
      <w:hyperlink r:id="rId28" w:history="1">
        <w:r w:rsidR="001C0056" w:rsidRPr="00F37329">
          <w:rPr>
            <w:rStyle w:val="Hyperlink"/>
          </w:rPr>
          <w:t>Strategy template</w:t>
        </w:r>
      </w:hyperlink>
      <w:r w:rsidR="005266E0" w:rsidRPr="00F37329">
        <w:t>.</w:t>
      </w:r>
      <w:r w:rsidR="005266E0" w:rsidRPr="005266E0">
        <w:t xml:space="preserve">  The Purchaser should outline the purpose of the meeting and provide an overview of the Procurement Strategy development process. </w:t>
      </w:r>
    </w:p>
    <w:p w14:paraId="57909572" w14:textId="77777777" w:rsidR="005266E0" w:rsidRPr="005266E0" w:rsidRDefault="005266E0" w:rsidP="005266E0"/>
    <w:p w14:paraId="57909573" w14:textId="77777777" w:rsidR="005266E0" w:rsidRPr="005266E0" w:rsidRDefault="00CC1057" w:rsidP="0006360F">
      <w:pPr>
        <w:ind w:left="993" w:hanging="993"/>
      </w:pPr>
      <w:r>
        <w:t>1.3.</w:t>
      </w:r>
      <w:r w:rsidR="0006360F">
        <w:t>1.</w:t>
      </w:r>
      <w:r>
        <w:t>2</w:t>
      </w:r>
      <w:r w:rsidR="005266E0" w:rsidRPr="005266E0">
        <w:tab/>
        <w:t xml:space="preserve">The Purchaser should explain that development of the Strategy should be very much a two-way process, with the </w:t>
      </w:r>
      <w:r w:rsidR="003232AB">
        <w:t>d</w:t>
      </w:r>
      <w:r w:rsidR="005266E0" w:rsidRPr="005266E0">
        <w:t xml:space="preserve">ocument to be developed in partnership with the </w:t>
      </w:r>
      <w:r w:rsidR="003232AB">
        <w:t>department</w:t>
      </w:r>
      <w:r w:rsidR="005266E0" w:rsidRPr="005266E0">
        <w:t>.</w:t>
      </w:r>
    </w:p>
    <w:p w14:paraId="57909574" w14:textId="77777777" w:rsidR="005266E0" w:rsidRPr="005266E0" w:rsidRDefault="005266E0" w:rsidP="005266E0"/>
    <w:p w14:paraId="57909575" w14:textId="77777777" w:rsidR="005266E0" w:rsidRPr="005266E0" w:rsidRDefault="00CC1057" w:rsidP="0006360F">
      <w:pPr>
        <w:ind w:left="993" w:hanging="993"/>
      </w:pPr>
      <w:r>
        <w:t>1.3.</w:t>
      </w:r>
      <w:r w:rsidR="0006360F">
        <w:t>1.</w:t>
      </w:r>
      <w:r>
        <w:t>3</w:t>
      </w:r>
      <w:r>
        <w:tab/>
      </w:r>
      <w:r w:rsidR="005266E0" w:rsidRPr="005266E0">
        <w:t>The purchaser should explain the non-negotiable elements of the process, i.e. value for money based on whole life costs, fair and equitable treatment, process transparency and compliance with legislation.</w:t>
      </w:r>
    </w:p>
    <w:p w14:paraId="57909576" w14:textId="77777777" w:rsidR="005266E0" w:rsidRPr="005266E0" w:rsidRDefault="005266E0" w:rsidP="005266E0"/>
    <w:p w14:paraId="57909577" w14:textId="77777777" w:rsidR="005266E0" w:rsidRPr="005266E0" w:rsidRDefault="00CC1057" w:rsidP="00C81A6D">
      <w:pPr>
        <w:ind w:left="993" w:hanging="993"/>
      </w:pPr>
      <w:r w:rsidRPr="00CC1057">
        <w:t>1.3.</w:t>
      </w:r>
      <w:r w:rsidR="00C81A6D">
        <w:t>1.</w:t>
      </w:r>
      <w:r w:rsidRPr="00CC1057">
        <w:t>4</w:t>
      </w:r>
      <w:r w:rsidRPr="00CC1057">
        <w:tab/>
      </w:r>
      <w:r w:rsidR="005266E0" w:rsidRPr="005266E0">
        <w:t xml:space="preserve">It is essential to differentiate between needs and wants if </w:t>
      </w:r>
      <w:hyperlink w:anchor="oneonethree" w:history="1">
        <w:r w:rsidR="005266E0" w:rsidRPr="00F37329">
          <w:rPr>
            <w:rStyle w:val="Hyperlink"/>
          </w:rPr>
          <w:t>VFM</w:t>
        </w:r>
      </w:hyperlink>
      <w:r w:rsidR="005266E0" w:rsidRPr="005266E0">
        <w:t xml:space="preserve"> is to be achieved, and purchasers have a legitimate role in challenging the perceived need. </w:t>
      </w:r>
    </w:p>
    <w:p w14:paraId="57909578" w14:textId="77777777" w:rsidR="005266E0" w:rsidRPr="005266E0" w:rsidRDefault="005266E0" w:rsidP="005266E0"/>
    <w:p w14:paraId="57909579" w14:textId="77777777" w:rsidR="005266E0" w:rsidRPr="005266E0" w:rsidRDefault="00C81A6D" w:rsidP="00B4198D">
      <w:pPr>
        <w:ind w:left="993" w:hanging="993"/>
        <w:rPr>
          <w:u w:val="single"/>
        </w:rPr>
      </w:pPr>
      <w:r>
        <w:t>1.3.2</w:t>
      </w:r>
      <w:r>
        <w:tab/>
      </w:r>
      <w:r w:rsidR="0078703A">
        <w:rPr>
          <w:u w:val="single"/>
        </w:rPr>
        <w:t>Objective Setting</w:t>
      </w:r>
    </w:p>
    <w:p w14:paraId="5790957A" w14:textId="77777777" w:rsidR="005266E0" w:rsidRPr="005266E0" w:rsidRDefault="005266E0" w:rsidP="005266E0"/>
    <w:p w14:paraId="5790957B" w14:textId="3BAE8879" w:rsidR="005266E0" w:rsidRPr="005266E0" w:rsidRDefault="008E7008" w:rsidP="00C81A6D">
      <w:pPr>
        <w:ind w:left="993" w:hanging="993"/>
      </w:pPr>
      <w:r>
        <w:t>1.3.</w:t>
      </w:r>
      <w:r w:rsidR="00C81A6D">
        <w:t>2.1</w:t>
      </w:r>
      <w:r w:rsidR="005266E0" w:rsidRPr="005266E0">
        <w:tab/>
        <w:t xml:space="preserve">The Purchaser and Project </w:t>
      </w:r>
      <w:r w:rsidR="00952581" w:rsidRPr="00952581">
        <w:t>Manager</w:t>
      </w:r>
      <w:r w:rsidR="005266E0" w:rsidRPr="005266E0">
        <w:t xml:space="preserve"> should discuss and agree the specific aims and objectives of the procurement project, addressing both primary and secondary objectives.  These should be objective and measurable wherever possible.</w:t>
      </w:r>
    </w:p>
    <w:p w14:paraId="5790957C" w14:textId="77777777" w:rsidR="005266E0" w:rsidRPr="005266E0" w:rsidRDefault="005266E0" w:rsidP="005266E0"/>
    <w:p w14:paraId="5790957D" w14:textId="77777777" w:rsidR="005266E0" w:rsidRPr="005266E0" w:rsidRDefault="00C81A6D" w:rsidP="00C81A6D">
      <w:pPr>
        <w:ind w:left="993" w:hanging="993"/>
      </w:pPr>
      <w:r>
        <w:t>1.3.2.2</w:t>
      </w:r>
      <w:r w:rsidR="005266E0" w:rsidRPr="005266E0">
        <w:tab/>
        <w:t>Where there are competing objectives (e.g. cost, quality and programme), it is important to clearly prioritise these as early as possible in the process.</w:t>
      </w:r>
    </w:p>
    <w:p w14:paraId="5790957E" w14:textId="77777777" w:rsidR="005266E0" w:rsidRPr="005266E0" w:rsidRDefault="005266E0" w:rsidP="005266E0"/>
    <w:p w14:paraId="5790957F" w14:textId="77777777" w:rsidR="005266E0" w:rsidRPr="005266E0" w:rsidRDefault="008E7008" w:rsidP="00C81A6D">
      <w:pPr>
        <w:ind w:left="993" w:hanging="993"/>
      </w:pPr>
      <w:r>
        <w:t>1.3.</w:t>
      </w:r>
      <w:r w:rsidR="00C81A6D">
        <w:t>3.3</w:t>
      </w:r>
      <w:r w:rsidR="005266E0" w:rsidRPr="005266E0">
        <w:tab/>
      </w:r>
      <w:r w:rsidR="0078703A">
        <w:t>For high value/complexity projects, t</w:t>
      </w:r>
      <w:r w:rsidR="005266E0" w:rsidRPr="005266E0">
        <w:t xml:space="preserve">he Purchaser should discuss </w:t>
      </w:r>
      <w:r w:rsidR="0078703A">
        <w:t>any</w:t>
      </w:r>
      <w:r w:rsidR="005266E0" w:rsidRPr="005266E0">
        <w:t xml:space="preserve"> critical success factors </w:t>
      </w:r>
      <w:r w:rsidR="0078703A">
        <w:t>with</w:t>
      </w:r>
      <w:r w:rsidR="005266E0" w:rsidRPr="005266E0">
        <w:t xml:space="preserve"> the customer.</w:t>
      </w:r>
      <w:r>
        <w:t xml:space="preserve">  I.e. what is required to ensure objectives can be met?</w:t>
      </w:r>
    </w:p>
    <w:p w14:paraId="57909580" w14:textId="77777777" w:rsidR="005266E0" w:rsidRPr="005266E0" w:rsidRDefault="005266E0" w:rsidP="005266E0"/>
    <w:p w14:paraId="57909581" w14:textId="77777777" w:rsidR="005266E0" w:rsidRPr="005266E0" w:rsidRDefault="00C81A6D" w:rsidP="00B4198D">
      <w:pPr>
        <w:ind w:left="993" w:hanging="993"/>
        <w:rPr>
          <w:u w:val="single"/>
        </w:rPr>
      </w:pPr>
      <w:r>
        <w:t>1.3.4</w:t>
      </w:r>
      <w:r>
        <w:tab/>
      </w:r>
      <w:r w:rsidR="005266E0" w:rsidRPr="005266E0">
        <w:rPr>
          <w:u w:val="single"/>
        </w:rPr>
        <w:t>Procurement Route Selection &amp; Programme Formulation</w:t>
      </w:r>
    </w:p>
    <w:p w14:paraId="57909582" w14:textId="77777777" w:rsidR="008E7008" w:rsidRDefault="008E7008" w:rsidP="008E7008"/>
    <w:p w14:paraId="57909583" w14:textId="0D5E6B21" w:rsidR="008E7008" w:rsidRPr="005266E0" w:rsidRDefault="008E7008" w:rsidP="00C81A6D">
      <w:pPr>
        <w:ind w:left="993" w:hanging="993"/>
      </w:pPr>
      <w:r>
        <w:t>1.3.</w:t>
      </w:r>
      <w:r w:rsidR="00C81A6D">
        <w:t>4.1</w:t>
      </w:r>
      <w:r w:rsidRPr="005266E0">
        <w:tab/>
        <w:t xml:space="preserve">The Purchaser should emphasise to the Project </w:t>
      </w:r>
      <w:r w:rsidR="00952581" w:rsidRPr="00952581">
        <w:t>Manager</w:t>
      </w:r>
      <w:r w:rsidRPr="005266E0">
        <w:t xml:space="preserve"> the importance of ensuring that key details like the project budget are as accurate as possible.  The consequences of getting things wrong should be highlighted, e.g. it may cause the wrong procurement route to be chosen and leave the </w:t>
      </w:r>
      <w:r>
        <w:t>College</w:t>
      </w:r>
      <w:r w:rsidRPr="005266E0">
        <w:t xml:space="preserve"> open to </w:t>
      </w:r>
      <w:r w:rsidR="0078703A">
        <w:t xml:space="preserve">legal </w:t>
      </w:r>
      <w:r w:rsidRPr="005266E0">
        <w:t xml:space="preserve">challenge. </w:t>
      </w:r>
    </w:p>
    <w:p w14:paraId="57909584" w14:textId="77777777" w:rsidR="008E7008" w:rsidRPr="005266E0" w:rsidRDefault="008E7008" w:rsidP="005266E0"/>
    <w:p w14:paraId="57909585" w14:textId="50D6DF92" w:rsidR="005266E0" w:rsidRPr="005266E0" w:rsidRDefault="00C81A6D" w:rsidP="00C81A6D">
      <w:pPr>
        <w:ind w:left="993" w:hanging="993"/>
      </w:pPr>
      <w:r>
        <w:t>1.3.4.2</w:t>
      </w:r>
      <w:r w:rsidR="008E7008">
        <w:tab/>
      </w:r>
      <w:r w:rsidR="005266E0" w:rsidRPr="005266E0">
        <w:t xml:space="preserve">The purchaser should explain what time commitments will be required by the Project </w:t>
      </w:r>
      <w:r w:rsidR="00952581" w:rsidRPr="00952581">
        <w:t>Manager</w:t>
      </w:r>
      <w:r w:rsidR="005266E0" w:rsidRPr="005266E0">
        <w:t xml:space="preserve"> and evaluation team members </w:t>
      </w:r>
      <w:r w:rsidR="0078703A">
        <w:t xml:space="preserve">for evaluation, meetings etc. </w:t>
      </w:r>
      <w:r w:rsidR="005266E0" w:rsidRPr="005266E0">
        <w:t xml:space="preserve">and where responsibilities lie.  </w:t>
      </w:r>
    </w:p>
    <w:p w14:paraId="57909586" w14:textId="77777777" w:rsidR="005266E0" w:rsidRPr="005266E0" w:rsidRDefault="005266E0" w:rsidP="005266E0"/>
    <w:p w14:paraId="57909587" w14:textId="77777777" w:rsidR="005266E0" w:rsidRPr="005266E0" w:rsidRDefault="00C859AC" w:rsidP="00C81A6D">
      <w:pPr>
        <w:ind w:left="993" w:hanging="993"/>
      </w:pPr>
      <w:r>
        <w:t>1.3.</w:t>
      </w:r>
      <w:r w:rsidR="00C81A6D">
        <w:t>4.3</w:t>
      </w:r>
      <w:r w:rsidR="005266E0" w:rsidRPr="005266E0">
        <w:tab/>
        <w:t>The importance of allowing sufficient flexibility/contingency in the timetable to accommodate unforeseen events (sickness, competing work priorities) should be emphasised.</w:t>
      </w:r>
    </w:p>
    <w:p w14:paraId="57909588" w14:textId="77777777" w:rsidR="005266E0" w:rsidRPr="005266E0" w:rsidRDefault="005266E0" w:rsidP="005266E0"/>
    <w:p w14:paraId="57909589" w14:textId="77777777" w:rsidR="005266E0" w:rsidRPr="005266E0" w:rsidRDefault="00C81A6D" w:rsidP="00B4198D">
      <w:pPr>
        <w:ind w:left="993" w:hanging="993"/>
        <w:rPr>
          <w:u w:val="single"/>
        </w:rPr>
      </w:pPr>
      <w:r>
        <w:t>1.3.5</w:t>
      </w:r>
      <w:r>
        <w:tab/>
      </w:r>
      <w:r w:rsidR="005266E0" w:rsidRPr="005266E0">
        <w:rPr>
          <w:u w:val="single"/>
        </w:rPr>
        <w:t>Project Team Membership</w:t>
      </w:r>
    </w:p>
    <w:p w14:paraId="5790958A" w14:textId="77777777" w:rsidR="005266E0" w:rsidRPr="005266E0" w:rsidRDefault="005266E0" w:rsidP="005266E0"/>
    <w:p w14:paraId="5790958B" w14:textId="77777777" w:rsidR="0022551E" w:rsidRPr="0022551E" w:rsidRDefault="00C859AC" w:rsidP="00C81A6D">
      <w:pPr>
        <w:ind w:left="993" w:hanging="993"/>
      </w:pPr>
      <w:r>
        <w:t>1.3.</w:t>
      </w:r>
      <w:r w:rsidR="00C81A6D">
        <w:t>5.1</w:t>
      </w:r>
      <w:r w:rsidR="005266E0" w:rsidRPr="005266E0">
        <w:tab/>
        <w:t>A key requirement at the initial meeting is to agree the membership of the project team for the duration of the exercise, and the respective roles and responsibilities of all those involved.</w:t>
      </w:r>
      <w:r w:rsidR="0022551E">
        <w:t xml:space="preserve">  The inclusion of s</w:t>
      </w:r>
      <w:r w:rsidR="0022551E" w:rsidRPr="0022551E">
        <w:t xml:space="preserve">uitably experienced evaluation team members and of ensuring continuity of representation throughout the </w:t>
      </w:r>
      <w:r w:rsidR="0022551E">
        <w:t xml:space="preserve">procurement </w:t>
      </w:r>
      <w:r w:rsidR="0022551E" w:rsidRPr="0022551E">
        <w:t>project should be emphasised.</w:t>
      </w:r>
    </w:p>
    <w:p w14:paraId="5790958C" w14:textId="77777777" w:rsidR="005266E0" w:rsidRPr="005266E0" w:rsidRDefault="005266E0" w:rsidP="005266E0"/>
    <w:p w14:paraId="5790958D" w14:textId="77EC107F" w:rsidR="005266E0" w:rsidRPr="005266E0" w:rsidRDefault="0022551E" w:rsidP="00C81A6D">
      <w:pPr>
        <w:ind w:left="993" w:hanging="993"/>
      </w:pPr>
      <w:r>
        <w:t>1.3.</w:t>
      </w:r>
      <w:r w:rsidR="00C81A6D">
        <w:t>5.</w:t>
      </w:r>
      <w:r>
        <w:t>2</w:t>
      </w:r>
      <w:r w:rsidR="005266E0" w:rsidRPr="005266E0">
        <w:tab/>
      </w:r>
      <w:r>
        <w:t>T</w:t>
      </w:r>
      <w:r w:rsidR="005266E0" w:rsidRPr="005266E0">
        <w:t xml:space="preserve">here may be a need to involve “specialists” such as </w:t>
      </w:r>
      <w:r w:rsidR="00313018">
        <w:t>Digital</w:t>
      </w:r>
      <w:r>
        <w:t>, H&amp;S</w:t>
      </w:r>
      <w:r w:rsidR="005266E0" w:rsidRPr="005266E0">
        <w:t xml:space="preserve"> or user representatives.</w:t>
      </w:r>
    </w:p>
    <w:p w14:paraId="5790958E" w14:textId="77777777" w:rsidR="005266E0" w:rsidRPr="005266E0" w:rsidRDefault="005266E0" w:rsidP="005266E0"/>
    <w:p w14:paraId="5790958F" w14:textId="77777777" w:rsidR="005266E0" w:rsidRPr="005266E0" w:rsidRDefault="00C81A6D" w:rsidP="00B4198D">
      <w:pPr>
        <w:ind w:left="993" w:hanging="993"/>
        <w:rPr>
          <w:u w:val="single"/>
        </w:rPr>
      </w:pPr>
      <w:r>
        <w:t>1.3.6</w:t>
      </w:r>
      <w:r>
        <w:tab/>
      </w:r>
      <w:r w:rsidR="005266E0" w:rsidRPr="005266E0">
        <w:rPr>
          <w:u w:val="single"/>
        </w:rPr>
        <w:t>Contract Duration</w:t>
      </w:r>
    </w:p>
    <w:p w14:paraId="57909590" w14:textId="77777777" w:rsidR="005266E0" w:rsidRPr="005266E0" w:rsidRDefault="005266E0" w:rsidP="00B4198D">
      <w:pPr>
        <w:ind w:left="993" w:hanging="993"/>
      </w:pPr>
    </w:p>
    <w:p w14:paraId="57909591" w14:textId="57C5D0BC" w:rsidR="005266E0" w:rsidRPr="005266E0" w:rsidRDefault="005266E0" w:rsidP="00B4198D">
      <w:pPr>
        <w:ind w:left="993"/>
      </w:pPr>
      <w:r w:rsidRPr="005266E0">
        <w:t xml:space="preserve">Based on discussions around the issues detailed above, the Purchaser and Project </w:t>
      </w:r>
      <w:r w:rsidR="00952581" w:rsidRPr="00952581">
        <w:t>Manager</w:t>
      </w:r>
      <w:r w:rsidRPr="005266E0">
        <w:t xml:space="preserve"> should jointly determine the optimum contract period, including whether provision should be made for optional extensions (taking into account relevant EU procurement rules</w:t>
      </w:r>
      <w:r w:rsidR="0078703A">
        <w:t xml:space="preserve"> and avoiding locking out competition</w:t>
      </w:r>
      <w:r w:rsidRPr="005266E0">
        <w:t xml:space="preserve">). </w:t>
      </w:r>
    </w:p>
    <w:p w14:paraId="57909592" w14:textId="77777777" w:rsidR="005266E0" w:rsidRPr="005266E0" w:rsidRDefault="005266E0" w:rsidP="005266E0"/>
    <w:p w14:paraId="57909593" w14:textId="77777777" w:rsidR="005266E0" w:rsidRPr="005266E0" w:rsidRDefault="00C81A6D" w:rsidP="00B4198D">
      <w:pPr>
        <w:ind w:left="993" w:hanging="993"/>
        <w:rPr>
          <w:u w:val="single"/>
        </w:rPr>
      </w:pPr>
      <w:r w:rsidRPr="00C81A6D">
        <w:t>1.3.7</w:t>
      </w:r>
      <w:r w:rsidRPr="00C81A6D">
        <w:tab/>
      </w:r>
      <w:r w:rsidR="005266E0" w:rsidRPr="005266E0">
        <w:rPr>
          <w:u w:val="single"/>
        </w:rPr>
        <w:t>Confidentiality &amp; Probity</w:t>
      </w:r>
    </w:p>
    <w:p w14:paraId="57909594" w14:textId="77777777" w:rsidR="005266E0" w:rsidRPr="005266E0" w:rsidRDefault="005266E0" w:rsidP="005266E0"/>
    <w:p w14:paraId="57909595" w14:textId="248F1A4C" w:rsidR="005266E0" w:rsidRPr="005266E0" w:rsidRDefault="0022551E" w:rsidP="00123B3E">
      <w:pPr>
        <w:ind w:left="993" w:hanging="993"/>
      </w:pPr>
      <w:r>
        <w:t>1.3.</w:t>
      </w:r>
      <w:r w:rsidR="00123B3E">
        <w:t>7.1</w:t>
      </w:r>
      <w:r w:rsidR="005266E0" w:rsidRPr="005266E0">
        <w:tab/>
        <w:t xml:space="preserve">As the </w:t>
      </w:r>
      <w:r w:rsidR="0078703A">
        <w:t xml:space="preserve">Project </w:t>
      </w:r>
      <w:r w:rsidR="00952581" w:rsidRPr="00952581">
        <w:t>Manager</w:t>
      </w:r>
      <w:r w:rsidR="0078703A">
        <w:t xml:space="preserve"> and Evaluation Team</w:t>
      </w:r>
      <w:r w:rsidR="005266E0" w:rsidRPr="005266E0">
        <w:t xml:space="preserve"> will have access to a large amount of confidential information, the Purchaser should highlight the sensitivity of commercial information.  It is obviously important that this is not disclosed to anyone outside the project.  </w:t>
      </w:r>
    </w:p>
    <w:p w14:paraId="57909596" w14:textId="77777777" w:rsidR="005266E0" w:rsidRPr="005266E0" w:rsidRDefault="005266E0" w:rsidP="005266E0"/>
    <w:p w14:paraId="57909597" w14:textId="77777777" w:rsidR="005266E0" w:rsidRPr="005266E0" w:rsidRDefault="0022551E" w:rsidP="00123B3E">
      <w:pPr>
        <w:ind w:left="993" w:hanging="993"/>
      </w:pPr>
      <w:r>
        <w:t>1.3.</w:t>
      </w:r>
      <w:r w:rsidR="00123B3E">
        <w:t>7.2</w:t>
      </w:r>
      <w:r w:rsidR="005266E0" w:rsidRPr="005266E0">
        <w:tab/>
        <w:t xml:space="preserve">Where there is an existing contractor, it is imperative that they should gain no advantage from information provided by Project Team members.  </w:t>
      </w:r>
    </w:p>
    <w:p w14:paraId="57909598" w14:textId="77777777" w:rsidR="005266E0" w:rsidRPr="005266E0" w:rsidRDefault="005266E0" w:rsidP="005266E0"/>
    <w:p w14:paraId="57909599" w14:textId="77777777" w:rsidR="005266E0" w:rsidRPr="005266E0" w:rsidRDefault="005266E0" w:rsidP="00123B3E">
      <w:pPr>
        <w:ind w:left="993" w:hanging="993"/>
      </w:pPr>
      <w:r w:rsidRPr="005266E0">
        <w:t>1</w:t>
      </w:r>
      <w:r w:rsidR="0022551E">
        <w:t>.3.</w:t>
      </w:r>
      <w:r w:rsidR="00123B3E">
        <w:t>7.3</w:t>
      </w:r>
      <w:r w:rsidRPr="005266E0">
        <w:tab/>
      </w:r>
      <w:r w:rsidR="0022551E">
        <w:t>As</w:t>
      </w:r>
      <w:r w:rsidRPr="005266E0">
        <w:t xml:space="preserve"> Freedom of Information legislation may require disclosure of information on decisions that affect the outcome of procurement exercises, the need for transparency of decision-making cannot be over-emphasised.</w:t>
      </w:r>
    </w:p>
    <w:p w14:paraId="5790959A" w14:textId="77777777" w:rsidR="005266E0" w:rsidRPr="005266E0" w:rsidRDefault="005266E0" w:rsidP="005266E0"/>
    <w:p w14:paraId="5790959B" w14:textId="77777777" w:rsidR="005266E0" w:rsidRPr="005266E0" w:rsidRDefault="00123B3E" w:rsidP="00B4198D">
      <w:pPr>
        <w:ind w:left="993" w:hanging="993"/>
        <w:rPr>
          <w:u w:val="single"/>
        </w:rPr>
      </w:pPr>
      <w:r>
        <w:t>1.3.8</w:t>
      </w:r>
      <w:r>
        <w:tab/>
      </w:r>
      <w:r w:rsidR="005266E0" w:rsidRPr="005266E0">
        <w:rPr>
          <w:u w:val="single"/>
        </w:rPr>
        <w:t>The Tender Process</w:t>
      </w:r>
    </w:p>
    <w:p w14:paraId="5790959C" w14:textId="77777777" w:rsidR="005266E0" w:rsidRPr="005266E0" w:rsidRDefault="005266E0" w:rsidP="005266E0"/>
    <w:p w14:paraId="5790959D" w14:textId="77777777" w:rsidR="005266E0" w:rsidRPr="005266E0" w:rsidRDefault="005266E0" w:rsidP="00B4198D">
      <w:pPr>
        <w:ind w:left="993"/>
      </w:pPr>
      <w:r w:rsidRPr="005266E0">
        <w:t>Key aspects pertaining to the tendering process that should be determined:</w:t>
      </w:r>
    </w:p>
    <w:p w14:paraId="5790959E" w14:textId="77777777" w:rsidR="005266E0" w:rsidRPr="005266E0" w:rsidRDefault="005266E0" w:rsidP="005266E0"/>
    <w:p w14:paraId="5790959F" w14:textId="77777777" w:rsidR="005266E0" w:rsidRPr="005266E0" w:rsidRDefault="005266E0" w:rsidP="0063089B">
      <w:pPr>
        <w:numPr>
          <w:ilvl w:val="0"/>
          <w:numId w:val="6"/>
        </w:numPr>
        <w:tabs>
          <w:tab w:val="clear" w:pos="720"/>
          <w:tab w:val="num" w:pos="1276"/>
        </w:tabs>
        <w:ind w:left="1276" w:hanging="283"/>
      </w:pPr>
      <w:r w:rsidRPr="005266E0">
        <w:t xml:space="preserve">the need for </w:t>
      </w:r>
      <w:hyperlink w:anchor="samples" w:history="1">
        <w:r w:rsidR="00686CA1" w:rsidRPr="002C4D81">
          <w:rPr>
            <w:rStyle w:val="Hyperlink"/>
          </w:rPr>
          <w:t>samples</w:t>
        </w:r>
      </w:hyperlink>
      <w:r w:rsidRPr="005266E0">
        <w:t xml:space="preserve"> or user trials, if appropriate;</w:t>
      </w:r>
    </w:p>
    <w:p w14:paraId="579095A0" w14:textId="77777777" w:rsidR="005266E0" w:rsidRPr="00C96233" w:rsidRDefault="005266E0" w:rsidP="0063089B">
      <w:pPr>
        <w:numPr>
          <w:ilvl w:val="0"/>
          <w:numId w:val="6"/>
        </w:numPr>
        <w:tabs>
          <w:tab w:val="clear" w:pos="720"/>
          <w:tab w:val="num" w:pos="1276"/>
        </w:tabs>
        <w:ind w:left="1276" w:hanging="283"/>
      </w:pPr>
      <w:r w:rsidRPr="00C96233">
        <w:t>whether site and/or reference</w:t>
      </w:r>
      <w:r w:rsidR="0078703A" w:rsidRPr="00C96233">
        <w:t>/verification</w:t>
      </w:r>
      <w:r w:rsidRPr="00C96233">
        <w:t xml:space="preserve"> visits will be required;</w:t>
      </w:r>
    </w:p>
    <w:p w14:paraId="579095A1" w14:textId="77777777" w:rsidR="005266E0" w:rsidRPr="00C96233" w:rsidRDefault="005266E0" w:rsidP="0063089B">
      <w:pPr>
        <w:numPr>
          <w:ilvl w:val="0"/>
          <w:numId w:val="6"/>
        </w:numPr>
        <w:tabs>
          <w:tab w:val="clear" w:pos="720"/>
          <w:tab w:val="num" w:pos="1276"/>
        </w:tabs>
        <w:ind w:left="1276" w:hanging="283"/>
      </w:pPr>
      <w:r w:rsidRPr="00C96233">
        <w:t>whether presentations from tenderers in support of their proposals will be required</w:t>
      </w:r>
      <w:r w:rsidR="006D3F3B" w:rsidRPr="00C96233">
        <w:t>.</w:t>
      </w:r>
    </w:p>
    <w:p w14:paraId="579095A2" w14:textId="77777777" w:rsidR="0078703A" w:rsidRPr="005266E0" w:rsidRDefault="0078703A" w:rsidP="0063089B">
      <w:pPr>
        <w:numPr>
          <w:ilvl w:val="0"/>
          <w:numId w:val="6"/>
        </w:numPr>
        <w:tabs>
          <w:tab w:val="clear" w:pos="720"/>
          <w:tab w:val="num" w:pos="1276"/>
        </w:tabs>
        <w:ind w:left="1276" w:hanging="283"/>
      </w:pPr>
      <w:r w:rsidRPr="00C96233">
        <w:t xml:space="preserve">Whether system demonstrations </w:t>
      </w:r>
      <w:r>
        <w:t>will be required.</w:t>
      </w:r>
    </w:p>
    <w:p w14:paraId="579095A3" w14:textId="77777777" w:rsidR="005266E0" w:rsidRPr="005266E0" w:rsidRDefault="005266E0" w:rsidP="0063089B">
      <w:pPr>
        <w:numPr>
          <w:ilvl w:val="0"/>
          <w:numId w:val="6"/>
        </w:numPr>
        <w:tabs>
          <w:tab w:val="clear" w:pos="720"/>
          <w:tab w:val="num" w:pos="1276"/>
        </w:tabs>
        <w:ind w:left="1276" w:hanging="283"/>
      </w:pPr>
      <w:r w:rsidRPr="005266E0">
        <w:t xml:space="preserve">impact of projects on other </w:t>
      </w:r>
      <w:r w:rsidR="006D3F3B">
        <w:t>departments</w:t>
      </w:r>
      <w:r w:rsidRPr="005266E0">
        <w:t>, and who will be responsible for consulting those affected.</w:t>
      </w:r>
    </w:p>
    <w:p w14:paraId="579095A4" w14:textId="77777777" w:rsidR="005266E0" w:rsidRPr="005266E0" w:rsidRDefault="005266E0" w:rsidP="005266E0"/>
    <w:p w14:paraId="579095A5" w14:textId="77777777" w:rsidR="005266E0" w:rsidRPr="005266E0" w:rsidRDefault="00123B3E" w:rsidP="00B4198D">
      <w:pPr>
        <w:ind w:left="993" w:hanging="993"/>
        <w:rPr>
          <w:u w:val="single"/>
        </w:rPr>
      </w:pPr>
      <w:r>
        <w:t>1.3.9</w:t>
      </w:r>
      <w:r>
        <w:tab/>
      </w:r>
      <w:r w:rsidR="006D3F3B">
        <w:rPr>
          <w:u w:val="single"/>
        </w:rPr>
        <w:t>Timetable</w:t>
      </w:r>
    </w:p>
    <w:p w14:paraId="579095A6" w14:textId="77777777" w:rsidR="005266E0" w:rsidRPr="005266E0" w:rsidRDefault="005266E0" w:rsidP="005266E0"/>
    <w:p w14:paraId="579095A7" w14:textId="04DF669D" w:rsidR="005266E0" w:rsidRPr="005266E0" w:rsidRDefault="006D3F3B" w:rsidP="00123B3E">
      <w:pPr>
        <w:ind w:left="993" w:hanging="993"/>
      </w:pPr>
      <w:r>
        <w:t>1.3.</w:t>
      </w:r>
      <w:r w:rsidR="00123B3E">
        <w:t>9.1</w:t>
      </w:r>
      <w:r w:rsidR="005266E0" w:rsidRPr="005266E0">
        <w:tab/>
      </w:r>
      <w:r>
        <w:t>A</w:t>
      </w:r>
      <w:r w:rsidR="005266E0" w:rsidRPr="005266E0">
        <w:t xml:space="preserve"> detailed project </w:t>
      </w:r>
      <w:r>
        <w:t xml:space="preserve">timetable </w:t>
      </w:r>
      <w:r w:rsidR="005266E0" w:rsidRPr="005266E0">
        <w:t>including target dates, key milestones and responsibilities should be developed</w:t>
      </w:r>
      <w:r>
        <w:t xml:space="preserve"> using the </w:t>
      </w:r>
      <w:hyperlink r:id="rId29" w:history="1">
        <w:r w:rsidRPr="00F37329">
          <w:rPr>
            <w:rStyle w:val="Hyperlink"/>
          </w:rPr>
          <w:t>Timetable template</w:t>
        </w:r>
      </w:hyperlink>
      <w:r w:rsidR="005266E0" w:rsidRPr="00F37329">
        <w:t>.</w:t>
      </w:r>
      <w:r w:rsidR="005266E0" w:rsidRPr="005266E0">
        <w:t xml:space="preserve">  </w:t>
      </w:r>
    </w:p>
    <w:p w14:paraId="579095A8" w14:textId="77777777" w:rsidR="005266E0" w:rsidRPr="005266E0" w:rsidRDefault="005266E0" w:rsidP="005266E0"/>
    <w:p w14:paraId="579095A9" w14:textId="77777777" w:rsidR="005266E0" w:rsidRDefault="00123B3E" w:rsidP="00123B3E">
      <w:pPr>
        <w:ind w:left="993" w:hanging="993"/>
      </w:pPr>
      <w:r>
        <w:t>1.3.9.2</w:t>
      </w:r>
      <w:r w:rsidR="005266E0" w:rsidRPr="005266E0">
        <w:tab/>
        <w:t>The Purchaser should ensure that factors such as EU implications</w:t>
      </w:r>
      <w:r w:rsidR="006D3F3B">
        <w:t xml:space="preserve"> </w:t>
      </w:r>
      <w:r w:rsidR="006D3F3B" w:rsidRPr="000572E6">
        <w:t>(</w:t>
      </w:r>
      <w:hyperlink w:anchor="FIVE231" w:history="1">
        <w:r w:rsidR="006D3F3B" w:rsidRPr="000572E6">
          <w:rPr>
            <w:rStyle w:val="Hyperlink"/>
          </w:rPr>
          <w:t>Standstill</w:t>
        </w:r>
      </w:hyperlink>
      <w:r w:rsidR="006D3F3B">
        <w:t>)</w:t>
      </w:r>
      <w:r w:rsidR="005266E0" w:rsidRPr="005266E0">
        <w:t>, staff availability (e.g. planned annual leave</w:t>
      </w:r>
      <w:r w:rsidR="006D3F3B">
        <w:t>, work commitments</w:t>
      </w:r>
      <w:r w:rsidR="005266E0" w:rsidRPr="005266E0">
        <w:t>), contingency and required lead-in period are fully taken into account.</w:t>
      </w:r>
    </w:p>
    <w:p w14:paraId="579095AA" w14:textId="77777777" w:rsidR="00123B3E" w:rsidRPr="005266E0" w:rsidRDefault="00123B3E" w:rsidP="00123B3E">
      <w:pPr>
        <w:ind w:left="993" w:hanging="993"/>
      </w:pPr>
    </w:p>
    <w:p w14:paraId="579095AB" w14:textId="69F5CCF3" w:rsidR="005266E0" w:rsidRDefault="006D3F3B" w:rsidP="00123B3E">
      <w:pPr>
        <w:ind w:left="993" w:hanging="993"/>
      </w:pPr>
      <w:r>
        <w:t>1.3.</w:t>
      </w:r>
      <w:r w:rsidR="00123B3E">
        <w:t>9.3</w:t>
      </w:r>
      <w:r>
        <w:tab/>
        <w:t xml:space="preserve">The Project </w:t>
      </w:r>
      <w:r w:rsidR="00952581" w:rsidRPr="00952581">
        <w:t>Manager</w:t>
      </w:r>
      <w:r>
        <w:t xml:space="preserve"> should be advised of the likely resource requirement for the evaluation team and asked to ring-fence time to complete tasks.</w:t>
      </w:r>
    </w:p>
    <w:p w14:paraId="579095AC" w14:textId="77777777" w:rsidR="006D3F3B" w:rsidRPr="005266E0" w:rsidRDefault="006D3F3B" w:rsidP="006D3F3B">
      <w:pPr>
        <w:ind w:left="720" w:hanging="720"/>
      </w:pPr>
    </w:p>
    <w:p w14:paraId="579095AD" w14:textId="77777777" w:rsidR="005266E0" w:rsidRPr="005266E0" w:rsidRDefault="00123B3E" w:rsidP="00B4198D">
      <w:pPr>
        <w:ind w:left="993" w:hanging="993"/>
        <w:rPr>
          <w:u w:val="single"/>
        </w:rPr>
      </w:pPr>
      <w:r>
        <w:t>1.3.10</w:t>
      </w:r>
      <w:r>
        <w:tab/>
      </w:r>
      <w:r w:rsidR="005266E0" w:rsidRPr="005266E0">
        <w:rPr>
          <w:u w:val="single"/>
        </w:rPr>
        <w:t>Risk Management</w:t>
      </w:r>
    </w:p>
    <w:p w14:paraId="579095AE" w14:textId="77777777" w:rsidR="005266E0" w:rsidRPr="005266E0" w:rsidRDefault="005266E0" w:rsidP="005266E0"/>
    <w:p w14:paraId="579095AF" w14:textId="77777777" w:rsidR="005266E0" w:rsidRPr="005266E0" w:rsidRDefault="005266E0" w:rsidP="00B4198D">
      <w:pPr>
        <w:ind w:left="993"/>
      </w:pPr>
      <w:r w:rsidRPr="005266E0">
        <w:t>A risk review should be carried considering all risks associated with the project.</w:t>
      </w:r>
      <w:r w:rsidR="006D3F3B">
        <w:t xml:space="preserve">  Impacts and a management plan should be determined for each risk identified.</w:t>
      </w:r>
    </w:p>
    <w:p w14:paraId="579095B0" w14:textId="77777777" w:rsidR="005266E0" w:rsidRPr="005266E0" w:rsidRDefault="005266E0" w:rsidP="005266E0"/>
    <w:p w14:paraId="579095B1" w14:textId="77777777" w:rsidR="005266E0" w:rsidRPr="005266E0" w:rsidRDefault="00123B3E" w:rsidP="00B4198D">
      <w:pPr>
        <w:ind w:left="993" w:hanging="993"/>
        <w:rPr>
          <w:u w:val="single"/>
        </w:rPr>
      </w:pPr>
      <w:r>
        <w:t>1.3.11</w:t>
      </w:r>
      <w:r>
        <w:tab/>
      </w:r>
      <w:r w:rsidR="005266E0" w:rsidRPr="005266E0">
        <w:rPr>
          <w:u w:val="single"/>
        </w:rPr>
        <w:t>Contractual Arrangements</w:t>
      </w:r>
    </w:p>
    <w:p w14:paraId="579095B2" w14:textId="77777777" w:rsidR="005266E0" w:rsidRPr="005266E0" w:rsidRDefault="005266E0" w:rsidP="005266E0"/>
    <w:p w14:paraId="579095B3" w14:textId="77777777" w:rsidR="005266E0" w:rsidRPr="005266E0" w:rsidRDefault="00092373" w:rsidP="00123B3E">
      <w:pPr>
        <w:ind w:left="993" w:hanging="993"/>
      </w:pPr>
      <w:r>
        <w:t>1.3.</w:t>
      </w:r>
      <w:r w:rsidR="00123B3E">
        <w:t>11.1</w:t>
      </w:r>
      <w:r w:rsidR="005266E0" w:rsidRPr="005266E0">
        <w:tab/>
        <w:t xml:space="preserve">A decision should be taken on whether </w:t>
      </w:r>
      <w:r>
        <w:t>Fife College</w:t>
      </w:r>
      <w:r w:rsidR="005266E0" w:rsidRPr="005266E0">
        <w:t xml:space="preserve"> standard, industry standard or bespoke conditions of contract should be utilised.</w:t>
      </w:r>
    </w:p>
    <w:p w14:paraId="579095B4" w14:textId="77777777" w:rsidR="005266E0" w:rsidRPr="005266E0" w:rsidRDefault="005266E0" w:rsidP="005266E0"/>
    <w:p w14:paraId="579095B5" w14:textId="77777777" w:rsidR="005266E0" w:rsidRPr="005266E0" w:rsidRDefault="00092373" w:rsidP="00123B3E">
      <w:pPr>
        <w:ind w:left="993" w:hanging="993"/>
      </w:pPr>
      <w:r>
        <w:t>1.3.</w:t>
      </w:r>
      <w:r w:rsidR="00123B3E">
        <w:t>11.2</w:t>
      </w:r>
      <w:r w:rsidR="005266E0" w:rsidRPr="005266E0">
        <w:tab/>
        <w:t xml:space="preserve">Given the time and cost associated with developing bespoke conditions, these </w:t>
      </w:r>
      <w:r>
        <w:t>should only be utilised for</w:t>
      </w:r>
      <w:r w:rsidR="005266E0" w:rsidRPr="005266E0">
        <w:t xml:space="preserve"> high risk/value or complex contracts. </w:t>
      </w:r>
    </w:p>
    <w:p w14:paraId="579095B6" w14:textId="77777777" w:rsidR="005266E0" w:rsidRPr="005266E0" w:rsidRDefault="005266E0" w:rsidP="005266E0"/>
    <w:p w14:paraId="579095B7" w14:textId="77777777" w:rsidR="005266E0" w:rsidRPr="005266E0" w:rsidRDefault="00123B3E" w:rsidP="00B4198D">
      <w:pPr>
        <w:ind w:left="993" w:hanging="993"/>
        <w:rPr>
          <w:u w:val="single"/>
        </w:rPr>
      </w:pPr>
      <w:r w:rsidRPr="00123B3E">
        <w:t>1.3.12</w:t>
      </w:r>
      <w:r w:rsidRPr="00123B3E">
        <w:tab/>
      </w:r>
      <w:r w:rsidR="005266E0" w:rsidRPr="005266E0">
        <w:rPr>
          <w:u w:val="single"/>
        </w:rPr>
        <w:t>Pricing Arrangements</w:t>
      </w:r>
    </w:p>
    <w:p w14:paraId="579095B8" w14:textId="77777777" w:rsidR="005266E0" w:rsidRPr="005266E0" w:rsidRDefault="005266E0" w:rsidP="005266E0">
      <w:pPr>
        <w:rPr>
          <w:i/>
        </w:rPr>
      </w:pPr>
    </w:p>
    <w:p w14:paraId="579095B9" w14:textId="77777777" w:rsidR="005266E0" w:rsidRPr="005266E0" w:rsidRDefault="00092373" w:rsidP="00123B3E">
      <w:pPr>
        <w:ind w:left="993" w:hanging="993"/>
      </w:pPr>
      <w:r>
        <w:t>1.3.</w:t>
      </w:r>
      <w:r w:rsidR="00123B3E">
        <w:t>12.1</w:t>
      </w:r>
      <w:r w:rsidR="005266E0" w:rsidRPr="005266E0">
        <w:tab/>
        <w:t xml:space="preserve">As the choice of best pricing arrangements (e.g. fixed; firm; variable) should closely reflect the nature of the requirement, effective market research is a vital prerequisite to the adoption of an appropriate pricing strategy. </w:t>
      </w:r>
    </w:p>
    <w:p w14:paraId="579095BA" w14:textId="77777777" w:rsidR="005266E0" w:rsidRPr="005266E0" w:rsidRDefault="005266E0" w:rsidP="005266E0"/>
    <w:p w14:paraId="579095BB" w14:textId="77777777" w:rsidR="005266E0" w:rsidRPr="005266E0" w:rsidRDefault="00092373" w:rsidP="00123B3E">
      <w:pPr>
        <w:ind w:left="993" w:hanging="993"/>
      </w:pPr>
      <w:r>
        <w:t>1.3.</w:t>
      </w:r>
      <w:r w:rsidR="00123B3E">
        <w:t>12.2</w:t>
      </w:r>
      <w:r w:rsidR="005266E0" w:rsidRPr="005266E0">
        <w:tab/>
        <w:t>Any pricing arrangements proposed should aim to optimise whole life costs over the duration of the contract.</w:t>
      </w:r>
    </w:p>
    <w:p w14:paraId="579095BC" w14:textId="77777777" w:rsidR="005266E0" w:rsidRPr="005266E0" w:rsidRDefault="005266E0" w:rsidP="005266E0"/>
    <w:p w14:paraId="579095BD" w14:textId="77777777" w:rsidR="005266E0" w:rsidRPr="005266E0" w:rsidRDefault="00092373" w:rsidP="00123B3E">
      <w:pPr>
        <w:ind w:left="993" w:hanging="993"/>
      </w:pPr>
      <w:r>
        <w:t>1.3.</w:t>
      </w:r>
      <w:r w:rsidR="00123B3E">
        <w:t>12.3</w:t>
      </w:r>
      <w:r w:rsidR="00123B3E">
        <w:tab/>
      </w:r>
      <w:r w:rsidR="005266E0" w:rsidRPr="005266E0">
        <w:t xml:space="preserve">Some element of financial incentivisation </w:t>
      </w:r>
      <w:r>
        <w:t xml:space="preserve">or trigger level for price review </w:t>
      </w:r>
      <w:r w:rsidR="005266E0" w:rsidRPr="005266E0">
        <w:t>may be appropriate</w:t>
      </w:r>
      <w:r>
        <w:t>.</w:t>
      </w:r>
    </w:p>
    <w:p w14:paraId="579095BE" w14:textId="77777777" w:rsidR="005266E0" w:rsidRPr="005266E0" w:rsidRDefault="005266E0" w:rsidP="005266E0"/>
    <w:p w14:paraId="579095BF" w14:textId="77777777" w:rsidR="005266E0" w:rsidRPr="005266E0" w:rsidRDefault="00123B3E" w:rsidP="00B4198D">
      <w:pPr>
        <w:ind w:left="993" w:hanging="993"/>
        <w:rPr>
          <w:u w:val="single"/>
        </w:rPr>
      </w:pPr>
      <w:r w:rsidRPr="00123B3E">
        <w:t>1.3.13</w:t>
      </w:r>
      <w:r w:rsidRPr="00123B3E">
        <w:tab/>
      </w:r>
      <w:r w:rsidR="005266E0" w:rsidRPr="005266E0">
        <w:rPr>
          <w:u w:val="single"/>
        </w:rPr>
        <w:t>External Issues</w:t>
      </w:r>
    </w:p>
    <w:p w14:paraId="579095C0" w14:textId="77777777" w:rsidR="005266E0" w:rsidRPr="005266E0" w:rsidRDefault="005266E0" w:rsidP="005266E0"/>
    <w:p w14:paraId="579095C1" w14:textId="77777777" w:rsidR="005266E0" w:rsidRPr="005266E0" w:rsidRDefault="005266E0" w:rsidP="00B4198D">
      <w:pPr>
        <w:ind w:left="993"/>
      </w:pPr>
      <w:r w:rsidRPr="005266E0">
        <w:t xml:space="preserve">External issues and influences on the </w:t>
      </w:r>
      <w:r w:rsidR="0078703A">
        <w:t>c</w:t>
      </w:r>
      <w:r w:rsidRPr="005266E0">
        <w:t>ontract that should be considered include:</w:t>
      </w:r>
    </w:p>
    <w:p w14:paraId="579095C2" w14:textId="77777777" w:rsidR="005266E0" w:rsidRPr="005266E0" w:rsidRDefault="005266E0" w:rsidP="005266E0"/>
    <w:p w14:paraId="579095C3" w14:textId="77777777" w:rsidR="005266E0" w:rsidRPr="005266E0" w:rsidRDefault="00092373" w:rsidP="00B4198D">
      <w:pPr>
        <w:numPr>
          <w:ilvl w:val="0"/>
          <w:numId w:val="7"/>
        </w:numPr>
        <w:tabs>
          <w:tab w:val="clear" w:pos="720"/>
          <w:tab w:val="num" w:pos="1276"/>
        </w:tabs>
        <w:ind w:left="1276" w:hanging="283"/>
      </w:pPr>
      <w:r>
        <w:t>Sustainability</w:t>
      </w:r>
      <w:r w:rsidR="005266E0" w:rsidRPr="005266E0">
        <w:t xml:space="preserve"> considerations (encompassing environment, equalities, fair trade, human rights, etc.);</w:t>
      </w:r>
    </w:p>
    <w:p w14:paraId="579095C4" w14:textId="77777777" w:rsidR="005266E0" w:rsidRPr="005266E0" w:rsidRDefault="005266E0" w:rsidP="00B4198D">
      <w:pPr>
        <w:numPr>
          <w:ilvl w:val="0"/>
          <w:numId w:val="7"/>
        </w:numPr>
        <w:tabs>
          <w:tab w:val="clear" w:pos="720"/>
          <w:tab w:val="num" w:pos="1276"/>
        </w:tabs>
        <w:ind w:left="1276" w:hanging="283"/>
      </w:pPr>
      <w:r w:rsidRPr="005266E0">
        <w:t>intellectual property rights;</w:t>
      </w:r>
    </w:p>
    <w:p w14:paraId="579095C5" w14:textId="77777777" w:rsidR="005266E0" w:rsidRPr="005266E0" w:rsidRDefault="005266E0" w:rsidP="00B4198D">
      <w:pPr>
        <w:numPr>
          <w:ilvl w:val="0"/>
          <w:numId w:val="7"/>
        </w:numPr>
        <w:tabs>
          <w:tab w:val="clear" w:pos="720"/>
          <w:tab w:val="num" w:pos="1276"/>
        </w:tabs>
        <w:ind w:left="1276" w:hanging="283"/>
      </w:pPr>
      <w:r w:rsidRPr="005266E0">
        <w:t xml:space="preserve">where the provider of a service changes but the service itself is fundamentally unchanged, TUPE considerations may be relevant (advice must be sought from </w:t>
      </w:r>
      <w:r w:rsidR="0078703A">
        <w:t>the College</w:t>
      </w:r>
      <w:r w:rsidRPr="005266E0">
        <w:t xml:space="preserve"> Legal </w:t>
      </w:r>
      <w:r w:rsidR="0078703A">
        <w:t>Advisors,</w:t>
      </w:r>
      <w:r w:rsidRPr="005266E0">
        <w:t xml:space="preserve"> where necessary).</w:t>
      </w:r>
    </w:p>
    <w:p w14:paraId="579095C6" w14:textId="77777777" w:rsidR="005266E0" w:rsidRPr="005266E0" w:rsidRDefault="005266E0" w:rsidP="005266E0"/>
    <w:p w14:paraId="579095C7" w14:textId="77777777" w:rsidR="005266E0" w:rsidRPr="00092373" w:rsidRDefault="00092373" w:rsidP="00092373">
      <w:pPr>
        <w:rPr>
          <w:b/>
        </w:rPr>
      </w:pPr>
      <w:r w:rsidRPr="00092373">
        <w:rPr>
          <w:b/>
        </w:rPr>
        <w:t>1.4</w:t>
      </w:r>
      <w:r w:rsidRPr="00092373">
        <w:rPr>
          <w:b/>
        </w:rPr>
        <w:tab/>
      </w:r>
      <w:bookmarkStart w:id="42" w:name="TWOONEFOUR"/>
      <w:r>
        <w:rPr>
          <w:b/>
        </w:rPr>
        <w:t xml:space="preserve">Procurement </w:t>
      </w:r>
      <w:r w:rsidRPr="00092373">
        <w:rPr>
          <w:b/>
        </w:rPr>
        <w:t>Strategy Document</w:t>
      </w:r>
      <w:bookmarkEnd w:id="42"/>
    </w:p>
    <w:p w14:paraId="579095C8" w14:textId="77777777" w:rsidR="00092373" w:rsidRDefault="00092373" w:rsidP="005266E0"/>
    <w:p w14:paraId="579095C9" w14:textId="59A7DCBD" w:rsidR="005266E0" w:rsidRDefault="00092373" w:rsidP="001C0056">
      <w:pPr>
        <w:ind w:left="720" w:hanging="720"/>
      </w:pPr>
      <w:r>
        <w:t>1.4.1</w:t>
      </w:r>
      <w:r w:rsidR="005266E0" w:rsidRPr="005266E0">
        <w:tab/>
      </w:r>
      <w:r>
        <w:t xml:space="preserve">All </w:t>
      </w:r>
      <w:r w:rsidR="001C0056">
        <w:t xml:space="preserve">research findings and agreements with the Project </w:t>
      </w:r>
      <w:r w:rsidR="00952581" w:rsidRPr="00952581">
        <w:t>Manager</w:t>
      </w:r>
      <w:r w:rsidR="001C0056">
        <w:t xml:space="preserve"> should be recorded using</w:t>
      </w:r>
      <w:r>
        <w:t xml:space="preserve"> </w:t>
      </w:r>
      <w:r w:rsidRPr="00F37329">
        <w:t>the</w:t>
      </w:r>
      <w:r w:rsidR="005266E0" w:rsidRPr="00F37329">
        <w:t xml:space="preserve"> </w:t>
      </w:r>
      <w:hyperlink r:id="rId30" w:history="1">
        <w:r w:rsidR="005266E0" w:rsidRPr="00F37329">
          <w:rPr>
            <w:rStyle w:val="Hyperlink"/>
          </w:rPr>
          <w:t xml:space="preserve">Strategy </w:t>
        </w:r>
        <w:r w:rsidRPr="00F37329">
          <w:rPr>
            <w:rStyle w:val="Hyperlink"/>
          </w:rPr>
          <w:t>template</w:t>
        </w:r>
      </w:hyperlink>
      <w:r w:rsidR="005266E0" w:rsidRPr="00F37329">
        <w:t>,</w:t>
      </w:r>
      <w:r w:rsidR="005266E0" w:rsidRPr="005266E0">
        <w:t xml:space="preserve"> this should be </w:t>
      </w:r>
      <w:r w:rsidR="001C0056">
        <w:t>issued to the Senior Reporting Officer (Usual</w:t>
      </w:r>
      <w:r w:rsidR="0078703A">
        <w:t>ly</w:t>
      </w:r>
      <w:r w:rsidR="001C0056">
        <w:t xml:space="preserve"> </w:t>
      </w:r>
      <w:r w:rsidR="00527559">
        <w:t>Chief Financial Officer</w:t>
      </w:r>
      <w:r w:rsidR="001C0056">
        <w:t xml:space="preserve">) and copied to </w:t>
      </w:r>
      <w:r w:rsidR="005266E0" w:rsidRPr="005266E0">
        <w:t xml:space="preserve">those committing resources to the procurement project.  </w:t>
      </w:r>
    </w:p>
    <w:p w14:paraId="579095CA" w14:textId="77777777" w:rsidR="00123B3E" w:rsidRDefault="00123B3E" w:rsidP="00691AA1">
      <w:pPr>
        <w:ind w:left="720" w:hanging="720"/>
        <w:rPr>
          <w:b/>
        </w:rPr>
      </w:pPr>
    </w:p>
    <w:p w14:paraId="579095CB" w14:textId="77777777" w:rsidR="00123B3E" w:rsidRDefault="00123B3E" w:rsidP="00691AA1">
      <w:pPr>
        <w:ind w:left="720" w:hanging="720"/>
        <w:rPr>
          <w:b/>
        </w:rPr>
      </w:pPr>
    </w:p>
    <w:p w14:paraId="579095CC" w14:textId="77777777" w:rsidR="00F37DEE" w:rsidRDefault="00F37DEE">
      <w:pPr>
        <w:rPr>
          <w:b/>
        </w:rPr>
      </w:pPr>
      <w:r>
        <w:rPr>
          <w:b/>
        </w:rPr>
        <w:br w:type="page"/>
      </w:r>
    </w:p>
    <w:p w14:paraId="579095CD" w14:textId="77777777" w:rsidR="00691AA1" w:rsidRDefault="002E72AD" w:rsidP="00691AA1">
      <w:pPr>
        <w:ind w:left="720" w:hanging="720"/>
        <w:rPr>
          <w:b/>
        </w:rPr>
      </w:pPr>
      <w:r>
        <w:rPr>
          <w:b/>
        </w:rPr>
        <w:t>2.</w:t>
      </w:r>
      <w:r>
        <w:rPr>
          <w:b/>
        </w:rPr>
        <w:tab/>
      </w:r>
      <w:bookmarkStart w:id="43" w:name="TWOTWO"/>
      <w:r w:rsidR="00691AA1" w:rsidRPr="00691AA1">
        <w:rPr>
          <w:b/>
        </w:rPr>
        <w:t>COMPETITION</w:t>
      </w:r>
      <w:bookmarkEnd w:id="43"/>
    </w:p>
    <w:p w14:paraId="579095CE" w14:textId="77777777" w:rsidR="00691AA1" w:rsidRPr="00691AA1" w:rsidRDefault="00691AA1" w:rsidP="00691AA1">
      <w:pPr>
        <w:ind w:left="720" w:hanging="720"/>
        <w:rPr>
          <w:b/>
        </w:rPr>
      </w:pPr>
    </w:p>
    <w:p w14:paraId="579095CF" w14:textId="77777777" w:rsidR="00691AA1" w:rsidRPr="00691AA1" w:rsidRDefault="00691AA1" w:rsidP="00691AA1">
      <w:pPr>
        <w:ind w:left="720" w:hanging="720"/>
        <w:rPr>
          <w:b/>
        </w:rPr>
      </w:pPr>
      <w:r w:rsidRPr="00691AA1">
        <w:rPr>
          <w:b/>
        </w:rPr>
        <w:t xml:space="preserve">2.1 </w:t>
      </w:r>
      <w:r w:rsidRPr="00691AA1">
        <w:rPr>
          <w:b/>
        </w:rPr>
        <w:tab/>
      </w:r>
      <w:bookmarkStart w:id="44" w:name="TWOTWOONE"/>
      <w:r w:rsidR="008C7B6E">
        <w:rPr>
          <w:b/>
        </w:rPr>
        <w:t>Advising Procurement</w:t>
      </w:r>
      <w:bookmarkEnd w:id="44"/>
    </w:p>
    <w:p w14:paraId="579095D0" w14:textId="77777777" w:rsidR="00691AA1" w:rsidRPr="00691AA1" w:rsidRDefault="00691AA1" w:rsidP="00691AA1">
      <w:pPr>
        <w:ind w:left="720" w:hanging="720"/>
      </w:pPr>
    </w:p>
    <w:p w14:paraId="579095D1" w14:textId="77777777" w:rsidR="00691AA1" w:rsidRPr="00691AA1" w:rsidRDefault="00691AA1" w:rsidP="00691AA1">
      <w:pPr>
        <w:ind w:left="720" w:hanging="720"/>
      </w:pPr>
      <w:r w:rsidRPr="00691AA1">
        <w:tab/>
        <w:t xml:space="preserve">In the case of all prospective procurement of goods, services and minor works over </w:t>
      </w:r>
      <w:r w:rsidR="00C0728D">
        <w:t>£3,000</w:t>
      </w:r>
      <w:r w:rsidRPr="00691AA1">
        <w:t>, Procurement must be advised at the earliest opportunity to include the requirement in the project programme and identify available resources.</w:t>
      </w:r>
    </w:p>
    <w:p w14:paraId="579095D2" w14:textId="77777777" w:rsidR="00691AA1" w:rsidRPr="00691AA1" w:rsidRDefault="00691AA1" w:rsidP="00691AA1">
      <w:pPr>
        <w:ind w:left="720" w:hanging="720"/>
      </w:pPr>
    </w:p>
    <w:p w14:paraId="579095D3" w14:textId="77777777" w:rsidR="00691AA1" w:rsidRPr="00691AA1" w:rsidRDefault="00691AA1" w:rsidP="00691AA1">
      <w:pPr>
        <w:ind w:left="720" w:hanging="720"/>
        <w:rPr>
          <w:b/>
        </w:rPr>
      </w:pPr>
      <w:r w:rsidRPr="00691AA1">
        <w:rPr>
          <w:b/>
        </w:rPr>
        <w:t>2.</w:t>
      </w:r>
      <w:r w:rsidR="008C7B6E">
        <w:rPr>
          <w:b/>
        </w:rPr>
        <w:t>2</w:t>
      </w:r>
      <w:r w:rsidRPr="00691AA1">
        <w:rPr>
          <w:b/>
        </w:rPr>
        <w:t xml:space="preserve"> </w:t>
      </w:r>
      <w:r w:rsidRPr="00691AA1">
        <w:rPr>
          <w:b/>
        </w:rPr>
        <w:tab/>
      </w:r>
      <w:bookmarkStart w:id="45" w:name="TWOTWOTWO"/>
      <w:r w:rsidRPr="00691AA1">
        <w:rPr>
          <w:b/>
        </w:rPr>
        <w:t>Purchaser's Responsibilities</w:t>
      </w:r>
      <w:bookmarkEnd w:id="45"/>
    </w:p>
    <w:p w14:paraId="579095D4" w14:textId="77777777" w:rsidR="00691AA1" w:rsidRPr="00691AA1" w:rsidRDefault="00691AA1" w:rsidP="00691AA1">
      <w:pPr>
        <w:ind w:left="720" w:hanging="720"/>
      </w:pPr>
    </w:p>
    <w:p w14:paraId="579095D5" w14:textId="77777777" w:rsidR="00691AA1" w:rsidRPr="00691AA1" w:rsidRDefault="00691AA1" w:rsidP="00691AA1">
      <w:pPr>
        <w:ind w:left="720" w:hanging="720"/>
      </w:pPr>
      <w:r w:rsidRPr="00691AA1">
        <w:t>2.</w:t>
      </w:r>
      <w:r w:rsidR="008C7B6E">
        <w:t>2</w:t>
      </w:r>
      <w:r w:rsidRPr="00691AA1">
        <w:t>.1</w:t>
      </w:r>
      <w:r w:rsidRPr="00691AA1">
        <w:tab/>
        <w:t>Purchasers are responsible for ensuring that, prior to making a fo</w:t>
      </w:r>
      <w:r>
        <w:t>rmal commitment to a supplier,</w:t>
      </w:r>
      <w:r w:rsidRPr="00691AA1">
        <w:t xml:space="preserve"> that requirements for formal quotations</w:t>
      </w:r>
      <w:r w:rsidR="003232AB">
        <w:t xml:space="preserve"> (Low value tenders)</w:t>
      </w:r>
      <w:r w:rsidRPr="00691AA1">
        <w:t xml:space="preserve"> or </w:t>
      </w:r>
      <w:r w:rsidR="003232AB">
        <w:t xml:space="preserve">formal </w:t>
      </w:r>
      <w:r w:rsidRPr="00691AA1">
        <w:t>tenders have been met and, where required, a contract award recommendation has been prepared and approved.</w:t>
      </w:r>
    </w:p>
    <w:p w14:paraId="579095D6" w14:textId="77777777" w:rsidR="00691AA1" w:rsidRPr="00691AA1" w:rsidRDefault="00691AA1" w:rsidP="00691AA1">
      <w:pPr>
        <w:ind w:left="720" w:hanging="720"/>
      </w:pPr>
    </w:p>
    <w:p w14:paraId="579095D7" w14:textId="3F8321E5" w:rsidR="00691AA1" w:rsidRPr="00691AA1" w:rsidRDefault="00691AA1" w:rsidP="00691AA1">
      <w:pPr>
        <w:ind w:left="720" w:hanging="720"/>
      </w:pPr>
      <w:r w:rsidRPr="00691AA1">
        <w:t>2.</w:t>
      </w:r>
      <w:r w:rsidR="008C7B6E">
        <w:t>2</w:t>
      </w:r>
      <w:r w:rsidRPr="00691AA1">
        <w:t>.2</w:t>
      </w:r>
      <w:r w:rsidRPr="00691AA1">
        <w:tab/>
        <w:t xml:space="preserve">Purchasers, in consultation with the Project </w:t>
      </w:r>
      <w:r w:rsidR="00952581" w:rsidRPr="00952581">
        <w:t>Manager</w:t>
      </w:r>
      <w:r w:rsidRPr="00691AA1">
        <w:t xml:space="preserve"> and others, are responsible for identifying suppliers most likely to offer best value for money and for encouraging them to bid. </w:t>
      </w:r>
    </w:p>
    <w:p w14:paraId="579095D8" w14:textId="77777777" w:rsidR="00691AA1" w:rsidRPr="00691AA1" w:rsidRDefault="00691AA1" w:rsidP="00691AA1">
      <w:pPr>
        <w:ind w:left="720" w:hanging="720"/>
      </w:pPr>
    </w:p>
    <w:p w14:paraId="579095D9" w14:textId="77777777" w:rsidR="00691AA1" w:rsidRPr="00691AA1" w:rsidRDefault="00691AA1" w:rsidP="00691AA1">
      <w:pPr>
        <w:ind w:left="720" w:hanging="720"/>
      </w:pPr>
      <w:r w:rsidRPr="00691AA1">
        <w:rPr>
          <w:b/>
        </w:rPr>
        <w:t>2.</w:t>
      </w:r>
      <w:r w:rsidR="008C7B6E">
        <w:rPr>
          <w:b/>
        </w:rPr>
        <w:t>3</w:t>
      </w:r>
      <w:r w:rsidRPr="00691AA1">
        <w:rPr>
          <w:b/>
        </w:rPr>
        <w:tab/>
      </w:r>
      <w:bookmarkStart w:id="46" w:name="TWOTWOTHREE"/>
      <w:r w:rsidRPr="00691AA1">
        <w:rPr>
          <w:b/>
        </w:rPr>
        <w:t>Goods and</w:t>
      </w:r>
      <w:r w:rsidRPr="00691AA1">
        <w:t xml:space="preserve"> </w:t>
      </w:r>
      <w:r w:rsidRPr="00691AA1">
        <w:rPr>
          <w:b/>
        </w:rPr>
        <w:t xml:space="preserve">Services not exceeding </w:t>
      </w:r>
      <w:r w:rsidR="00C0728D">
        <w:rPr>
          <w:b/>
        </w:rPr>
        <w:t>£3,000</w:t>
      </w:r>
      <w:r w:rsidRPr="00691AA1">
        <w:rPr>
          <w:b/>
        </w:rPr>
        <w:t xml:space="preserve"> (excluding VAT)</w:t>
      </w:r>
      <w:bookmarkEnd w:id="46"/>
    </w:p>
    <w:p w14:paraId="579095DA" w14:textId="77777777" w:rsidR="00691AA1" w:rsidRPr="00691AA1" w:rsidRDefault="00691AA1" w:rsidP="00691AA1">
      <w:pPr>
        <w:ind w:left="720" w:hanging="720"/>
      </w:pPr>
    </w:p>
    <w:p w14:paraId="579095DB" w14:textId="77777777" w:rsidR="008C7B6E" w:rsidRDefault="00691AA1" w:rsidP="00691AA1">
      <w:pPr>
        <w:ind w:left="720" w:hanging="720"/>
      </w:pPr>
      <w:r w:rsidRPr="00691AA1">
        <w:t>2.</w:t>
      </w:r>
      <w:r w:rsidR="008C7B6E">
        <w:t>3</w:t>
      </w:r>
      <w:r w:rsidRPr="00691AA1">
        <w:t>.1</w:t>
      </w:r>
      <w:r w:rsidRPr="00691AA1">
        <w:tab/>
      </w:r>
      <w:r w:rsidR="008C7B6E" w:rsidRPr="00691AA1">
        <w:t>Where there is an existing call-off contract or framework agreement</w:t>
      </w:r>
      <w:r w:rsidR="008C7B6E">
        <w:t xml:space="preserve"> in place, orders should be raised with that supplier rather than seeking alternative quotations unless there is a compelling justification to order </w:t>
      </w:r>
      <w:r w:rsidR="008640E4">
        <w:t>elsewhere</w:t>
      </w:r>
      <w:r w:rsidR="008C7B6E">
        <w:t>.</w:t>
      </w:r>
    </w:p>
    <w:p w14:paraId="579095DC" w14:textId="77777777" w:rsidR="008C7B6E" w:rsidRDefault="008C7B6E" w:rsidP="00691AA1">
      <w:pPr>
        <w:ind w:left="720" w:hanging="720"/>
      </w:pPr>
    </w:p>
    <w:p w14:paraId="579095DD" w14:textId="77777777" w:rsidR="00691AA1" w:rsidRDefault="008C7B6E" w:rsidP="006076D9">
      <w:pPr>
        <w:pStyle w:val="ListParagraph"/>
        <w:numPr>
          <w:ilvl w:val="2"/>
          <w:numId w:val="53"/>
        </w:numPr>
      </w:pPr>
      <w:r>
        <w:t>Low</w:t>
      </w:r>
      <w:r w:rsidR="00691AA1" w:rsidRPr="00691AA1">
        <w:t xml:space="preserve"> value purchases, not exceeding £</w:t>
      </w:r>
      <w:r w:rsidR="00C0728D">
        <w:t>3,000</w:t>
      </w:r>
      <w:r w:rsidR="00691AA1" w:rsidRPr="00691AA1">
        <w:t xml:space="preserve"> (excluding VAT) in total can be made on </w:t>
      </w:r>
      <w:r>
        <w:t>TechOne</w:t>
      </w:r>
      <w:r w:rsidR="00691AA1" w:rsidRPr="00691AA1">
        <w:t xml:space="preserve"> and do not require quotations</w:t>
      </w:r>
      <w:r>
        <w:t xml:space="preserve"> although users must satisfy themselves that best value for money has been achieved (e.g. Google search</w:t>
      </w:r>
      <w:r w:rsidR="006076D9">
        <w:t xml:space="preserve"> to verify best price/delivery)</w:t>
      </w:r>
      <w:r w:rsidR="00691AA1" w:rsidRPr="00691AA1">
        <w:t xml:space="preserve">. </w:t>
      </w:r>
    </w:p>
    <w:p w14:paraId="579095DE" w14:textId="77777777" w:rsidR="006076D9" w:rsidRDefault="006076D9" w:rsidP="006076D9">
      <w:pPr>
        <w:pStyle w:val="ListParagraph"/>
      </w:pPr>
    </w:p>
    <w:p w14:paraId="579095DF" w14:textId="29BCF39F" w:rsidR="006076D9" w:rsidRPr="00691AA1" w:rsidRDefault="006076D9" w:rsidP="006076D9">
      <w:pPr>
        <w:pStyle w:val="ListParagraph"/>
        <w:numPr>
          <w:ilvl w:val="2"/>
          <w:numId w:val="53"/>
        </w:numPr>
      </w:pPr>
      <w:r>
        <w:t>Any goods or services to be purchased which relate to IT</w:t>
      </w:r>
      <w:r w:rsidR="00E816AB">
        <w:t xml:space="preserve"> related</w:t>
      </w:r>
      <w:r>
        <w:t xml:space="preserve"> equipment or software, the purchaser should contact </w:t>
      </w:r>
      <w:r w:rsidR="006E5BBE">
        <w:t>Digital</w:t>
      </w:r>
      <w:r>
        <w:t xml:space="preserve"> in the first instance.</w:t>
      </w:r>
    </w:p>
    <w:p w14:paraId="579095E0" w14:textId="77777777" w:rsidR="00691AA1" w:rsidRPr="00691AA1" w:rsidRDefault="00691AA1" w:rsidP="00691AA1">
      <w:pPr>
        <w:ind w:left="720" w:hanging="720"/>
      </w:pPr>
    </w:p>
    <w:p w14:paraId="579095E1" w14:textId="02D7F06A" w:rsidR="00691AA1" w:rsidRPr="00691AA1" w:rsidRDefault="008C7B6E" w:rsidP="008C7B6E">
      <w:pPr>
        <w:ind w:left="720" w:hanging="720"/>
        <w:rPr>
          <w:b/>
        </w:rPr>
      </w:pPr>
      <w:r>
        <w:rPr>
          <w:b/>
        </w:rPr>
        <w:t>2.4</w:t>
      </w:r>
      <w:r>
        <w:rPr>
          <w:b/>
        </w:rPr>
        <w:tab/>
      </w:r>
      <w:bookmarkStart w:id="47" w:name="TWOTWOFOUR"/>
      <w:r w:rsidR="00691AA1" w:rsidRPr="00691AA1">
        <w:rPr>
          <w:b/>
        </w:rPr>
        <w:t>Goods and Services over £</w:t>
      </w:r>
      <w:r w:rsidR="00C0728D">
        <w:rPr>
          <w:b/>
        </w:rPr>
        <w:t>3,000</w:t>
      </w:r>
      <w:r w:rsidR="00691AA1" w:rsidRPr="00691AA1">
        <w:rPr>
          <w:b/>
        </w:rPr>
        <w:t xml:space="preserve"> and not exceeding £</w:t>
      </w:r>
      <w:r w:rsidR="00952581">
        <w:rPr>
          <w:b/>
        </w:rPr>
        <w:t>20</w:t>
      </w:r>
      <w:r w:rsidR="00691AA1" w:rsidRPr="00691AA1">
        <w:rPr>
          <w:b/>
        </w:rPr>
        <w:t>,000 (excluding VAT)</w:t>
      </w:r>
    </w:p>
    <w:bookmarkEnd w:id="47"/>
    <w:p w14:paraId="579095E2" w14:textId="77777777" w:rsidR="00691AA1" w:rsidRPr="00691AA1" w:rsidRDefault="00691AA1" w:rsidP="00691AA1">
      <w:pPr>
        <w:ind w:left="720" w:hanging="720"/>
      </w:pPr>
    </w:p>
    <w:p w14:paraId="579095E3" w14:textId="7E59E4E6" w:rsidR="00691AA1" w:rsidRPr="00691AA1" w:rsidRDefault="00691AA1" w:rsidP="00691AA1">
      <w:pPr>
        <w:ind w:left="720" w:hanging="720"/>
      </w:pPr>
      <w:r w:rsidRPr="00691AA1">
        <w:t>2.</w:t>
      </w:r>
      <w:r w:rsidR="008C7B6E">
        <w:t>4</w:t>
      </w:r>
      <w:r w:rsidRPr="00691AA1">
        <w:t>.1</w:t>
      </w:r>
      <w:r w:rsidRPr="00691AA1">
        <w:tab/>
        <w:t>For goods and services exceeding £</w:t>
      </w:r>
      <w:r w:rsidR="00C0728D">
        <w:t>3,000</w:t>
      </w:r>
      <w:r w:rsidRPr="00691AA1">
        <w:t xml:space="preserve"> but less than £</w:t>
      </w:r>
      <w:r w:rsidR="00952581">
        <w:t>20</w:t>
      </w:r>
      <w:r w:rsidR="00361819">
        <w:t>,</w:t>
      </w:r>
      <w:r w:rsidRPr="00691AA1">
        <w:t xml:space="preserve">000 (excluding VAT), a minimum of three written </w:t>
      </w:r>
      <w:r w:rsidR="00510093">
        <w:t xml:space="preserve">comparable </w:t>
      </w:r>
      <w:r w:rsidRPr="00691AA1">
        <w:t>quotations</w:t>
      </w:r>
      <w:r w:rsidR="008C7B6E">
        <w:t xml:space="preserve"> are required</w:t>
      </w:r>
      <w:r w:rsidR="00361819">
        <w:t xml:space="preserve"> (email is acceptable)</w:t>
      </w:r>
      <w:r w:rsidRPr="00691AA1">
        <w:t xml:space="preserve">. Records of all quotations received and justification for contract award decision must be retained </w:t>
      </w:r>
      <w:r w:rsidR="00FF4BF5">
        <w:t xml:space="preserve">on </w:t>
      </w:r>
      <w:r w:rsidR="00FF4BF5" w:rsidRPr="00F37329">
        <w:t xml:space="preserve">the </w:t>
      </w:r>
      <w:hyperlink r:id="rId31" w:history="1">
        <w:r w:rsidR="00FF4BF5" w:rsidRPr="00F37329">
          <w:rPr>
            <w:rStyle w:val="Hyperlink"/>
          </w:rPr>
          <w:t>Quotation Summary Form</w:t>
        </w:r>
      </w:hyperlink>
      <w:r w:rsidRPr="00FF4BF5">
        <w:rPr>
          <w:color w:val="0000FF"/>
        </w:rPr>
        <w:t xml:space="preserve"> </w:t>
      </w:r>
      <w:r w:rsidRPr="00691AA1">
        <w:t>for audit purposes, as it is vital that decision</w:t>
      </w:r>
      <w:r w:rsidR="00FF4BF5">
        <w:t>s can be defended if challenged.</w:t>
      </w:r>
    </w:p>
    <w:p w14:paraId="579095E4" w14:textId="77777777" w:rsidR="00691AA1" w:rsidRPr="00691AA1" w:rsidRDefault="00691AA1" w:rsidP="00691AA1">
      <w:pPr>
        <w:ind w:left="720" w:hanging="720"/>
      </w:pPr>
    </w:p>
    <w:p w14:paraId="579095E5" w14:textId="77777777" w:rsidR="00691AA1" w:rsidRDefault="00677BF5" w:rsidP="00691AA1">
      <w:pPr>
        <w:ind w:left="720" w:hanging="720"/>
      </w:pPr>
      <w:r>
        <w:t>2.</w:t>
      </w:r>
      <w:r w:rsidR="00510093">
        <w:t>4</w:t>
      </w:r>
      <w:r>
        <w:t>.2</w:t>
      </w:r>
      <w:r>
        <w:tab/>
        <w:t xml:space="preserve">These are the minimum requirements </w:t>
      </w:r>
      <w:r w:rsidR="00361819">
        <w:t>for</w:t>
      </w:r>
      <w:r w:rsidR="0078703A">
        <w:t xml:space="preserve"> obtaining</w:t>
      </w:r>
      <w:r w:rsidR="00361819">
        <w:t xml:space="preserve"> 3 written quot</w:t>
      </w:r>
      <w:r w:rsidR="0078703A">
        <w:t>ation</w:t>
      </w:r>
      <w:r w:rsidR="00361819">
        <w:t xml:space="preserve">s </w:t>
      </w:r>
      <w:r>
        <w:t xml:space="preserve">however </w:t>
      </w:r>
      <w:r w:rsidR="00691AA1" w:rsidRPr="00677BF5">
        <w:t>purchasers are recommended to use more rigorous procedures wherever specifications are more complex</w:t>
      </w:r>
      <w:r w:rsidR="00510093">
        <w:t>.</w:t>
      </w:r>
    </w:p>
    <w:p w14:paraId="579095E6" w14:textId="77777777" w:rsidR="009536A5" w:rsidRDefault="009536A5" w:rsidP="00691AA1">
      <w:pPr>
        <w:ind w:left="720" w:hanging="720"/>
      </w:pPr>
    </w:p>
    <w:p w14:paraId="579095E7" w14:textId="10FBB89A" w:rsidR="0019085D" w:rsidRDefault="009536A5" w:rsidP="00691AA1">
      <w:pPr>
        <w:ind w:left="720" w:hanging="720"/>
      </w:pPr>
      <w:r>
        <w:t>2.4.3</w:t>
      </w:r>
      <w:r>
        <w:tab/>
        <w:t xml:space="preserve">The </w:t>
      </w:r>
      <w:r w:rsidR="00E816AB" w:rsidRPr="00E816AB">
        <w:t xml:space="preserve">Public Contracts Scotland (PCS) </w:t>
      </w:r>
      <w:hyperlink r:id="rId32" w:history="1">
        <w:r w:rsidRPr="00F37329">
          <w:rPr>
            <w:rStyle w:val="Hyperlink"/>
          </w:rPr>
          <w:t>Quick Quote</w:t>
        </w:r>
      </w:hyperlink>
      <w:r w:rsidRPr="009536A5">
        <w:rPr>
          <w:color w:val="0000FF"/>
        </w:rPr>
        <w:t xml:space="preserve"> </w:t>
      </w:r>
      <w:r w:rsidR="0078703A">
        <w:t>function</w:t>
      </w:r>
      <w:r>
        <w:t xml:space="preserve"> can be used to obtain these quotations, if required. </w:t>
      </w:r>
    </w:p>
    <w:p w14:paraId="579095E8" w14:textId="77777777" w:rsidR="006076D9" w:rsidRDefault="006076D9" w:rsidP="00691AA1">
      <w:pPr>
        <w:ind w:left="720" w:hanging="720"/>
      </w:pPr>
    </w:p>
    <w:p w14:paraId="579095E9" w14:textId="07D58FE6" w:rsidR="006076D9" w:rsidRPr="00691AA1" w:rsidRDefault="006076D9" w:rsidP="006076D9">
      <w:pPr>
        <w:ind w:left="709" w:hanging="709"/>
      </w:pPr>
      <w:r>
        <w:t xml:space="preserve">2.4.4 </w:t>
      </w:r>
      <w:r>
        <w:tab/>
        <w:t xml:space="preserve">Any goods or services to be purchased which relate to IT equipment or software, the purchaser should contact </w:t>
      </w:r>
      <w:r w:rsidR="006E5BBE">
        <w:t xml:space="preserve">Digital </w:t>
      </w:r>
      <w:r>
        <w:t>in the first instance.</w:t>
      </w:r>
    </w:p>
    <w:p w14:paraId="579095EA" w14:textId="77777777" w:rsidR="006076D9" w:rsidRDefault="006076D9" w:rsidP="00691AA1">
      <w:pPr>
        <w:ind w:left="720" w:hanging="720"/>
      </w:pPr>
    </w:p>
    <w:p w14:paraId="579095EB" w14:textId="77777777" w:rsidR="0019085D" w:rsidRDefault="0019085D"/>
    <w:p w14:paraId="579095EC" w14:textId="22C47FCE" w:rsidR="008C7B6E" w:rsidRPr="008C7B6E" w:rsidRDefault="008C7B6E" w:rsidP="008C7B6E">
      <w:pPr>
        <w:ind w:left="720" w:hanging="720"/>
        <w:rPr>
          <w:b/>
        </w:rPr>
      </w:pPr>
      <w:r w:rsidRPr="008C7B6E">
        <w:rPr>
          <w:b/>
        </w:rPr>
        <w:t>2.</w:t>
      </w:r>
      <w:r w:rsidR="00510093">
        <w:rPr>
          <w:b/>
        </w:rPr>
        <w:t>5</w:t>
      </w:r>
      <w:r w:rsidRPr="008C7B6E">
        <w:rPr>
          <w:b/>
        </w:rPr>
        <w:tab/>
      </w:r>
      <w:bookmarkStart w:id="48" w:name="TWOTWOFIVE"/>
      <w:r w:rsidRPr="008C7B6E">
        <w:rPr>
          <w:b/>
        </w:rPr>
        <w:t>Goods and Services over £</w:t>
      </w:r>
      <w:r w:rsidR="00952581">
        <w:rPr>
          <w:b/>
        </w:rPr>
        <w:t>20</w:t>
      </w:r>
      <w:r w:rsidR="00FF4BF5">
        <w:rPr>
          <w:b/>
        </w:rPr>
        <w:t>,0</w:t>
      </w:r>
      <w:r w:rsidRPr="008C7B6E">
        <w:rPr>
          <w:b/>
        </w:rPr>
        <w:t>00 and not exceeding £50,000 (excluding VAT)</w:t>
      </w:r>
    </w:p>
    <w:bookmarkEnd w:id="48"/>
    <w:p w14:paraId="579095ED" w14:textId="77777777" w:rsidR="008C7B6E" w:rsidRDefault="008C7B6E" w:rsidP="00691AA1">
      <w:pPr>
        <w:ind w:left="720" w:hanging="720"/>
      </w:pPr>
    </w:p>
    <w:p w14:paraId="579095EE" w14:textId="77777777" w:rsidR="0019085D" w:rsidRDefault="006076D9" w:rsidP="00691AA1">
      <w:pPr>
        <w:ind w:left="720" w:hanging="720"/>
      </w:pPr>
      <w:r>
        <w:rPr>
          <w:noProof/>
          <w:lang w:eastAsia="en-GB"/>
        </w:rPr>
        <w:drawing>
          <wp:inline distT="0" distB="0" distL="0" distR="0" wp14:anchorId="57909C29" wp14:editId="57909C2A">
            <wp:extent cx="6037100" cy="4298209"/>
            <wp:effectExtent l="0" t="0" r="190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044722" cy="4303635"/>
                    </a:xfrm>
                    <a:prstGeom prst="rect">
                      <a:avLst/>
                    </a:prstGeom>
                  </pic:spPr>
                </pic:pic>
              </a:graphicData>
            </a:graphic>
          </wp:inline>
        </w:drawing>
      </w:r>
    </w:p>
    <w:p w14:paraId="579095EF" w14:textId="77777777" w:rsidR="0019085D" w:rsidRDefault="0019085D" w:rsidP="00691AA1">
      <w:pPr>
        <w:ind w:left="720" w:hanging="720"/>
      </w:pPr>
    </w:p>
    <w:p w14:paraId="579095F0" w14:textId="40423348" w:rsidR="00510093" w:rsidRDefault="00510093" w:rsidP="00691AA1">
      <w:pPr>
        <w:ind w:left="720" w:hanging="720"/>
      </w:pPr>
      <w:r>
        <w:t>2.5.1</w:t>
      </w:r>
      <w:r>
        <w:tab/>
        <w:t>Formal tenders or formal quotations</w:t>
      </w:r>
      <w:r w:rsidR="003232AB">
        <w:t xml:space="preserve"> (low value tenders)</w:t>
      </w:r>
      <w:r>
        <w:t xml:space="preserve"> should be sought using the Public Contracts Scotland (PCS) </w:t>
      </w:r>
      <w:hyperlink r:id="rId34" w:history="1">
        <w:r w:rsidRPr="00E816AB">
          <w:rPr>
            <w:rStyle w:val="Hyperlink"/>
          </w:rPr>
          <w:t>Quick Quote</w:t>
        </w:r>
      </w:hyperlink>
      <w:r>
        <w:t xml:space="preserve"> function</w:t>
      </w:r>
      <w:r w:rsidR="009536A5">
        <w:t>, which is fully secure and auditable</w:t>
      </w:r>
      <w:r>
        <w:t>.</w:t>
      </w:r>
      <w:r w:rsidR="00361819">
        <w:t xml:space="preserve">  A combination of scored Quality/Technical questions and pricing should be used as evaluation criteria on which to base the contract award.  No contract should be awarded on price alone.</w:t>
      </w:r>
    </w:p>
    <w:p w14:paraId="579095F1" w14:textId="77777777" w:rsidR="00510093" w:rsidRDefault="00510093" w:rsidP="00691AA1">
      <w:pPr>
        <w:ind w:left="720" w:hanging="720"/>
      </w:pPr>
    </w:p>
    <w:p w14:paraId="579095F2" w14:textId="1753CF67" w:rsidR="00510093" w:rsidRDefault="00510093" w:rsidP="00691AA1">
      <w:pPr>
        <w:ind w:left="720" w:hanging="720"/>
      </w:pPr>
      <w:r>
        <w:t>2.5.2</w:t>
      </w:r>
      <w:r>
        <w:tab/>
        <w:t xml:space="preserve">PCS Quick Quotes require the Purchaser and Project </w:t>
      </w:r>
      <w:r w:rsidR="00952581" w:rsidRPr="00952581">
        <w:t>Manager</w:t>
      </w:r>
      <w:r>
        <w:t xml:space="preserve"> to identify a minimum of 3 suppliers to invite to quote however it is recommended that no less than 5 suppliers are invited to ensure sufficient competition.  </w:t>
      </w:r>
      <w:r w:rsidR="009536A5">
        <w:t>Suppliers must be registered on PCS for selection and invitation to quote therefore any known capable suppliers must be encouraged to register on PCS otherwise they cannot be invited to quote.</w:t>
      </w:r>
    </w:p>
    <w:p w14:paraId="579095F3" w14:textId="77777777" w:rsidR="00510093" w:rsidRDefault="00510093" w:rsidP="00691AA1">
      <w:pPr>
        <w:ind w:left="720" w:hanging="720"/>
      </w:pPr>
    </w:p>
    <w:p w14:paraId="579095F4" w14:textId="3A579BC8" w:rsidR="00510093" w:rsidRDefault="00510093" w:rsidP="00691AA1">
      <w:pPr>
        <w:ind w:left="720" w:hanging="720"/>
      </w:pPr>
      <w:r>
        <w:t>2.5.3</w:t>
      </w:r>
      <w:r>
        <w:tab/>
        <w:t xml:space="preserve">Where insufficient suppliers are known to the Purchaser or Project </w:t>
      </w:r>
      <w:r w:rsidR="00952581" w:rsidRPr="00952581">
        <w:t>Manager</w:t>
      </w:r>
      <w:r>
        <w:t xml:space="preserve"> it is recommended that the requirement be advertised on PCS using a Contract Notice rather than </w:t>
      </w:r>
      <w:r w:rsidRPr="00510093">
        <w:t>issuing a Quick</w:t>
      </w:r>
      <w:r>
        <w:t xml:space="preserve"> Quote.</w:t>
      </w:r>
      <w:r w:rsidR="004737BF">
        <w:t xml:space="preserve">  All evaluation criteria to be applied must be clearly stated in the Contract Notice.</w:t>
      </w:r>
    </w:p>
    <w:p w14:paraId="579095F5" w14:textId="77777777" w:rsidR="008D01DA" w:rsidRDefault="008D01DA" w:rsidP="00691AA1">
      <w:pPr>
        <w:ind w:left="720" w:hanging="720"/>
      </w:pPr>
    </w:p>
    <w:p w14:paraId="579095F6" w14:textId="56B22F51" w:rsidR="008D01DA" w:rsidRDefault="008D01DA" w:rsidP="00691AA1">
      <w:pPr>
        <w:ind w:left="720" w:hanging="720"/>
      </w:pPr>
      <w:r>
        <w:t>2.5.4</w:t>
      </w:r>
      <w:r>
        <w:tab/>
      </w:r>
      <w:r w:rsidRPr="008D01DA">
        <w:t xml:space="preserve">Any goods or services to be purchased which relate to IT equipment or software, the purchaser should contact </w:t>
      </w:r>
      <w:r w:rsidR="006E5BBE">
        <w:t>Digital</w:t>
      </w:r>
      <w:r w:rsidRPr="008D01DA">
        <w:t xml:space="preserve"> in the first instance</w:t>
      </w:r>
      <w:r>
        <w:t>.</w:t>
      </w:r>
    </w:p>
    <w:p w14:paraId="579095F7" w14:textId="77777777" w:rsidR="009536A5" w:rsidRDefault="009536A5" w:rsidP="00691AA1">
      <w:pPr>
        <w:ind w:left="720" w:hanging="720"/>
      </w:pPr>
    </w:p>
    <w:p w14:paraId="579095F8" w14:textId="77777777" w:rsidR="00691AA1" w:rsidRPr="00691AA1" w:rsidRDefault="00A01A51" w:rsidP="00A01A51">
      <w:pPr>
        <w:rPr>
          <w:b/>
        </w:rPr>
      </w:pPr>
      <w:r>
        <w:rPr>
          <w:b/>
        </w:rPr>
        <w:t>2.6</w:t>
      </w:r>
      <w:r>
        <w:rPr>
          <w:b/>
        </w:rPr>
        <w:tab/>
      </w:r>
      <w:bookmarkStart w:id="49" w:name="TWOTWOSIX"/>
      <w:r w:rsidR="00691AA1" w:rsidRPr="00691AA1">
        <w:rPr>
          <w:b/>
        </w:rPr>
        <w:t>Goods and Services over £</w:t>
      </w:r>
      <w:r>
        <w:rPr>
          <w:b/>
        </w:rPr>
        <w:t>5</w:t>
      </w:r>
      <w:r w:rsidR="00691AA1" w:rsidRPr="00691AA1">
        <w:rPr>
          <w:b/>
        </w:rPr>
        <w:t>0,000 (exclusive of VAT)</w:t>
      </w:r>
      <w:bookmarkEnd w:id="49"/>
    </w:p>
    <w:p w14:paraId="579095F9" w14:textId="77777777" w:rsidR="00691AA1" w:rsidRPr="00691AA1" w:rsidRDefault="00691AA1" w:rsidP="00691AA1">
      <w:pPr>
        <w:ind w:left="720" w:hanging="720"/>
      </w:pPr>
    </w:p>
    <w:p w14:paraId="579095FA" w14:textId="77777777" w:rsidR="00691AA1" w:rsidRPr="00691AA1" w:rsidRDefault="00691AA1" w:rsidP="00A01A51">
      <w:pPr>
        <w:ind w:left="720"/>
      </w:pPr>
      <w:r w:rsidRPr="00691AA1">
        <w:t xml:space="preserve">Formal </w:t>
      </w:r>
      <w:r w:rsidR="00361819">
        <w:t>tender</w:t>
      </w:r>
      <w:r w:rsidRPr="00691AA1">
        <w:t xml:space="preserve"> procedures must be used by purchasers for all purchases with a total value over £</w:t>
      </w:r>
      <w:r w:rsidR="00A01A51">
        <w:t>5</w:t>
      </w:r>
      <w:r w:rsidRPr="00691AA1">
        <w:t xml:space="preserve">0,000 (excluding VAT), </w:t>
      </w:r>
      <w:hyperlink w:anchor="THREE4" w:history="1">
        <w:r w:rsidRPr="00D66710">
          <w:rPr>
            <w:rStyle w:val="Hyperlink"/>
          </w:rPr>
          <w:t xml:space="preserve">(Chapter </w:t>
        </w:r>
        <w:r w:rsidR="00B372AF" w:rsidRPr="00D66710">
          <w:rPr>
            <w:rStyle w:val="Hyperlink"/>
          </w:rPr>
          <w:t>3</w:t>
        </w:r>
        <w:r w:rsidRPr="00D66710">
          <w:rPr>
            <w:rStyle w:val="Hyperlink"/>
          </w:rPr>
          <w:t xml:space="preserve">, Section </w:t>
        </w:r>
        <w:r w:rsidR="00B372AF" w:rsidRPr="00D66710">
          <w:rPr>
            <w:rStyle w:val="Hyperlink"/>
          </w:rPr>
          <w:t>4</w:t>
        </w:r>
        <w:r w:rsidRPr="00D66710">
          <w:rPr>
            <w:rStyle w:val="Hyperlink"/>
          </w:rPr>
          <w:t>).</w:t>
        </w:r>
      </w:hyperlink>
      <w:r w:rsidRPr="00691AA1">
        <w:t xml:space="preserve"> </w:t>
      </w:r>
    </w:p>
    <w:p w14:paraId="579095FB" w14:textId="77777777" w:rsidR="00691AA1" w:rsidRPr="00691AA1" w:rsidRDefault="00691AA1" w:rsidP="00691AA1">
      <w:pPr>
        <w:ind w:left="720" w:hanging="720"/>
      </w:pPr>
    </w:p>
    <w:p w14:paraId="579095FC" w14:textId="77777777" w:rsidR="00691AA1" w:rsidRPr="00691AA1" w:rsidRDefault="00A01A51" w:rsidP="00A01A51">
      <w:pPr>
        <w:rPr>
          <w:b/>
        </w:rPr>
      </w:pPr>
      <w:r>
        <w:rPr>
          <w:b/>
        </w:rPr>
        <w:t>2.7</w:t>
      </w:r>
      <w:r>
        <w:rPr>
          <w:b/>
        </w:rPr>
        <w:tab/>
      </w:r>
      <w:bookmarkStart w:id="50" w:name="TWOTWOSEVEN"/>
      <w:r w:rsidR="00691AA1" w:rsidRPr="00691AA1">
        <w:rPr>
          <w:b/>
        </w:rPr>
        <w:t>Goods and Services over the EU Threshold</w:t>
      </w:r>
      <w:bookmarkEnd w:id="50"/>
    </w:p>
    <w:p w14:paraId="579095FD" w14:textId="77777777" w:rsidR="00691AA1" w:rsidRPr="00691AA1" w:rsidRDefault="00691AA1" w:rsidP="00691AA1">
      <w:pPr>
        <w:ind w:left="720" w:hanging="720"/>
      </w:pPr>
    </w:p>
    <w:p w14:paraId="579095FE" w14:textId="77777777" w:rsidR="00691AA1" w:rsidRPr="00691AA1" w:rsidRDefault="00691AA1" w:rsidP="00A01A51">
      <w:pPr>
        <w:ind w:left="720"/>
      </w:pPr>
      <w:r w:rsidRPr="00691AA1">
        <w:t xml:space="preserve">The </w:t>
      </w:r>
      <w:r w:rsidR="00A1206D">
        <w:t xml:space="preserve">EU </w:t>
      </w:r>
      <w:r w:rsidRPr="00691AA1">
        <w:t xml:space="preserve">has </w:t>
      </w:r>
      <w:r w:rsidR="00A01A51">
        <w:t>clear</w:t>
      </w:r>
      <w:r w:rsidRPr="00691AA1">
        <w:t xml:space="preserve"> rules to open up public procurement, requiring member states to remove restrictive practices. These rules are called </w:t>
      </w:r>
      <w:r w:rsidR="00A1206D">
        <w:t xml:space="preserve">EU </w:t>
      </w:r>
      <w:r w:rsidRPr="00691AA1">
        <w:t xml:space="preserve">Procurement Directives and they are enforced by a set of UK Regulations, which place particular duties on </w:t>
      </w:r>
      <w:r w:rsidR="00A01A51">
        <w:t>p</w:t>
      </w:r>
      <w:r w:rsidRPr="00691AA1">
        <w:t xml:space="preserve">ublic bodies that are enforceable by the UK courts. The Directives set "threshold" values for supplies, services and works, and all requirements above these thresholds must be procured </w:t>
      </w:r>
      <w:r w:rsidR="00361819">
        <w:t xml:space="preserve">using formal tenders </w:t>
      </w:r>
      <w:r w:rsidRPr="00691AA1">
        <w:t xml:space="preserve">in full compliance with the Directives </w:t>
      </w:r>
      <w:hyperlink w:anchor="THREE5" w:history="1">
        <w:r w:rsidRPr="00D66710">
          <w:rPr>
            <w:rStyle w:val="Hyperlink"/>
          </w:rPr>
          <w:t xml:space="preserve">(Chapter </w:t>
        </w:r>
        <w:r w:rsidR="00B372AF" w:rsidRPr="00D66710">
          <w:rPr>
            <w:rStyle w:val="Hyperlink"/>
          </w:rPr>
          <w:t>3</w:t>
        </w:r>
        <w:r w:rsidRPr="00D66710">
          <w:rPr>
            <w:rStyle w:val="Hyperlink"/>
          </w:rPr>
          <w:t xml:space="preserve">, Section </w:t>
        </w:r>
        <w:r w:rsidR="00B372AF" w:rsidRPr="00D66710">
          <w:rPr>
            <w:rStyle w:val="Hyperlink"/>
          </w:rPr>
          <w:t>5</w:t>
        </w:r>
        <w:r w:rsidRPr="00D66710">
          <w:rPr>
            <w:rStyle w:val="Hyperlink"/>
          </w:rPr>
          <w:t>).</w:t>
        </w:r>
      </w:hyperlink>
    </w:p>
    <w:p w14:paraId="579095FF" w14:textId="77777777" w:rsidR="00691AA1" w:rsidRPr="00691AA1" w:rsidRDefault="00691AA1" w:rsidP="00691AA1">
      <w:pPr>
        <w:ind w:left="720" w:hanging="720"/>
      </w:pPr>
    </w:p>
    <w:p w14:paraId="57909600" w14:textId="77777777" w:rsidR="00691AA1" w:rsidRPr="00691AA1" w:rsidRDefault="00A01A51" w:rsidP="006059BE">
      <w:pPr>
        <w:rPr>
          <w:b/>
        </w:rPr>
      </w:pPr>
      <w:r>
        <w:rPr>
          <w:b/>
        </w:rPr>
        <w:t>2.8</w:t>
      </w:r>
      <w:r>
        <w:rPr>
          <w:b/>
        </w:rPr>
        <w:tab/>
      </w:r>
      <w:bookmarkStart w:id="51" w:name="TWOTWOEIGHT"/>
      <w:r w:rsidR="00691AA1" w:rsidRPr="00691AA1">
        <w:rPr>
          <w:b/>
        </w:rPr>
        <w:t>Non-Competitive Action (NCA)</w:t>
      </w:r>
    </w:p>
    <w:bookmarkEnd w:id="51"/>
    <w:p w14:paraId="57909601" w14:textId="77777777" w:rsidR="00691AA1" w:rsidRPr="00691AA1" w:rsidRDefault="00691AA1" w:rsidP="00691AA1">
      <w:pPr>
        <w:ind w:left="720" w:hanging="720"/>
      </w:pPr>
    </w:p>
    <w:p w14:paraId="57909602" w14:textId="638CE97F" w:rsidR="00691AA1" w:rsidRPr="00691AA1" w:rsidRDefault="00691AA1" w:rsidP="00A01A51">
      <w:pPr>
        <w:ind w:left="720"/>
      </w:pPr>
      <w:r w:rsidRPr="00691AA1">
        <w:t xml:space="preserve">Where </w:t>
      </w:r>
      <w:hyperlink w:anchor="TWOTHREE" w:history="1">
        <w:r w:rsidRPr="002C4D81">
          <w:rPr>
            <w:rStyle w:val="Hyperlink"/>
          </w:rPr>
          <w:t>NCA</w:t>
        </w:r>
      </w:hyperlink>
      <w:r w:rsidRPr="00691AA1">
        <w:t xml:space="preserve"> is being proposed, approval must be obtained in advance from the </w:t>
      </w:r>
      <w:r w:rsidR="00527559">
        <w:t>Chief Financial Officer</w:t>
      </w:r>
      <w:r w:rsidR="0078703A">
        <w:t xml:space="preserve"> </w:t>
      </w:r>
      <w:r w:rsidR="00A01A51">
        <w:t xml:space="preserve">by submitting the </w:t>
      </w:r>
      <w:hyperlink r:id="rId35" w:history="1">
        <w:r w:rsidR="00A01A51" w:rsidRPr="00E816AB">
          <w:rPr>
            <w:rStyle w:val="Hyperlink"/>
          </w:rPr>
          <w:t>Single Supplier Justification (SSJ) Form</w:t>
        </w:r>
      </w:hyperlink>
      <w:r w:rsidRPr="00691AA1">
        <w:t xml:space="preserve">. Supporting evidence </w:t>
      </w:r>
      <w:r w:rsidR="00943AFF">
        <w:t>is</w:t>
      </w:r>
      <w:r w:rsidRPr="00691AA1">
        <w:t xml:space="preserve"> required to justify the proposal.</w:t>
      </w:r>
    </w:p>
    <w:p w14:paraId="57909603" w14:textId="77777777" w:rsidR="0019085D" w:rsidRDefault="0019085D">
      <w:pPr>
        <w:rPr>
          <w:b/>
        </w:rPr>
      </w:pPr>
    </w:p>
    <w:p w14:paraId="57909604" w14:textId="77777777" w:rsidR="00F37DEE" w:rsidRDefault="00F37DEE">
      <w:pPr>
        <w:rPr>
          <w:b/>
        </w:rPr>
      </w:pPr>
      <w:r>
        <w:rPr>
          <w:b/>
        </w:rPr>
        <w:br w:type="page"/>
      </w:r>
    </w:p>
    <w:p w14:paraId="57909605" w14:textId="3ECB99EF" w:rsidR="00A01A51" w:rsidRDefault="002E72AD" w:rsidP="00A01A51">
      <w:pPr>
        <w:ind w:left="720" w:hanging="720"/>
        <w:rPr>
          <w:b/>
        </w:rPr>
      </w:pPr>
      <w:r>
        <w:rPr>
          <w:b/>
        </w:rPr>
        <w:t>3.</w:t>
      </w:r>
      <w:r>
        <w:rPr>
          <w:b/>
        </w:rPr>
        <w:tab/>
      </w:r>
      <w:bookmarkStart w:id="52" w:name="TWOTHREE"/>
      <w:r w:rsidR="00A01A51" w:rsidRPr="00A01A51">
        <w:rPr>
          <w:b/>
        </w:rPr>
        <w:t>NON COMPETITIVE ACTION (NCA)</w:t>
      </w:r>
      <w:bookmarkEnd w:id="52"/>
    </w:p>
    <w:p w14:paraId="0596A41D" w14:textId="7B9AED52" w:rsidR="00E95340" w:rsidRDefault="00587203" w:rsidP="00ED725D">
      <w:pPr>
        <w:tabs>
          <w:tab w:val="left" w:pos="986"/>
        </w:tabs>
        <w:ind w:left="-567"/>
        <w:rPr>
          <w:b/>
        </w:rPr>
      </w:pPr>
      <w:r>
        <w:object w:dxaOrig="15046" w:dyaOrig="9586" w14:anchorId="44E83003">
          <v:shape id="_x0000_i1026" type="#_x0000_t75" style="width:502.5pt;height:285.75pt" o:ole="">
            <v:imagedata r:id="rId36" o:title=""/>
          </v:shape>
          <o:OLEObject Type="Embed" ProgID="Visio.Drawing.11" ShapeID="_x0000_i1026" DrawAspect="Content" ObjectID="_1650876299" r:id="rId37"/>
        </w:object>
      </w:r>
    </w:p>
    <w:p w14:paraId="57909607" w14:textId="77777777" w:rsidR="00A01A51" w:rsidRDefault="00A01A51" w:rsidP="00A01A51">
      <w:pPr>
        <w:ind w:left="720" w:hanging="720"/>
        <w:rPr>
          <w:b/>
        </w:rPr>
      </w:pPr>
      <w:r>
        <w:rPr>
          <w:b/>
        </w:rPr>
        <w:t>3.1</w:t>
      </w:r>
      <w:r>
        <w:rPr>
          <w:b/>
        </w:rPr>
        <w:tab/>
      </w:r>
      <w:bookmarkStart w:id="53" w:name="TWOTHREEONE"/>
      <w:r w:rsidRPr="00A01A51">
        <w:rPr>
          <w:b/>
        </w:rPr>
        <w:t>Justification for NCA</w:t>
      </w:r>
      <w:bookmarkEnd w:id="53"/>
    </w:p>
    <w:p w14:paraId="57909608" w14:textId="77777777" w:rsidR="00A01A51" w:rsidRDefault="00A01A51" w:rsidP="00A01A51">
      <w:pPr>
        <w:ind w:left="720" w:hanging="720"/>
        <w:rPr>
          <w:b/>
        </w:rPr>
      </w:pPr>
    </w:p>
    <w:p w14:paraId="57909609" w14:textId="3CD47121" w:rsidR="00943AFF" w:rsidRPr="00943AFF" w:rsidRDefault="00943AFF" w:rsidP="00943AFF">
      <w:pPr>
        <w:ind w:left="720" w:hanging="720"/>
      </w:pPr>
      <w:r>
        <w:t>3.1.1</w:t>
      </w:r>
      <w:r>
        <w:tab/>
      </w:r>
      <w:r w:rsidRPr="00943AFF">
        <w:t xml:space="preserve">Sometimes known as single </w:t>
      </w:r>
      <w:r w:rsidR="00E816AB">
        <w:t>supplier justification</w:t>
      </w:r>
      <w:r w:rsidRPr="00943AFF">
        <w:t xml:space="preserve">, NCA is required when purchases that need to be made cannot be obtained through the normal competitive process.  </w:t>
      </w:r>
    </w:p>
    <w:p w14:paraId="5790960A" w14:textId="77777777" w:rsidR="00943AFF" w:rsidRPr="00943AFF" w:rsidRDefault="00943AFF" w:rsidP="00943AFF">
      <w:pPr>
        <w:ind w:left="720" w:hanging="720"/>
      </w:pPr>
    </w:p>
    <w:p w14:paraId="5790960B" w14:textId="77777777" w:rsidR="00943AFF" w:rsidRPr="00943AFF" w:rsidRDefault="00943AFF" w:rsidP="00943AFF">
      <w:pPr>
        <w:ind w:left="720" w:hanging="720"/>
      </w:pPr>
      <w:r>
        <w:t>3.1.2</w:t>
      </w:r>
      <w:r>
        <w:tab/>
      </w:r>
      <w:r w:rsidRPr="00943AFF">
        <w:t xml:space="preserve">Great care is needed in authorising NCA, as EU procurement rules must be fully complied with at all times and this must be taken into account when NCA is being considered.  Additionally, it remains essential to achieve </w:t>
      </w:r>
      <w:hyperlink w:anchor="oneonethree" w:history="1">
        <w:r w:rsidRPr="00F37329">
          <w:rPr>
            <w:rStyle w:val="Hyperlink"/>
          </w:rPr>
          <w:t>best value for money</w:t>
        </w:r>
      </w:hyperlink>
      <w:r w:rsidRPr="00F37329">
        <w:rPr>
          <w:color w:val="0000FF"/>
        </w:rPr>
        <w:t xml:space="preserve"> </w:t>
      </w:r>
      <w:r w:rsidRPr="00F37329">
        <w:t>and to demonstrate the fair and equal treatment of suppliers, so the</w:t>
      </w:r>
      <w:r w:rsidRPr="00943AFF">
        <w:t xml:space="preserve"> procurement process selected must always be fully defensible. </w:t>
      </w:r>
    </w:p>
    <w:p w14:paraId="5790960C" w14:textId="77777777" w:rsidR="00943AFF" w:rsidRPr="00943AFF" w:rsidRDefault="00943AFF" w:rsidP="00943AFF">
      <w:pPr>
        <w:ind w:left="720" w:hanging="720"/>
      </w:pPr>
    </w:p>
    <w:p w14:paraId="5790960D" w14:textId="7EF895BD" w:rsidR="00943AFF" w:rsidRPr="00943AFF" w:rsidRDefault="00943AFF" w:rsidP="00943AFF">
      <w:pPr>
        <w:ind w:left="720" w:hanging="720"/>
      </w:pPr>
      <w:r>
        <w:t>3.1.3</w:t>
      </w:r>
      <w:r>
        <w:tab/>
      </w:r>
      <w:r w:rsidRPr="00943AFF">
        <w:t xml:space="preserve">All requests to proceed with non-competitive action must receive prior written approval by the </w:t>
      </w:r>
      <w:r w:rsidR="00527559">
        <w:t>Chief Financial Officer</w:t>
      </w:r>
      <w:r w:rsidRPr="00943AFF">
        <w:t xml:space="preserve">. </w:t>
      </w:r>
    </w:p>
    <w:p w14:paraId="5790960E" w14:textId="77777777" w:rsidR="00943AFF" w:rsidRPr="00943AFF" w:rsidRDefault="00943AFF" w:rsidP="00943AFF">
      <w:pPr>
        <w:ind w:left="720" w:hanging="720"/>
      </w:pPr>
    </w:p>
    <w:p w14:paraId="5790960F" w14:textId="77777777" w:rsidR="00943AFF" w:rsidRDefault="00943AFF" w:rsidP="00943AFF">
      <w:pPr>
        <w:ind w:left="720" w:hanging="720"/>
      </w:pPr>
      <w:r>
        <w:t>3.1.4</w:t>
      </w:r>
      <w:r>
        <w:tab/>
      </w:r>
      <w:r w:rsidRPr="00943AFF">
        <w:t>Situations where NCA may be justified are:</w:t>
      </w:r>
    </w:p>
    <w:p w14:paraId="57909610" w14:textId="77777777" w:rsidR="00943AFF" w:rsidRDefault="00943AFF" w:rsidP="00943AFF">
      <w:pPr>
        <w:ind w:left="720" w:hanging="720"/>
      </w:pPr>
    </w:p>
    <w:p w14:paraId="57909611" w14:textId="77777777" w:rsidR="00943AFF" w:rsidRPr="00943AFF" w:rsidRDefault="00943AFF" w:rsidP="00943AFF">
      <w:pPr>
        <w:ind w:left="720" w:hanging="720"/>
      </w:pPr>
      <w:r>
        <w:tab/>
      </w:r>
    </w:p>
    <w:tbl>
      <w:tblPr>
        <w:tblStyle w:val="TableGrid"/>
        <w:tblW w:w="0" w:type="auto"/>
        <w:tblInd w:w="720" w:type="dxa"/>
        <w:tblLook w:val="04A0" w:firstRow="1" w:lastRow="0" w:firstColumn="1" w:lastColumn="0" w:noHBand="0" w:noVBand="1"/>
      </w:tblPr>
      <w:tblGrid>
        <w:gridCol w:w="2474"/>
        <w:gridCol w:w="5822"/>
      </w:tblGrid>
      <w:tr w:rsidR="00943AFF" w14:paraId="57909617" w14:textId="77777777" w:rsidTr="00943AFF">
        <w:tc>
          <w:tcPr>
            <w:tcW w:w="2507" w:type="dxa"/>
          </w:tcPr>
          <w:p w14:paraId="57909612" w14:textId="77777777" w:rsidR="00943AFF" w:rsidRPr="00B372AF" w:rsidRDefault="00943AFF" w:rsidP="00943AFF">
            <w:pPr>
              <w:rPr>
                <w:b/>
              </w:rPr>
            </w:pPr>
            <w:r w:rsidRPr="00B372AF">
              <w:rPr>
                <w:b/>
              </w:rPr>
              <w:t>Exceptional Urgency</w:t>
            </w:r>
          </w:p>
        </w:tc>
        <w:tc>
          <w:tcPr>
            <w:tcW w:w="6015" w:type="dxa"/>
          </w:tcPr>
          <w:p w14:paraId="57909613" w14:textId="77777777" w:rsidR="00943AFF" w:rsidRDefault="00943AFF" w:rsidP="00943AFF">
            <w:r w:rsidRPr="00943AFF">
              <w:t xml:space="preserve">For work of exceptional urgency caused by </w:t>
            </w:r>
            <w:r w:rsidRPr="00B372AF">
              <w:rPr>
                <w:b/>
              </w:rPr>
              <w:t>unforeseeable</w:t>
            </w:r>
            <w:r w:rsidRPr="00943AFF">
              <w:t xml:space="preserve"> circumstances where competitive tendering would cause unacceptable delay (e.g. after critical equipment breakdown, storm, fire, etc.).</w:t>
            </w:r>
          </w:p>
          <w:p w14:paraId="57909614" w14:textId="77777777" w:rsidR="00943AFF" w:rsidRDefault="00943AFF" w:rsidP="00943AFF"/>
          <w:p w14:paraId="57909615" w14:textId="77777777" w:rsidR="00943AFF" w:rsidRPr="00943AFF" w:rsidRDefault="00943AFF" w:rsidP="00943AFF">
            <w:r w:rsidRPr="00943AFF">
              <w:t>Insufficient organisational planning (e.g. requirement to spend funds within a particular financial year) cannot be considered as acceptable justification.</w:t>
            </w:r>
          </w:p>
          <w:p w14:paraId="57909616" w14:textId="77777777" w:rsidR="00943AFF" w:rsidRDefault="00943AFF" w:rsidP="00943AFF"/>
        </w:tc>
      </w:tr>
      <w:tr w:rsidR="00943AFF" w14:paraId="5790961A" w14:textId="77777777" w:rsidTr="00943AFF">
        <w:tc>
          <w:tcPr>
            <w:tcW w:w="2507" w:type="dxa"/>
          </w:tcPr>
          <w:p w14:paraId="57909618" w14:textId="77777777" w:rsidR="00943AFF" w:rsidRPr="00B372AF" w:rsidRDefault="00943AFF" w:rsidP="00943AFF">
            <w:pPr>
              <w:rPr>
                <w:b/>
              </w:rPr>
            </w:pPr>
            <w:r w:rsidRPr="00B372AF">
              <w:rPr>
                <w:b/>
              </w:rPr>
              <w:t>Recent Competition</w:t>
            </w:r>
            <w:r w:rsidRPr="00B372AF">
              <w:rPr>
                <w:b/>
              </w:rPr>
              <w:tab/>
            </w:r>
          </w:p>
        </w:tc>
        <w:tc>
          <w:tcPr>
            <w:tcW w:w="6015" w:type="dxa"/>
          </w:tcPr>
          <w:p w14:paraId="57909619" w14:textId="77777777" w:rsidR="00943AFF" w:rsidRDefault="00943AFF" w:rsidP="00943AFF">
            <w:r w:rsidRPr="00943AFF">
              <w:t>The proposed supplier has, by recent experience (normally, within the last 12 months, but this will depend on relevant market conditions), proved to offer best value for money as the result of a fully compliant, competitive procurement exercise. Further competition would be highly likely to produce the same outcome. EU procurement rules must be taken into account, dependent on the value of the additional requirement.</w:t>
            </w:r>
          </w:p>
        </w:tc>
      </w:tr>
      <w:tr w:rsidR="00943AFF" w14:paraId="5790961D" w14:textId="77777777" w:rsidTr="00943AFF">
        <w:tc>
          <w:tcPr>
            <w:tcW w:w="2507" w:type="dxa"/>
          </w:tcPr>
          <w:p w14:paraId="5790961B" w14:textId="77777777" w:rsidR="00943AFF" w:rsidRPr="00B372AF" w:rsidRDefault="00943AFF" w:rsidP="00943AFF">
            <w:pPr>
              <w:rPr>
                <w:b/>
              </w:rPr>
            </w:pPr>
            <w:r w:rsidRPr="00B372AF">
              <w:rPr>
                <w:b/>
              </w:rPr>
              <w:t>Single Supplier</w:t>
            </w:r>
          </w:p>
        </w:tc>
        <w:tc>
          <w:tcPr>
            <w:tcW w:w="6015" w:type="dxa"/>
          </w:tcPr>
          <w:p w14:paraId="5790961C" w14:textId="77777777" w:rsidR="00943AFF" w:rsidRDefault="00943AFF" w:rsidP="00943AFF">
            <w:r w:rsidRPr="00943AFF">
              <w:t>The proposed supplier is the only one known to provide the goods and/or services required (adequate research must have been carried out to demonstrate that this is the case) and there are no satisfactory alternatives.</w:t>
            </w:r>
          </w:p>
        </w:tc>
      </w:tr>
      <w:tr w:rsidR="00943AFF" w14:paraId="57909620" w14:textId="77777777" w:rsidTr="00943AFF">
        <w:tc>
          <w:tcPr>
            <w:tcW w:w="2507" w:type="dxa"/>
          </w:tcPr>
          <w:p w14:paraId="5790961E" w14:textId="77777777" w:rsidR="00943AFF" w:rsidRPr="00B372AF" w:rsidRDefault="00943AFF" w:rsidP="00943AFF">
            <w:pPr>
              <w:rPr>
                <w:b/>
              </w:rPr>
            </w:pPr>
            <w:r w:rsidRPr="00B372AF">
              <w:rPr>
                <w:b/>
              </w:rPr>
              <w:t>IPR/Technical</w:t>
            </w:r>
          </w:p>
        </w:tc>
        <w:tc>
          <w:tcPr>
            <w:tcW w:w="6015" w:type="dxa"/>
          </w:tcPr>
          <w:p w14:paraId="5790961F" w14:textId="77777777" w:rsidR="00943AFF" w:rsidRDefault="00943AFF" w:rsidP="00943AFF">
            <w:r w:rsidRPr="00943AFF">
              <w:t>For technical or artistic reasons or where Intellectual Property Rights are an issue, e.g. bespoke designs and some research programmes. It is essential that procedures are in place to ensure value for money.</w:t>
            </w:r>
          </w:p>
        </w:tc>
      </w:tr>
    </w:tbl>
    <w:p w14:paraId="57909621" w14:textId="77777777" w:rsidR="00943AFF" w:rsidRPr="00943AFF" w:rsidRDefault="00943AFF" w:rsidP="00943AFF">
      <w:pPr>
        <w:ind w:left="720" w:hanging="720"/>
      </w:pPr>
    </w:p>
    <w:p w14:paraId="57909625" w14:textId="77777777" w:rsidR="00A01A51" w:rsidRPr="00A01A51" w:rsidRDefault="00A01A51" w:rsidP="00A01A51">
      <w:pPr>
        <w:ind w:left="720" w:hanging="720"/>
        <w:rPr>
          <w:b/>
        </w:rPr>
      </w:pPr>
      <w:r w:rsidRPr="00A01A51">
        <w:rPr>
          <w:b/>
        </w:rPr>
        <w:t>3.</w:t>
      </w:r>
      <w:r w:rsidR="00943AFF">
        <w:rPr>
          <w:b/>
        </w:rPr>
        <w:t>2</w:t>
      </w:r>
      <w:r w:rsidRPr="00A01A51">
        <w:rPr>
          <w:b/>
        </w:rPr>
        <w:tab/>
      </w:r>
      <w:bookmarkStart w:id="54" w:name="TWOTHREETWO"/>
      <w:r w:rsidRPr="00A01A51">
        <w:rPr>
          <w:b/>
        </w:rPr>
        <w:t>Minimising the Need for Future NCA Requests</w:t>
      </w:r>
      <w:bookmarkEnd w:id="54"/>
    </w:p>
    <w:p w14:paraId="57909626" w14:textId="77777777" w:rsidR="00A01A51" w:rsidRPr="00A01A51" w:rsidRDefault="00A01A51" w:rsidP="00A01A51">
      <w:pPr>
        <w:ind w:left="720" w:hanging="720"/>
      </w:pPr>
    </w:p>
    <w:p w14:paraId="57909627" w14:textId="77777777" w:rsidR="00A01A51" w:rsidRPr="00A01A51" w:rsidRDefault="00943AFF" w:rsidP="00943AFF">
      <w:pPr>
        <w:ind w:left="720" w:hanging="720"/>
      </w:pPr>
      <w:r>
        <w:t>3.2.1</w:t>
      </w:r>
      <w:r>
        <w:tab/>
      </w:r>
      <w:r w:rsidR="00A01A51" w:rsidRPr="00A01A51">
        <w:t>When considering an NCA request for an existing need, thought should also be given to prospective requirements in order to minimise the necessity for future NCA approvals. Areas to be considered include:</w:t>
      </w:r>
    </w:p>
    <w:p w14:paraId="57909628" w14:textId="77777777" w:rsidR="00A01A51" w:rsidRPr="00A01A51" w:rsidRDefault="00A01A51" w:rsidP="00A01A51">
      <w:pPr>
        <w:ind w:left="720" w:hanging="720"/>
      </w:pPr>
    </w:p>
    <w:p w14:paraId="57909629" w14:textId="77777777" w:rsidR="00A01A51" w:rsidRPr="00A01A51" w:rsidRDefault="00A01A51" w:rsidP="003F7505">
      <w:pPr>
        <w:numPr>
          <w:ilvl w:val="0"/>
          <w:numId w:val="1"/>
        </w:numPr>
        <w:ind w:left="1418" w:hanging="425"/>
      </w:pPr>
      <w:r w:rsidRPr="00A01A51">
        <w:t>Likely future requirements. Quantity, type and timescale.</w:t>
      </w:r>
    </w:p>
    <w:p w14:paraId="5790962A" w14:textId="77777777" w:rsidR="00A01A51" w:rsidRPr="00A01A51" w:rsidRDefault="00A01A51" w:rsidP="003F7505">
      <w:pPr>
        <w:numPr>
          <w:ilvl w:val="0"/>
          <w:numId w:val="1"/>
        </w:numPr>
        <w:ind w:left="1418" w:hanging="425"/>
      </w:pPr>
      <w:r w:rsidRPr="00A01A51">
        <w:t>Length of current contract required to enable competitive procurement of future requirements.</w:t>
      </w:r>
    </w:p>
    <w:p w14:paraId="5790962B" w14:textId="77777777" w:rsidR="00A01A51" w:rsidRPr="00A01A51" w:rsidRDefault="00A01A51" w:rsidP="003F7505">
      <w:pPr>
        <w:numPr>
          <w:ilvl w:val="0"/>
          <w:numId w:val="1"/>
        </w:numPr>
        <w:ind w:left="1418" w:hanging="425"/>
      </w:pPr>
      <w:r w:rsidRPr="00A01A51">
        <w:t xml:space="preserve">Would a centrally negotiated framework agreement against which goods/services could be called off </w:t>
      </w:r>
      <w:r w:rsidR="0078703A" w:rsidRPr="00A01A51">
        <w:t>avoid</w:t>
      </w:r>
      <w:r w:rsidRPr="00A01A51">
        <w:t xml:space="preserve"> the need for NCA in instances of exceptional urgency?</w:t>
      </w:r>
    </w:p>
    <w:p w14:paraId="5790962C" w14:textId="77777777" w:rsidR="00A01A51" w:rsidRPr="00A01A51" w:rsidRDefault="00A01A51" w:rsidP="003F7505">
      <w:pPr>
        <w:numPr>
          <w:ilvl w:val="0"/>
          <w:numId w:val="1"/>
        </w:numPr>
        <w:ind w:left="1418" w:hanging="425"/>
      </w:pPr>
      <w:r w:rsidRPr="00A01A51">
        <w:t>Can improved contract terms be negotiated in terms of Intellectual Property Rights, maintenance/support etc.?</w:t>
      </w:r>
    </w:p>
    <w:p w14:paraId="5790962D" w14:textId="77777777" w:rsidR="00A01A51" w:rsidRPr="00A01A51" w:rsidRDefault="00A01A51" w:rsidP="00A01A51">
      <w:pPr>
        <w:ind w:left="720" w:hanging="720"/>
      </w:pPr>
    </w:p>
    <w:p w14:paraId="5790962E" w14:textId="77777777" w:rsidR="00A01A51" w:rsidRPr="00A01A51" w:rsidRDefault="00A01A51" w:rsidP="00A01A51">
      <w:pPr>
        <w:ind w:left="720" w:hanging="720"/>
      </w:pPr>
      <w:r w:rsidRPr="00A01A51">
        <w:t>3.</w:t>
      </w:r>
      <w:r w:rsidR="00943AFF">
        <w:t>2</w:t>
      </w:r>
      <w:r w:rsidRPr="00A01A51">
        <w:t>.2</w:t>
      </w:r>
      <w:r w:rsidRPr="00A01A51">
        <w:tab/>
        <w:t>Further guidance on reducing future requirements for NCA may be obtained from Procurement.</w:t>
      </w:r>
    </w:p>
    <w:p w14:paraId="5790962F" w14:textId="77777777" w:rsidR="00A01A51" w:rsidRPr="00A01A51" w:rsidRDefault="00A01A51" w:rsidP="00A01A51">
      <w:pPr>
        <w:ind w:left="720" w:hanging="720"/>
      </w:pPr>
    </w:p>
    <w:p w14:paraId="57909630" w14:textId="77777777" w:rsidR="00A01A51" w:rsidRPr="00A01A51" w:rsidRDefault="00A01A51" w:rsidP="00A01A51">
      <w:pPr>
        <w:ind w:left="720" w:hanging="720"/>
        <w:rPr>
          <w:b/>
        </w:rPr>
      </w:pPr>
      <w:r w:rsidRPr="00A01A51">
        <w:rPr>
          <w:b/>
        </w:rPr>
        <w:t>3.</w:t>
      </w:r>
      <w:r w:rsidR="00943AFF">
        <w:rPr>
          <w:b/>
        </w:rPr>
        <w:t>3</w:t>
      </w:r>
      <w:r w:rsidRPr="00A01A51">
        <w:rPr>
          <w:b/>
        </w:rPr>
        <w:tab/>
      </w:r>
      <w:bookmarkStart w:id="55" w:name="TWOTHREETHREE"/>
      <w:r w:rsidRPr="00A01A51">
        <w:rPr>
          <w:b/>
        </w:rPr>
        <w:t>Information Required in Support of NCA requests</w:t>
      </w:r>
      <w:bookmarkEnd w:id="55"/>
    </w:p>
    <w:p w14:paraId="57909631" w14:textId="77777777" w:rsidR="00A01A51" w:rsidRPr="00A01A51" w:rsidRDefault="00A01A51" w:rsidP="00A01A51">
      <w:pPr>
        <w:ind w:left="720" w:hanging="720"/>
      </w:pPr>
    </w:p>
    <w:p w14:paraId="57909632" w14:textId="77777777" w:rsidR="00755E49" w:rsidRDefault="00943AFF" w:rsidP="00A01A51">
      <w:pPr>
        <w:ind w:left="720" w:hanging="720"/>
      </w:pPr>
      <w:r>
        <w:t>3.3</w:t>
      </w:r>
      <w:r w:rsidR="00A01A51" w:rsidRPr="00A01A51">
        <w:t>.1</w:t>
      </w:r>
      <w:r w:rsidR="00A01A51" w:rsidRPr="00A01A51">
        <w:tab/>
      </w:r>
      <w:r w:rsidR="00755E49">
        <w:t xml:space="preserve">There are two ways to request NCA dependant on the value and complexity of the requirement.  </w:t>
      </w:r>
    </w:p>
    <w:p w14:paraId="57909633" w14:textId="77777777" w:rsidR="00755E49" w:rsidRDefault="00755E49" w:rsidP="00A01A51">
      <w:pPr>
        <w:ind w:left="720" w:hanging="720"/>
      </w:pPr>
    </w:p>
    <w:tbl>
      <w:tblPr>
        <w:tblStyle w:val="TableGrid"/>
        <w:tblW w:w="0" w:type="auto"/>
        <w:tblInd w:w="-34" w:type="dxa"/>
        <w:tblLayout w:type="fixed"/>
        <w:tblLook w:val="04A0" w:firstRow="1" w:lastRow="0" w:firstColumn="1" w:lastColumn="0" w:noHBand="0" w:noVBand="1"/>
      </w:tblPr>
      <w:tblGrid>
        <w:gridCol w:w="2269"/>
        <w:gridCol w:w="2551"/>
        <w:gridCol w:w="2835"/>
        <w:gridCol w:w="1621"/>
      </w:tblGrid>
      <w:tr w:rsidR="00EA2CCE" w:rsidRPr="00755E49" w14:paraId="57909638" w14:textId="77777777" w:rsidTr="00EA2CCE">
        <w:trPr>
          <w:trHeight w:val="391"/>
        </w:trPr>
        <w:tc>
          <w:tcPr>
            <w:tcW w:w="2269" w:type="dxa"/>
            <w:shd w:val="clear" w:color="auto" w:fill="DBE5F1" w:themeFill="accent1" w:themeFillTint="33"/>
            <w:vAlign w:val="center"/>
          </w:tcPr>
          <w:p w14:paraId="57909634" w14:textId="77777777" w:rsidR="00755E49" w:rsidRPr="00755E49" w:rsidRDefault="00755E49" w:rsidP="00755E49">
            <w:pPr>
              <w:rPr>
                <w:b/>
              </w:rPr>
            </w:pPr>
            <w:r w:rsidRPr="00755E49">
              <w:rPr>
                <w:b/>
              </w:rPr>
              <w:t>NCA Method</w:t>
            </w:r>
          </w:p>
        </w:tc>
        <w:tc>
          <w:tcPr>
            <w:tcW w:w="2551" w:type="dxa"/>
            <w:shd w:val="clear" w:color="auto" w:fill="DBE5F1" w:themeFill="accent1" w:themeFillTint="33"/>
            <w:vAlign w:val="center"/>
          </w:tcPr>
          <w:p w14:paraId="57909635" w14:textId="77777777" w:rsidR="00755E49" w:rsidRPr="00755E49" w:rsidRDefault="00755E49" w:rsidP="00755E49">
            <w:pPr>
              <w:rPr>
                <w:b/>
              </w:rPr>
            </w:pPr>
            <w:r w:rsidRPr="00755E49">
              <w:rPr>
                <w:b/>
              </w:rPr>
              <w:t>When to Use</w:t>
            </w:r>
          </w:p>
        </w:tc>
        <w:tc>
          <w:tcPr>
            <w:tcW w:w="2835" w:type="dxa"/>
            <w:shd w:val="clear" w:color="auto" w:fill="DBE5F1" w:themeFill="accent1" w:themeFillTint="33"/>
            <w:vAlign w:val="center"/>
          </w:tcPr>
          <w:p w14:paraId="57909636" w14:textId="77777777" w:rsidR="00755E49" w:rsidRPr="00755E49" w:rsidRDefault="00755E49" w:rsidP="00755E49">
            <w:pPr>
              <w:rPr>
                <w:b/>
              </w:rPr>
            </w:pPr>
            <w:r>
              <w:rPr>
                <w:b/>
              </w:rPr>
              <w:t>Information Required</w:t>
            </w:r>
          </w:p>
        </w:tc>
        <w:tc>
          <w:tcPr>
            <w:tcW w:w="1621" w:type="dxa"/>
            <w:shd w:val="clear" w:color="auto" w:fill="DBE5F1" w:themeFill="accent1" w:themeFillTint="33"/>
          </w:tcPr>
          <w:p w14:paraId="57909637" w14:textId="77777777" w:rsidR="00755E49" w:rsidRDefault="00755E49" w:rsidP="00755E49">
            <w:pPr>
              <w:rPr>
                <w:b/>
              </w:rPr>
            </w:pPr>
            <w:r>
              <w:rPr>
                <w:b/>
              </w:rPr>
              <w:t>Completed By</w:t>
            </w:r>
          </w:p>
        </w:tc>
      </w:tr>
      <w:tr w:rsidR="00EA2CCE" w14:paraId="5790963E" w14:textId="77777777" w:rsidTr="00EA2CCE">
        <w:tc>
          <w:tcPr>
            <w:tcW w:w="2269" w:type="dxa"/>
          </w:tcPr>
          <w:p w14:paraId="57909639" w14:textId="77777777" w:rsidR="00755E49" w:rsidRDefault="00755E49" w:rsidP="00A01A51">
            <w:r>
              <w:t>Single Supplier Justification Form</w:t>
            </w:r>
          </w:p>
        </w:tc>
        <w:tc>
          <w:tcPr>
            <w:tcW w:w="2551" w:type="dxa"/>
          </w:tcPr>
          <w:p w14:paraId="5790963A" w14:textId="750BEAA2" w:rsidR="00755E49" w:rsidRDefault="00755E49" w:rsidP="00A01A51">
            <w:r>
              <w:t xml:space="preserve">Generally </w:t>
            </w:r>
            <w:r w:rsidRPr="00755E49">
              <w:rPr>
                <w:b/>
              </w:rPr>
              <w:t>up to £</w:t>
            </w:r>
            <w:r w:rsidR="00255FF1" w:rsidRPr="00755E49">
              <w:rPr>
                <w:b/>
              </w:rPr>
              <w:t>2</w:t>
            </w:r>
            <w:r w:rsidR="00255FF1">
              <w:rPr>
                <w:b/>
              </w:rPr>
              <w:t>0</w:t>
            </w:r>
            <w:r w:rsidR="00255FF1" w:rsidRPr="00755E49">
              <w:rPr>
                <w:b/>
              </w:rPr>
              <w:t>k</w:t>
            </w:r>
          </w:p>
          <w:p w14:paraId="5790963B" w14:textId="77777777" w:rsidR="00755E49" w:rsidRDefault="00755E49" w:rsidP="00A01A51">
            <w:r w:rsidRPr="00755E49">
              <w:rPr>
                <w:b/>
              </w:rPr>
              <w:t>Simple</w:t>
            </w:r>
            <w:r>
              <w:t xml:space="preserve"> requirement and clear justification.</w:t>
            </w:r>
          </w:p>
        </w:tc>
        <w:tc>
          <w:tcPr>
            <w:tcW w:w="2835" w:type="dxa"/>
          </w:tcPr>
          <w:p w14:paraId="5790963C" w14:textId="77777777" w:rsidR="00755E49" w:rsidRDefault="00755E49" w:rsidP="00A01A51">
            <w:r>
              <w:t>High level details and evidence to support and justify the use of only one specific supplier.</w:t>
            </w:r>
          </w:p>
        </w:tc>
        <w:tc>
          <w:tcPr>
            <w:tcW w:w="1621" w:type="dxa"/>
          </w:tcPr>
          <w:p w14:paraId="5790963D" w14:textId="77777777" w:rsidR="00755E49" w:rsidRDefault="00755E49" w:rsidP="00A01A51">
            <w:r>
              <w:t>Requestor</w:t>
            </w:r>
          </w:p>
        </w:tc>
      </w:tr>
      <w:tr w:rsidR="00EA2CCE" w14:paraId="57909643" w14:textId="77777777" w:rsidTr="00EA2CCE">
        <w:tc>
          <w:tcPr>
            <w:tcW w:w="2269" w:type="dxa"/>
          </w:tcPr>
          <w:p w14:paraId="5790963F" w14:textId="77777777" w:rsidR="00755E49" w:rsidRDefault="00755E49" w:rsidP="007F3D7F">
            <w:r>
              <w:t>NCA Template</w:t>
            </w:r>
          </w:p>
        </w:tc>
        <w:tc>
          <w:tcPr>
            <w:tcW w:w="2551" w:type="dxa"/>
          </w:tcPr>
          <w:p w14:paraId="57909640" w14:textId="2BFA33B6" w:rsidR="00755E49" w:rsidRDefault="00755E49" w:rsidP="00255FF1">
            <w:r w:rsidRPr="00755E49">
              <w:rPr>
                <w:b/>
              </w:rPr>
              <w:t>Over £</w:t>
            </w:r>
            <w:r w:rsidR="00255FF1" w:rsidRPr="00755E49">
              <w:rPr>
                <w:b/>
              </w:rPr>
              <w:t>2</w:t>
            </w:r>
            <w:r w:rsidR="00255FF1">
              <w:rPr>
                <w:b/>
              </w:rPr>
              <w:t>0</w:t>
            </w:r>
            <w:r w:rsidR="00255FF1" w:rsidRPr="00755E49">
              <w:rPr>
                <w:b/>
              </w:rPr>
              <w:t>k</w:t>
            </w:r>
            <w:r w:rsidR="00255FF1">
              <w:t xml:space="preserve"> </w:t>
            </w:r>
            <w:r>
              <w:t xml:space="preserve">or </w:t>
            </w:r>
            <w:r w:rsidRPr="00755E49">
              <w:rPr>
                <w:b/>
              </w:rPr>
              <w:t>complex</w:t>
            </w:r>
            <w:r>
              <w:t xml:space="preserve"> market situation.</w:t>
            </w:r>
          </w:p>
        </w:tc>
        <w:tc>
          <w:tcPr>
            <w:tcW w:w="2835" w:type="dxa"/>
          </w:tcPr>
          <w:p w14:paraId="57909641" w14:textId="77777777" w:rsidR="00755E49" w:rsidRDefault="00755E49" w:rsidP="00EA2CCE">
            <w:r>
              <w:t xml:space="preserve">Detailed </w:t>
            </w:r>
            <w:r w:rsidR="00EA2CCE">
              <w:t xml:space="preserve">report outlining context, options and evidence to justify recommendation. </w:t>
            </w:r>
          </w:p>
        </w:tc>
        <w:tc>
          <w:tcPr>
            <w:tcW w:w="1621" w:type="dxa"/>
          </w:tcPr>
          <w:p w14:paraId="57909642" w14:textId="77777777" w:rsidR="00755E49" w:rsidRDefault="00755E49" w:rsidP="00A01A51">
            <w:r>
              <w:t>Procurement</w:t>
            </w:r>
          </w:p>
        </w:tc>
      </w:tr>
    </w:tbl>
    <w:p w14:paraId="57909644" w14:textId="77777777" w:rsidR="00755E49" w:rsidRDefault="00755E49" w:rsidP="00A01A51">
      <w:pPr>
        <w:ind w:left="720" w:hanging="720"/>
      </w:pPr>
    </w:p>
    <w:p w14:paraId="57909645" w14:textId="77777777" w:rsidR="00A01A51" w:rsidRPr="00A01A51" w:rsidRDefault="00755E49" w:rsidP="00A01A51">
      <w:pPr>
        <w:ind w:left="720" w:hanging="720"/>
      </w:pPr>
      <w:r>
        <w:t>3.3.2</w:t>
      </w:r>
      <w:r>
        <w:tab/>
      </w:r>
      <w:r w:rsidR="00A01A51" w:rsidRPr="00A01A51">
        <w:t>All requests for NCA must clearly demonstrate why competition is not possible and should never be made in an attempt to avoid the normal competitive procurement route. Great care is needed when authorising NCA as, in the case of a legal challenge or audit, it must be demonstrable that the procurement process t</w:t>
      </w:r>
      <w:r w:rsidR="00943AFF">
        <w:t>aken was fair and in line with</w:t>
      </w:r>
      <w:r w:rsidR="00A01A51" w:rsidRPr="00A01A51">
        <w:t xml:space="preserve"> </w:t>
      </w:r>
      <w:r w:rsidR="00943AFF">
        <w:t>Fife College</w:t>
      </w:r>
      <w:r w:rsidR="00A01A51" w:rsidRPr="00A01A51">
        <w:t xml:space="preserve"> Procurement Policy. It is therefore essential that each request for NCA be made with comprehensive supporting details.</w:t>
      </w:r>
    </w:p>
    <w:p w14:paraId="57909646" w14:textId="77777777" w:rsidR="00A01A51" w:rsidRPr="00A01A51" w:rsidRDefault="00A01A51" w:rsidP="00A01A51">
      <w:pPr>
        <w:ind w:left="720" w:hanging="720"/>
      </w:pPr>
    </w:p>
    <w:p w14:paraId="57909647" w14:textId="77777777" w:rsidR="00A01A51" w:rsidRPr="00A01A51" w:rsidRDefault="00A01A51" w:rsidP="00A01A51">
      <w:pPr>
        <w:ind w:left="720" w:hanging="720"/>
      </w:pPr>
      <w:r w:rsidRPr="00A01A51">
        <w:t>3.</w:t>
      </w:r>
      <w:r w:rsidR="00943AFF">
        <w:t>3</w:t>
      </w:r>
      <w:r w:rsidRPr="00A01A51">
        <w:t>.</w:t>
      </w:r>
      <w:r w:rsidR="00EA2CCE">
        <w:t>3</w:t>
      </w:r>
      <w:r w:rsidRPr="00A01A51">
        <w:tab/>
        <w:t xml:space="preserve">The reason(s) for requesting NCA must be fully explained. For example, if the proposed supplier is the only one known to supply </w:t>
      </w:r>
      <w:r w:rsidR="00EA2CCE">
        <w:t>the</w:t>
      </w:r>
      <w:r w:rsidRPr="00A01A51">
        <w:t xml:space="preserve"> goods, evidence that this is the case must be supplied (e.g. what steps were taken to identify alternative sources of supply, do alternative goods exist and, if so, why they are unsuitable, etc.).  Additionally, details of the proposed supplier </w:t>
      </w:r>
      <w:r w:rsidR="00EA2CCE">
        <w:t xml:space="preserve">including </w:t>
      </w:r>
      <w:r w:rsidRPr="00A01A51">
        <w:t>previous purchases</w:t>
      </w:r>
      <w:r w:rsidR="00EA2CCE">
        <w:t>,</w:t>
      </w:r>
      <w:r w:rsidR="00943AFF">
        <w:t xml:space="preserve"> </w:t>
      </w:r>
      <w:r w:rsidRPr="00A01A51">
        <w:t>approximate contract value and total spend to date (if appropriate) are required. Any other relevant details should also be included.</w:t>
      </w:r>
    </w:p>
    <w:p w14:paraId="57909649" w14:textId="77777777" w:rsidR="00A01A51" w:rsidRPr="00A01A51" w:rsidRDefault="00A01A51" w:rsidP="00A01A51">
      <w:pPr>
        <w:ind w:left="720" w:hanging="720"/>
      </w:pPr>
      <w:r w:rsidRPr="00A01A51">
        <w:t>3.</w:t>
      </w:r>
      <w:r w:rsidR="00943AFF">
        <w:t>3</w:t>
      </w:r>
      <w:r w:rsidRPr="00A01A51">
        <w:t>.</w:t>
      </w:r>
      <w:r w:rsidR="00EA2CCE">
        <w:t>4</w:t>
      </w:r>
      <w:r w:rsidRPr="00A01A51">
        <w:tab/>
        <w:t xml:space="preserve">If the justification provided for NCA does not meet one or more of the examples </w:t>
      </w:r>
      <w:r w:rsidR="00B372AF">
        <w:t>4 criteria detailed</w:t>
      </w:r>
      <w:r w:rsidRPr="00943AFF">
        <w:rPr>
          <w:color w:val="0000FF"/>
        </w:rPr>
        <w:t xml:space="preserve"> </w:t>
      </w:r>
      <w:r w:rsidRPr="00A01A51">
        <w:t>above, it is unlikely that approval will be given.</w:t>
      </w:r>
    </w:p>
    <w:p w14:paraId="5790964A" w14:textId="77777777" w:rsidR="00A01A51" w:rsidRPr="00A01A51" w:rsidRDefault="00A01A51" w:rsidP="00A01A51">
      <w:pPr>
        <w:ind w:left="720" w:hanging="720"/>
      </w:pPr>
    </w:p>
    <w:p w14:paraId="5790964B" w14:textId="6A0B1F35" w:rsidR="00A01A51" w:rsidRPr="00A01A51" w:rsidRDefault="00A01A51" w:rsidP="00A01A51">
      <w:pPr>
        <w:ind w:left="720" w:hanging="720"/>
        <w:rPr>
          <w:b/>
        </w:rPr>
      </w:pPr>
      <w:r w:rsidRPr="00A01A51">
        <w:rPr>
          <w:b/>
        </w:rPr>
        <w:t>3.</w:t>
      </w:r>
      <w:r w:rsidR="00943AFF">
        <w:rPr>
          <w:b/>
        </w:rPr>
        <w:t>4</w:t>
      </w:r>
      <w:r w:rsidRPr="00A01A51">
        <w:rPr>
          <w:b/>
        </w:rPr>
        <w:tab/>
      </w:r>
      <w:bookmarkStart w:id="56" w:name="TWOTHREEFOUR"/>
      <w:r w:rsidR="00527559" w:rsidRPr="00527559">
        <w:rPr>
          <w:b/>
        </w:rPr>
        <w:t>Chief Financial Officer</w:t>
      </w:r>
      <w:r w:rsidR="00527559">
        <w:rPr>
          <w:b/>
        </w:rPr>
        <w:t>’s</w:t>
      </w:r>
      <w:r w:rsidR="00527559" w:rsidRPr="00527559">
        <w:rPr>
          <w:b/>
        </w:rPr>
        <w:t xml:space="preserve"> </w:t>
      </w:r>
      <w:r w:rsidRPr="00A01A51">
        <w:rPr>
          <w:b/>
        </w:rPr>
        <w:t>Responsibilities</w:t>
      </w:r>
      <w:bookmarkEnd w:id="56"/>
    </w:p>
    <w:p w14:paraId="5790964C" w14:textId="77777777" w:rsidR="00A01A51" w:rsidRPr="00A01A51" w:rsidRDefault="00A01A51" w:rsidP="00A01A51">
      <w:pPr>
        <w:ind w:left="720" w:hanging="720"/>
      </w:pPr>
    </w:p>
    <w:p w14:paraId="5790964D" w14:textId="78DFD520" w:rsidR="00A01A51" w:rsidRDefault="00943AFF" w:rsidP="00943AFF">
      <w:pPr>
        <w:ind w:left="720" w:hanging="720"/>
      </w:pPr>
      <w:r>
        <w:t>3.4.1</w:t>
      </w:r>
      <w:r>
        <w:tab/>
      </w:r>
      <w:r w:rsidR="00A01A51" w:rsidRPr="00A01A51">
        <w:t xml:space="preserve">The </w:t>
      </w:r>
      <w:r w:rsidR="00527559" w:rsidRPr="00527559">
        <w:t xml:space="preserve">Chief Financial Officer </w:t>
      </w:r>
      <w:r w:rsidR="00A01A51" w:rsidRPr="00A01A51">
        <w:t xml:space="preserve">is responsible for ensuring that NCA approval is given only when its use is fully justified. Additional information may, therefore, be requested before a decision can be made. The </w:t>
      </w:r>
      <w:r w:rsidR="00527559" w:rsidRPr="00527559">
        <w:t xml:space="preserve">Chief Financial Officer </w:t>
      </w:r>
      <w:r w:rsidR="00A01A51" w:rsidRPr="00A01A51">
        <w:t>will issue the decision in writing.</w:t>
      </w:r>
    </w:p>
    <w:p w14:paraId="5790964E" w14:textId="77777777" w:rsidR="00943AFF" w:rsidRDefault="00943AFF" w:rsidP="00943AFF">
      <w:pPr>
        <w:ind w:left="720" w:hanging="720"/>
      </w:pPr>
    </w:p>
    <w:p w14:paraId="5790964F" w14:textId="1A926A71" w:rsidR="00943AFF" w:rsidRDefault="00943AFF" w:rsidP="00943AFF">
      <w:pPr>
        <w:ind w:left="720" w:hanging="720"/>
      </w:pPr>
      <w:r>
        <w:t>3.4.2</w:t>
      </w:r>
      <w:r>
        <w:tab/>
        <w:t xml:space="preserve">Where the </w:t>
      </w:r>
      <w:r w:rsidR="00527559" w:rsidRPr="00527559">
        <w:t xml:space="preserve">Chief Financial Officer </w:t>
      </w:r>
      <w:r>
        <w:t>is not available to consider an NCA request, the request must be passed to</w:t>
      </w:r>
      <w:r w:rsidR="00527559">
        <w:t xml:space="preserve"> the </w:t>
      </w:r>
      <w:r w:rsidR="00E816AB">
        <w:t>Director of Finance</w:t>
      </w:r>
      <w:r>
        <w:t xml:space="preserve">.  In absence of </w:t>
      </w:r>
      <w:r w:rsidR="00E816AB">
        <w:t>the Chief Financial Officer or Director of Finance</w:t>
      </w:r>
      <w:r>
        <w:t>, the Principal should be approached.</w:t>
      </w:r>
    </w:p>
    <w:p w14:paraId="57909650" w14:textId="77777777" w:rsidR="0063089B" w:rsidRDefault="0063089B" w:rsidP="00943AFF">
      <w:pPr>
        <w:ind w:left="720" w:hanging="720"/>
      </w:pPr>
    </w:p>
    <w:p w14:paraId="57909651" w14:textId="64D3138E" w:rsidR="0063089B" w:rsidRPr="00A01A51" w:rsidRDefault="0063089B" w:rsidP="00943AFF">
      <w:pPr>
        <w:ind w:left="720" w:hanging="720"/>
      </w:pPr>
      <w:r>
        <w:t>3.4.3</w:t>
      </w:r>
      <w:r>
        <w:tab/>
        <w:t xml:space="preserve">Where a request for NCA exceeds £25,000 inclusive of VAT, the </w:t>
      </w:r>
      <w:r w:rsidR="00527559" w:rsidRPr="00527559">
        <w:t>Chief Financial Officer</w:t>
      </w:r>
      <w:r>
        <w:t xml:space="preserve"> will pass to the Scottish Funding Council for approval.</w:t>
      </w:r>
    </w:p>
    <w:p w14:paraId="57909652" w14:textId="77777777" w:rsidR="00A01A51" w:rsidRPr="00A01A51" w:rsidRDefault="00A01A51" w:rsidP="00A01A51">
      <w:pPr>
        <w:ind w:left="720" w:hanging="720"/>
      </w:pPr>
    </w:p>
    <w:p w14:paraId="57909653" w14:textId="77777777" w:rsidR="00A01A51" w:rsidRPr="00A01A51" w:rsidRDefault="00A01A51" w:rsidP="00A01A51">
      <w:pPr>
        <w:ind w:left="720" w:hanging="720"/>
        <w:rPr>
          <w:b/>
        </w:rPr>
      </w:pPr>
      <w:r w:rsidRPr="00A01A51">
        <w:rPr>
          <w:b/>
        </w:rPr>
        <w:t>3.</w:t>
      </w:r>
      <w:r w:rsidR="00943AFF">
        <w:rPr>
          <w:b/>
        </w:rPr>
        <w:t>5</w:t>
      </w:r>
      <w:r w:rsidRPr="00A01A51">
        <w:rPr>
          <w:b/>
        </w:rPr>
        <w:tab/>
      </w:r>
      <w:bookmarkStart w:id="57" w:name="TWOTHREEFIVE"/>
      <w:r w:rsidRPr="00A01A51">
        <w:rPr>
          <w:b/>
        </w:rPr>
        <w:t>Action Following Approval of NCA</w:t>
      </w:r>
      <w:bookmarkEnd w:id="57"/>
    </w:p>
    <w:p w14:paraId="57909654" w14:textId="77777777" w:rsidR="00A01A51" w:rsidRPr="00A01A51" w:rsidRDefault="00A01A51" w:rsidP="00A01A51">
      <w:pPr>
        <w:ind w:left="720" w:hanging="720"/>
      </w:pPr>
    </w:p>
    <w:p w14:paraId="57909655" w14:textId="5433B1E0" w:rsidR="00A01A51" w:rsidRPr="00A01A51" w:rsidRDefault="00A01A51" w:rsidP="00943AFF">
      <w:pPr>
        <w:ind w:left="720"/>
      </w:pPr>
      <w:r w:rsidRPr="00A01A51">
        <w:t xml:space="preserve">In order to secure best value for money, it is essential that the proposed supplier is not made aware that they are in a non-competitive situation. Quotation or tender documentation will be issued </w:t>
      </w:r>
      <w:r w:rsidR="00943AFF">
        <w:t xml:space="preserve">by the Purchaser </w:t>
      </w:r>
      <w:r w:rsidRPr="00A01A51">
        <w:t xml:space="preserve">as normal and the supplier will be invited to submit a bid, which will be evaluated and, if appropriate, negotiated. </w:t>
      </w:r>
      <w:r w:rsidR="000C324F">
        <w:t xml:space="preserve"> </w:t>
      </w:r>
      <w:r w:rsidR="005340B9">
        <w:t>If the value exceeds the current OJEU threshold, the Purchaser should</w:t>
      </w:r>
      <w:r w:rsidR="000C324F">
        <w:t xml:space="preserve"> publish a Voluntary Ex-Anti Transparency (VEAT) Notice.</w:t>
      </w:r>
    </w:p>
    <w:p w14:paraId="57909656" w14:textId="77777777" w:rsidR="00A01A51" w:rsidRPr="00A01A51" w:rsidRDefault="00A01A51" w:rsidP="00A01A51">
      <w:pPr>
        <w:ind w:left="720" w:hanging="720"/>
      </w:pPr>
    </w:p>
    <w:p w14:paraId="57909657" w14:textId="77777777" w:rsidR="00A01A51" w:rsidRPr="00A01A51" w:rsidRDefault="00A01A51" w:rsidP="00A01A51">
      <w:pPr>
        <w:ind w:left="720" w:hanging="720"/>
        <w:rPr>
          <w:b/>
        </w:rPr>
      </w:pPr>
      <w:r w:rsidRPr="00A01A51">
        <w:rPr>
          <w:b/>
        </w:rPr>
        <w:t>3.</w:t>
      </w:r>
      <w:r w:rsidR="00943AFF">
        <w:rPr>
          <w:b/>
        </w:rPr>
        <w:t>6</w:t>
      </w:r>
      <w:r w:rsidRPr="00A01A51">
        <w:rPr>
          <w:b/>
        </w:rPr>
        <w:tab/>
      </w:r>
      <w:bookmarkStart w:id="58" w:name="TWOTHREESIX"/>
      <w:r w:rsidRPr="00A01A51">
        <w:rPr>
          <w:b/>
        </w:rPr>
        <w:t>Non Approval of NCA</w:t>
      </w:r>
      <w:bookmarkEnd w:id="58"/>
    </w:p>
    <w:p w14:paraId="57909658" w14:textId="77777777" w:rsidR="00A01A51" w:rsidRPr="00A01A51" w:rsidRDefault="00A01A51" w:rsidP="00A01A51">
      <w:pPr>
        <w:ind w:left="720" w:hanging="720"/>
      </w:pPr>
    </w:p>
    <w:p w14:paraId="57909659" w14:textId="77777777" w:rsidR="00A01A51" w:rsidRPr="00A01A51" w:rsidRDefault="00A01A51" w:rsidP="00943AFF">
      <w:pPr>
        <w:ind w:left="720"/>
      </w:pPr>
      <w:r w:rsidRPr="00A01A51">
        <w:t xml:space="preserve">If NCA is not approved, the requirement will be purchased following a competitive procurement exercise </w:t>
      </w:r>
      <w:hyperlink w:anchor="TWOTWO" w:history="1">
        <w:r w:rsidRPr="00D66710">
          <w:rPr>
            <w:rStyle w:val="Hyperlink"/>
          </w:rPr>
          <w:t>(</w:t>
        </w:r>
        <w:r w:rsidR="00B372AF" w:rsidRPr="00D66710">
          <w:rPr>
            <w:rStyle w:val="Hyperlink"/>
          </w:rPr>
          <w:t xml:space="preserve">see </w:t>
        </w:r>
        <w:r w:rsidRPr="00D66710">
          <w:rPr>
            <w:rStyle w:val="Hyperlink"/>
          </w:rPr>
          <w:t>Section 2 of this Chapter)</w:t>
        </w:r>
      </w:hyperlink>
      <w:r w:rsidRPr="00A01A51">
        <w:t xml:space="preserve"> and requests for quotations or invitations to tender will be issued accordingly.</w:t>
      </w:r>
    </w:p>
    <w:p w14:paraId="5790965A" w14:textId="77777777" w:rsidR="00A01A51" w:rsidRDefault="00A01A51" w:rsidP="00A01A51">
      <w:pPr>
        <w:ind w:left="720" w:hanging="720"/>
      </w:pPr>
    </w:p>
    <w:p w14:paraId="5790965B" w14:textId="77777777" w:rsidR="00943AFF" w:rsidRPr="00943AFF" w:rsidRDefault="00943AFF" w:rsidP="00A01A51">
      <w:pPr>
        <w:ind w:left="720" w:hanging="720"/>
        <w:rPr>
          <w:b/>
        </w:rPr>
      </w:pPr>
      <w:r w:rsidRPr="00943AFF">
        <w:rPr>
          <w:b/>
        </w:rPr>
        <w:t>3.7</w:t>
      </w:r>
      <w:r w:rsidRPr="00943AFF">
        <w:rPr>
          <w:b/>
        </w:rPr>
        <w:tab/>
      </w:r>
      <w:bookmarkStart w:id="59" w:name="TWOTHREESEVEN"/>
      <w:r w:rsidRPr="00943AFF">
        <w:rPr>
          <w:b/>
        </w:rPr>
        <w:t>Record of NCA Requests</w:t>
      </w:r>
      <w:bookmarkEnd w:id="59"/>
    </w:p>
    <w:p w14:paraId="5790965C" w14:textId="77777777" w:rsidR="00A01A51" w:rsidRPr="00A01A51" w:rsidRDefault="00A01A51" w:rsidP="00A01A51">
      <w:pPr>
        <w:ind w:left="720" w:hanging="720"/>
      </w:pPr>
    </w:p>
    <w:p w14:paraId="5790965D" w14:textId="0E90C381" w:rsidR="00A01A51" w:rsidRPr="00943AFF" w:rsidRDefault="00943AFF" w:rsidP="00A01A51">
      <w:pPr>
        <w:ind w:left="720" w:hanging="720"/>
      </w:pPr>
      <w:r>
        <w:tab/>
        <w:t xml:space="preserve">All requests for NCA must be recorded by the Purchaser in the </w:t>
      </w:r>
      <w:hyperlink r:id="rId38" w:history="1">
        <w:r w:rsidRPr="00F37329">
          <w:rPr>
            <w:rStyle w:val="Hyperlink"/>
          </w:rPr>
          <w:t>NCA Log</w:t>
        </w:r>
      </w:hyperlink>
      <w:r>
        <w:rPr>
          <w:color w:val="0000FF"/>
        </w:rPr>
        <w:t xml:space="preserve"> </w:t>
      </w:r>
      <w:r w:rsidRPr="00943AFF">
        <w:t xml:space="preserve">held </w:t>
      </w:r>
      <w:r>
        <w:t xml:space="preserve">by </w:t>
      </w:r>
      <w:r w:rsidR="000621B3">
        <w:t>Procurement.  This log should detail the nature of the request, value, supplier</w:t>
      </w:r>
      <w:r w:rsidR="00361819">
        <w:t>, period of approval</w:t>
      </w:r>
      <w:r w:rsidR="000621B3">
        <w:t xml:space="preserve"> and </w:t>
      </w:r>
      <w:r w:rsidR="00361819">
        <w:t>a hyperlink to the complet</w:t>
      </w:r>
      <w:r w:rsidR="00361819" w:rsidRPr="00F37329">
        <w:t xml:space="preserve">ed </w:t>
      </w:r>
      <w:r w:rsidR="00361819" w:rsidRPr="00E757FB">
        <w:t>SSJ Form</w:t>
      </w:r>
      <w:r w:rsidR="00E757FB" w:rsidRPr="00E757FB">
        <w:t xml:space="preserve"> or NCA Recommendation</w:t>
      </w:r>
      <w:r w:rsidR="00361819" w:rsidRPr="00E757FB">
        <w:t>.</w:t>
      </w:r>
    </w:p>
    <w:p w14:paraId="5042E298" w14:textId="77777777" w:rsidR="009B6F0E" w:rsidRDefault="009B6F0E">
      <w:pPr>
        <w:rPr>
          <w:b/>
          <w:sz w:val="28"/>
        </w:rPr>
      </w:pPr>
      <w:bookmarkStart w:id="60" w:name="CHAPTER3"/>
      <w:r>
        <w:rPr>
          <w:b/>
          <w:sz w:val="28"/>
        </w:rPr>
        <w:br w:type="page"/>
      </w:r>
    </w:p>
    <w:p w14:paraId="57909660" w14:textId="09850CA6" w:rsidR="00F54F00" w:rsidRDefault="0063089B" w:rsidP="0063089B">
      <w:pPr>
        <w:rPr>
          <w:b/>
          <w:sz w:val="28"/>
        </w:rPr>
      </w:pPr>
      <w:r w:rsidRPr="0063089B">
        <w:rPr>
          <w:b/>
          <w:sz w:val="28"/>
        </w:rPr>
        <w:t xml:space="preserve">CHAPTER 3: </w:t>
      </w:r>
      <w:r w:rsidRPr="0063089B">
        <w:rPr>
          <w:b/>
          <w:sz w:val="28"/>
        </w:rPr>
        <w:tab/>
        <w:t>THE PROCUREMENT PROCESS</w:t>
      </w:r>
      <w:bookmarkEnd w:id="60"/>
      <w:r w:rsidRPr="0063089B">
        <w:rPr>
          <w:b/>
          <w:sz w:val="28"/>
        </w:rPr>
        <w:tab/>
      </w:r>
    </w:p>
    <w:p w14:paraId="57909661" w14:textId="77777777" w:rsidR="00F54F00" w:rsidRDefault="00F54F00" w:rsidP="0063089B">
      <w:pPr>
        <w:rPr>
          <w:b/>
          <w:sz w:val="28"/>
        </w:rPr>
      </w:pPr>
    </w:p>
    <w:p w14:paraId="57909662" w14:textId="77777777" w:rsidR="002C7A49" w:rsidRPr="002C7A49" w:rsidRDefault="002C7A49" w:rsidP="00FF4BF6">
      <w:pPr>
        <w:ind w:left="720" w:hanging="720"/>
        <w:rPr>
          <w:b/>
        </w:rPr>
      </w:pPr>
      <w:r w:rsidRPr="002C7A49">
        <w:rPr>
          <w:b/>
        </w:rPr>
        <w:t>1.</w:t>
      </w:r>
      <w:r w:rsidRPr="002C7A49">
        <w:rPr>
          <w:b/>
        </w:rPr>
        <w:tab/>
      </w:r>
      <w:bookmarkStart w:id="61" w:name="THREEONE"/>
      <w:r w:rsidRPr="002C7A49">
        <w:rPr>
          <w:b/>
        </w:rPr>
        <w:t>SUPPLIER APPRAISAL</w:t>
      </w:r>
      <w:bookmarkEnd w:id="61"/>
    </w:p>
    <w:p w14:paraId="57909663" w14:textId="77777777" w:rsidR="00FF4BF6" w:rsidRPr="00FF4BF6" w:rsidRDefault="00FF4BF6" w:rsidP="00FF4BF6">
      <w:pPr>
        <w:ind w:left="720" w:hanging="720"/>
        <w:rPr>
          <w:b/>
        </w:rPr>
      </w:pPr>
    </w:p>
    <w:p w14:paraId="57909664" w14:textId="77777777" w:rsidR="00FF4BF6" w:rsidRPr="00FF4BF6" w:rsidRDefault="00FF4BF6" w:rsidP="00FF4BF6">
      <w:pPr>
        <w:ind w:left="720" w:hanging="720"/>
        <w:rPr>
          <w:b/>
        </w:rPr>
      </w:pPr>
      <w:r w:rsidRPr="00FF4BF6">
        <w:rPr>
          <w:b/>
        </w:rPr>
        <w:t>1.1</w:t>
      </w:r>
      <w:r w:rsidRPr="00FF4BF6">
        <w:rPr>
          <w:b/>
        </w:rPr>
        <w:tab/>
      </w:r>
      <w:bookmarkStart w:id="62" w:name="THREEONEONE"/>
      <w:r w:rsidRPr="00FF4BF6">
        <w:rPr>
          <w:b/>
        </w:rPr>
        <w:t>Introduction</w:t>
      </w:r>
      <w:bookmarkEnd w:id="62"/>
    </w:p>
    <w:p w14:paraId="57909665" w14:textId="77777777" w:rsidR="00FF4BF6" w:rsidRPr="00FF4BF6" w:rsidRDefault="00FF4BF6" w:rsidP="00FF4BF6">
      <w:pPr>
        <w:ind w:left="720" w:hanging="720"/>
      </w:pPr>
    </w:p>
    <w:p w14:paraId="57909666" w14:textId="77777777" w:rsidR="00FF4BF6" w:rsidRDefault="00FF4BF6" w:rsidP="00FF4BF6">
      <w:pPr>
        <w:ind w:left="720" w:hanging="720"/>
      </w:pPr>
      <w:r w:rsidRPr="00FF4BF6">
        <w:t xml:space="preserve">1.1.1 </w:t>
      </w:r>
      <w:r w:rsidRPr="00FF4BF6">
        <w:tab/>
        <w:t xml:space="preserve">The objective of supplier appraisal is to identify companies that have the necessary resources and capability to provide goods and services that may be required now or in the future </w:t>
      </w:r>
      <w:r>
        <w:t xml:space="preserve">and </w:t>
      </w:r>
      <w:r w:rsidRPr="00FF4BF6">
        <w:t>measures the potential suitability of suppliers in performing the requirements of a contract</w:t>
      </w:r>
      <w:r>
        <w:t>.</w:t>
      </w:r>
    </w:p>
    <w:p w14:paraId="57909667" w14:textId="77777777" w:rsidR="00FF4BF6" w:rsidRDefault="00FF4BF6" w:rsidP="00FF4BF6">
      <w:pPr>
        <w:ind w:left="720" w:hanging="720"/>
      </w:pPr>
    </w:p>
    <w:p w14:paraId="57909668" w14:textId="77777777" w:rsidR="00FF4BF6" w:rsidRPr="00FF4BF6" w:rsidRDefault="00FF4BF6" w:rsidP="00FF4BF6">
      <w:pPr>
        <w:ind w:left="720" w:hanging="720"/>
      </w:pPr>
      <w:r>
        <w:t>1.1.2</w:t>
      </w:r>
      <w:r>
        <w:tab/>
      </w:r>
      <w:r w:rsidRPr="00FF4BF6">
        <w:t>The extent of the appraisal will be dependent on the value of the purchase, its sensitivity, estimated risks and the complexity of the requirement or previous experience of contracting with known suppliers. For many small value purchases of standard items or simple services, the supplier appraisal may be no more complicated than confirming potential tenderers are experienced in their business and can supply the requirement. Equally, a small value purchase could involve some detailed supplier appraisal work should the item be of strategic importance or involve a frequent servicing commitment.</w:t>
      </w:r>
    </w:p>
    <w:p w14:paraId="57909669" w14:textId="77777777" w:rsidR="00FF4BF6" w:rsidRPr="00FF4BF6" w:rsidRDefault="00FF4BF6" w:rsidP="00FF4BF6">
      <w:pPr>
        <w:ind w:left="720" w:hanging="720"/>
      </w:pPr>
    </w:p>
    <w:p w14:paraId="5790966A" w14:textId="77777777" w:rsidR="00FF4BF6" w:rsidRPr="00FF4BF6" w:rsidRDefault="00FF4BF6" w:rsidP="00FF4BF6">
      <w:pPr>
        <w:ind w:left="720" w:hanging="720"/>
      </w:pPr>
      <w:r w:rsidRPr="00FF4BF6">
        <w:t xml:space="preserve">1.1.4 </w:t>
      </w:r>
      <w:r w:rsidRPr="00FF4BF6">
        <w:tab/>
        <w:t xml:space="preserve">For high value/complex requirements that have been advertised, a pre-qualification stage of the tendering exercise may be required to assess the suitability of companies to receive tenders. This is dealt with in more detail at </w:t>
      </w:r>
      <w:hyperlink w:anchor="SECTION445" w:history="1">
        <w:r w:rsidRPr="001715E2">
          <w:rPr>
            <w:rStyle w:val="Hyperlink"/>
          </w:rPr>
          <w:t xml:space="preserve">Section </w:t>
        </w:r>
        <w:r w:rsidR="00D3799E" w:rsidRPr="001715E2">
          <w:rPr>
            <w:rStyle w:val="Hyperlink"/>
          </w:rPr>
          <w:t>4</w:t>
        </w:r>
        <w:r w:rsidRPr="001715E2">
          <w:rPr>
            <w:rStyle w:val="Hyperlink"/>
          </w:rPr>
          <w:t xml:space="preserve">, paragraph </w:t>
        </w:r>
        <w:r w:rsidR="00D3799E" w:rsidRPr="001715E2">
          <w:rPr>
            <w:rStyle w:val="Hyperlink"/>
          </w:rPr>
          <w:t>4.5</w:t>
        </w:r>
      </w:hyperlink>
      <w:r w:rsidRPr="00D3799E">
        <w:rPr>
          <w:b/>
          <w:color w:val="0000FF"/>
        </w:rPr>
        <w:t xml:space="preserve"> </w:t>
      </w:r>
      <w:r w:rsidRPr="00FF4BF6">
        <w:t>of this Chapter.</w:t>
      </w:r>
    </w:p>
    <w:p w14:paraId="5790966B" w14:textId="77777777" w:rsidR="00FF4BF6" w:rsidRPr="00FF4BF6" w:rsidRDefault="00FF4BF6" w:rsidP="00FF4BF6">
      <w:pPr>
        <w:ind w:left="720" w:hanging="720"/>
      </w:pPr>
    </w:p>
    <w:p w14:paraId="5790966C" w14:textId="77777777" w:rsidR="00FF4BF6" w:rsidRDefault="00FF4BF6" w:rsidP="00FF4BF6">
      <w:pPr>
        <w:ind w:left="720" w:hanging="720"/>
        <w:rPr>
          <w:b/>
        </w:rPr>
      </w:pPr>
      <w:r w:rsidRPr="00FF4BF6">
        <w:rPr>
          <w:b/>
        </w:rPr>
        <w:t>1.</w:t>
      </w:r>
      <w:r w:rsidR="006862C8">
        <w:rPr>
          <w:b/>
        </w:rPr>
        <w:t>2</w:t>
      </w:r>
      <w:r w:rsidRPr="00FF4BF6">
        <w:rPr>
          <w:b/>
        </w:rPr>
        <w:t xml:space="preserve"> </w:t>
      </w:r>
      <w:r w:rsidRPr="00FF4BF6">
        <w:rPr>
          <w:b/>
        </w:rPr>
        <w:tab/>
      </w:r>
      <w:bookmarkStart w:id="63" w:name="THREEONETWO"/>
      <w:r w:rsidRPr="00FF4BF6">
        <w:rPr>
          <w:b/>
        </w:rPr>
        <w:t>Requirements above £</w:t>
      </w:r>
      <w:r w:rsidR="006862C8">
        <w:rPr>
          <w:b/>
        </w:rPr>
        <w:t>5</w:t>
      </w:r>
      <w:r w:rsidR="005F7987">
        <w:rPr>
          <w:b/>
        </w:rPr>
        <w:t xml:space="preserve">0,000 (excluding VAT) </w:t>
      </w:r>
      <w:r w:rsidRPr="00FF4BF6">
        <w:rPr>
          <w:b/>
        </w:rPr>
        <w:t>and complex/high risk requirements below £</w:t>
      </w:r>
      <w:r w:rsidR="006862C8">
        <w:rPr>
          <w:b/>
        </w:rPr>
        <w:t>5</w:t>
      </w:r>
      <w:r w:rsidR="005F7987">
        <w:rPr>
          <w:b/>
        </w:rPr>
        <w:t>0,000</w:t>
      </w:r>
    </w:p>
    <w:bookmarkEnd w:id="63"/>
    <w:p w14:paraId="5790966D" w14:textId="77777777" w:rsidR="006862C8" w:rsidRPr="00FF4BF6" w:rsidRDefault="006862C8" w:rsidP="00FF4BF6">
      <w:pPr>
        <w:ind w:left="720" w:hanging="720"/>
      </w:pPr>
    </w:p>
    <w:p w14:paraId="5790966E" w14:textId="77777777" w:rsidR="00FF4BF6" w:rsidRPr="00FF4BF6" w:rsidRDefault="00FF4BF6" w:rsidP="00FF4BF6">
      <w:pPr>
        <w:ind w:left="720" w:hanging="720"/>
      </w:pPr>
      <w:r w:rsidRPr="00FF4BF6">
        <w:t>1.</w:t>
      </w:r>
      <w:r w:rsidR="006862C8">
        <w:t>2</w:t>
      </w:r>
      <w:r w:rsidRPr="00FF4BF6">
        <w:t xml:space="preserve">.1 </w:t>
      </w:r>
      <w:r w:rsidR="006862C8">
        <w:tab/>
      </w:r>
      <w:r w:rsidR="00657497">
        <w:t xml:space="preserve">It is only possible </w:t>
      </w:r>
      <w:r w:rsidRPr="00FF4BF6">
        <w:t xml:space="preserve">to undertake supplier appraisal if there is a pre-qualification stage within the procurement </w:t>
      </w:r>
      <w:r w:rsidRPr="001715E2">
        <w:t xml:space="preserve">process </w:t>
      </w:r>
      <w:hyperlink w:anchor="SECTION556" w:history="1">
        <w:r w:rsidRPr="001715E2">
          <w:rPr>
            <w:rStyle w:val="Hyperlink"/>
          </w:rPr>
          <w:t>(Section 5, paragraph 5.6</w:t>
        </w:r>
        <w:r w:rsidR="001715E2" w:rsidRPr="001715E2">
          <w:rPr>
            <w:rStyle w:val="Hyperlink"/>
          </w:rPr>
          <w:t>)</w:t>
        </w:r>
      </w:hyperlink>
      <w:r w:rsidR="001715E2">
        <w:t xml:space="preserve"> </w:t>
      </w:r>
      <w:r w:rsidRPr="00FF4BF6">
        <w:t>of this Chapter). If not, the relevant details will be considered as part of the tender evaluation. At pre-qualification stage the purchaser must determine</w:t>
      </w:r>
      <w:r w:rsidR="00E33C8B">
        <w:t xml:space="preserve"> the appropriate European Single Procurement Document (ESPD) Standard Statements to be used</w:t>
      </w:r>
      <w:r w:rsidR="0086021C">
        <w:t xml:space="preserve"> </w:t>
      </w:r>
      <w:r w:rsidR="0060530D">
        <w:t xml:space="preserve">and </w:t>
      </w:r>
      <w:r w:rsidR="00657497">
        <w:t>clearly state</w:t>
      </w:r>
      <w:r w:rsidRPr="00FF4BF6">
        <w:t xml:space="preserve"> the </w:t>
      </w:r>
      <w:r w:rsidR="00E33C8B">
        <w:t>evaluation</w:t>
      </w:r>
      <w:r w:rsidRPr="00FF4BF6">
        <w:t xml:space="preserve"> criteria </w:t>
      </w:r>
      <w:r w:rsidR="0004071F">
        <w:t>in the Contract Notice.</w:t>
      </w:r>
      <w:r w:rsidRPr="00FF4BF6">
        <w:t xml:space="preserve"> This is essential in order to demonstrate a fair and open process for the selection of tenderers. Possible criteria </w:t>
      </w:r>
      <w:r w:rsidR="006862C8">
        <w:t xml:space="preserve">may </w:t>
      </w:r>
      <w:r w:rsidRPr="00FF4BF6">
        <w:t>include:</w:t>
      </w:r>
    </w:p>
    <w:p w14:paraId="5790966F" w14:textId="77777777" w:rsidR="00FF4BF6" w:rsidRPr="00FF4BF6" w:rsidRDefault="00FF4BF6" w:rsidP="00FF4BF6">
      <w:pPr>
        <w:ind w:left="720" w:hanging="720"/>
      </w:pPr>
    </w:p>
    <w:p w14:paraId="57909670" w14:textId="77777777" w:rsidR="00FF4BF6" w:rsidRPr="00FF4BF6" w:rsidRDefault="00FF4BF6" w:rsidP="003F7505">
      <w:pPr>
        <w:numPr>
          <w:ilvl w:val="0"/>
          <w:numId w:val="1"/>
        </w:numPr>
        <w:ind w:left="1276" w:hanging="425"/>
      </w:pPr>
      <w:r w:rsidRPr="00FF4BF6">
        <w:t>technical ability</w:t>
      </w:r>
    </w:p>
    <w:p w14:paraId="57909671" w14:textId="77777777" w:rsidR="00FF4BF6" w:rsidRPr="00FF4BF6" w:rsidRDefault="00FF4BF6" w:rsidP="003F7505">
      <w:pPr>
        <w:numPr>
          <w:ilvl w:val="0"/>
          <w:numId w:val="1"/>
        </w:numPr>
        <w:ind w:left="1276" w:hanging="425"/>
      </w:pPr>
      <w:r w:rsidRPr="00FF4BF6">
        <w:t>relevant experience and skills</w:t>
      </w:r>
    </w:p>
    <w:p w14:paraId="57909672" w14:textId="77777777" w:rsidR="00FF4BF6" w:rsidRPr="00FF4BF6" w:rsidRDefault="00FF4BF6" w:rsidP="003F7505">
      <w:pPr>
        <w:numPr>
          <w:ilvl w:val="0"/>
          <w:numId w:val="1"/>
        </w:numPr>
        <w:ind w:left="1276" w:hanging="425"/>
      </w:pPr>
      <w:r w:rsidRPr="00FF4BF6">
        <w:t>managerial structure and experience</w:t>
      </w:r>
    </w:p>
    <w:p w14:paraId="57909673" w14:textId="77777777" w:rsidR="00FF4BF6" w:rsidRPr="00FF4BF6" w:rsidRDefault="00FF4BF6" w:rsidP="003F7505">
      <w:pPr>
        <w:numPr>
          <w:ilvl w:val="0"/>
          <w:numId w:val="1"/>
        </w:numPr>
        <w:ind w:left="1276" w:hanging="425"/>
      </w:pPr>
      <w:r w:rsidRPr="00FF4BF6">
        <w:t>staff resources</w:t>
      </w:r>
    </w:p>
    <w:p w14:paraId="57909674" w14:textId="77777777" w:rsidR="00FF4BF6" w:rsidRPr="00FF4BF6" w:rsidRDefault="00FF4BF6" w:rsidP="003F7505">
      <w:pPr>
        <w:numPr>
          <w:ilvl w:val="0"/>
          <w:numId w:val="1"/>
        </w:numPr>
        <w:ind w:left="1276" w:hanging="425"/>
      </w:pPr>
      <w:r w:rsidRPr="00FF4BF6">
        <w:t>financial stability</w:t>
      </w:r>
    </w:p>
    <w:p w14:paraId="57909675" w14:textId="77777777" w:rsidR="00FF4BF6" w:rsidRPr="00FF4BF6" w:rsidRDefault="00FF4BF6" w:rsidP="003F7505">
      <w:pPr>
        <w:numPr>
          <w:ilvl w:val="0"/>
          <w:numId w:val="1"/>
        </w:numPr>
        <w:ind w:left="1276" w:hanging="425"/>
      </w:pPr>
      <w:r w:rsidRPr="00FF4BF6">
        <w:t>reliability and reputation for other similar contracts</w:t>
      </w:r>
    </w:p>
    <w:p w14:paraId="57909676" w14:textId="77777777" w:rsidR="00FF4BF6" w:rsidRPr="00FF4BF6" w:rsidRDefault="00FF4BF6" w:rsidP="00FF4BF6">
      <w:pPr>
        <w:ind w:left="720" w:hanging="720"/>
      </w:pPr>
    </w:p>
    <w:p w14:paraId="57909677" w14:textId="6E9E82DB" w:rsidR="00FF4BF6" w:rsidRPr="00FF4BF6" w:rsidRDefault="00FF4BF6" w:rsidP="00FF4BF6">
      <w:pPr>
        <w:ind w:left="720" w:hanging="720"/>
      </w:pPr>
      <w:r w:rsidRPr="00FF4BF6">
        <w:t>1.</w:t>
      </w:r>
      <w:r w:rsidR="006862C8">
        <w:t>2</w:t>
      </w:r>
      <w:r w:rsidRPr="00FF4BF6">
        <w:t xml:space="preserve">.2 </w:t>
      </w:r>
      <w:r w:rsidRPr="00FF4BF6">
        <w:tab/>
        <w:t xml:space="preserve">It is important that suppliers do not become over reliant on </w:t>
      </w:r>
      <w:r w:rsidR="006862C8">
        <w:t>Fife College</w:t>
      </w:r>
      <w:r w:rsidRPr="00FF4BF6">
        <w:t xml:space="preserve"> for their survival. Purchasers should monitor the percentage of the supplier's business that their requirement represents (particularly when that is likely to exceed about </w:t>
      </w:r>
      <w:r w:rsidR="006862C8">
        <w:t>3</w:t>
      </w:r>
      <w:r w:rsidRPr="00FF4BF6">
        <w:t xml:space="preserve">0%). This is an area of potential business risk for both the </w:t>
      </w:r>
      <w:r w:rsidR="006862C8">
        <w:t>College</w:t>
      </w:r>
      <w:r w:rsidRPr="00FF4BF6">
        <w:t xml:space="preserve"> and the suppliers, for which particular care should be exercised. When the new business to </w:t>
      </w:r>
      <w:r w:rsidRPr="00657497">
        <w:t>be awarded would result in supplier</w:t>
      </w:r>
      <w:r w:rsidRPr="00FF4BF6">
        <w:rPr>
          <w:b/>
        </w:rPr>
        <w:t xml:space="preserve"> </w:t>
      </w:r>
      <w:r w:rsidRPr="00FF4BF6">
        <w:t xml:space="preserve">dependency greater than 25% for goods or 40% for services, the </w:t>
      </w:r>
      <w:r w:rsidR="00527559" w:rsidRPr="00527559">
        <w:t>Director</w:t>
      </w:r>
      <w:r w:rsidRPr="00FF4BF6">
        <w:t xml:space="preserve"> of </w:t>
      </w:r>
      <w:r w:rsidR="006862C8">
        <w:t>Finance</w:t>
      </w:r>
      <w:r w:rsidRPr="00FF4BF6">
        <w:t xml:space="preserve"> should be consulted before any decision is made.</w:t>
      </w:r>
    </w:p>
    <w:p w14:paraId="57909678" w14:textId="77777777" w:rsidR="00FF4BF6" w:rsidRPr="00FF4BF6" w:rsidRDefault="00FF4BF6" w:rsidP="00FF4BF6">
      <w:pPr>
        <w:ind w:left="720" w:hanging="720"/>
      </w:pPr>
    </w:p>
    <w:p w14:paraId="57909679" w14:textId="77777777" w:rsidR="00FF4BF6" w:rsidRPr="00FF4BF6" w:rsidRDefault="00FF4BF6" w:rsidP="00FF4BF6">
      <w:pPr>
        <w:ind w:left="720" w:hanging="720"/>
        <w:rPr>
          <w:b/>
        </w:rPr>
      </w:pPr>
      <w:r w:rsidRPr="00FF4BF6">
        <w:rPr>
          <w:b/>
        </w:rPr>
        <w:t>1.</w:t>
      </w:r>
      <w:r w:rsidR="006862C8">
        <w:rPr>
          <w:b/>
        </w:rPr>
        <w:t>3</w:t>
      </w:r>
      <w:r w:rsidRPr="00FF4BF6">
        <w:rPr>
          <w:b/>
        </w:rPr>
        <w:t xml:space="preserve"> </w:t>
      </w:r>
      <w:r w:rsidRPr="00FF4BF6">
        <w:rPr>
          <w:b/>
        </w:rPr>
        <w:tab/>
      </w:r>
      <w:bookmarkStart w:id="64" w:name="THREEONETHREE"/>
      <w:r w:rsidRPr="00FF4BF6">
        <w:rPr>
          <w:b/>
        </w:rPr>
        <w:t>References</w:t>
      </w:r>
      <w:bookmarkEnd w:id="64"/>
    </w:p>
    <w:p w14:paraId="5790967A" w14:textId="77777777" w:rsidR="00FF4BF6" w:rsidRPr="00FF4BF6" w:rsidRDefault="00FF4BF6" w:rsidP="00FF4BF6">
      <w:pPr>
        <w:ind w:left="720" w:hanging="720"/>
        <w:rPr>
          <w:b/>
        </w:rPr>
      </w:pPr>
    </w:p>
    <w:p w14:paraId="5790967B" w14:textId="0AEDF668" w:rsidR="006862C8" w:rsidRDefault="00FF4BF6" w:rsidP="00FF4BF6">
      <w:pPr>
        <w:ind w:left="720" w:hanging="720"/>
      </w:pPr>
      <w:r w:rsidRPr="00FF4BF6">
        <w:t>1.</w:t>
      </w:r>
      <w:r w:rsidR="006862C8">
        <w:t>3</w:t>
      </w:r>
      <w:r w:rsidRPr="00FF4BF6">
        <w:t xml:space="preserve">.1 </w:t>
      </w:r>
      <w:r w:rsidRPr="00FF4BF6">
        <w:tab/>
        <w:t xml:space="preserve">A request for references from existing or previous customers can provide valuable information. The number of references requested will depend upon the value and complexity of the contract, but generally two references are sufficient. References from </w:t>
      </w:r>
      <w:r w:rsidR="006862C8">
        <w:t>Colleges, Universities</w:t>
      </w:r>
      <w:r w:rsidRPr="00FF4BF6">
        <w:t xml:space="preserve"> or other public organisations are preferred, but a potential supplier should not be discriminated against because they have not previously done business with similar organisations. </w:t>
      </w:r>
      <w:r w:rsidR="008247CB">
        <w:t xml:space="preserve"> References should be used for verification purposes only and should not form any scored element of the evaluation.</w:t>
      </w:r>
    </w:p>
    <w:p w14:paraId="5790967C" w14:textId="77777777" w:rsidR="006862C8" w:rsidRDefault="006862C8" w:rsidP="00FF4BF6">
      <w:pPr>
        <w:ind w:left="720" w:hanging="720"/>
      </w:pPr>
    </w:p>
    <w:p w14:paraId="5790967D" w14:textId="77777777" w:rsidR="00FF4BF6" w:rsidRPr="00FF4BF6" w:rsidRDefault="006862C8" w:rsidP="00FF4BF6">
      <w:pPr>
        <w:ind w:left="720" w:hanging="720"/>
      </w:pPr>
      <w:r>
        <w:t>1.3.2</w:t>
      </w:r>
      <w:r>
        <w:tab/>
      </w:r>
      <w:r w:rsidR="00FF4BF6" w:rsidRPr="00FF4BF6">
        <w:t>Purchasers should view references with caution, as potential suppliers will probably provide names of organisations that are likely to give a favourable response. On this basis, purchasers should expect references to be excellent or good and if they are below this level then a further reference should be obtained. Purchasers should record and follow up problem areas with the supplier.</w:t>
      </w:r>
    </w:p>
    <w:p w14:paraId="5790967E" w14:textId="77777777" w:rsidR="00FF4BF6" w:rsidRPr="00FF4BF6" w:rsidRDefault="00FF4BF6" w:rsidP="00FF4BF6">
      <w:pPr>
        <w:ind w:left="720" w:hanging="720"/>
      </w:pPr>
    </w:p>
    <w:p w14:paraId="5790967F" w14:textId="77777777" w:rsidR="006862C8" w:rsidRDefault="00FF4BF6" w:rsidP="00FF4BF6">
      <w:pPr>
        <w:ind w:left="720" w:hanging="720"/>
      </w:pPr>
      <w:r w:rsidRPr="00FF4BF6">
        <w:t>1.</w:t>
      </w:r>
      <w:r w:rsidR="006862C8">
        <w:t>3</w:t>
      </w:r>
      <w:r w:rsidRPr="00FF4BF6">
        <w:t>.</w:t>
      </w:r>
      <w:r w:rsidR="006862C8">
        <w:t>3</w:t>
      </w:r>
      <w:r w:rsidRPr="00FF4BF6">
        <w:t xml:space="preserve"> </w:t>
      </w:r>
      <w:r w:rsidRPr="00FF4BF6">
        <w:tab/>
      </w:r>
      <w:r w:rsidR="006862C8">
        <w:t xml:space="preserve">References can also be very subjective with the context and circumstances of successful supply of goods/servicing differing greatly from the requirement of Fife College.  Purchasers must therefore ensure that references are comparable to the requirement. </w:t>
      </w:r>
    </w:p>
    <w:p w14:paraId="57909680" w14:textId="77777777" w:rsidR="006862C8" w:rsidRDefault="006862C8" w:rsidP="00FF4BF6">
      <w:pPr>
        <w:ind w:left="720" w:hanging="720"/>
      </w:pPr>
    </w:p>
    <w:p w14:paraId="57909681" w14:textId="77777777" w:rsidR="00FF4BF6" w:rsidRDefault="006862C8" w:rsidP="00FF4BF6">
      <w:pPr>
        <w:ind w:left="720" w:hanging="720"/>
      </w:pPr>
      <w:r>
        <w:t>1.3.4</w:t>
      </w:r>
      <w:r>
        <w:tab/>
        <w:t>Wherever possible r</w:t>
      </w:r>
      <w:r w:rsidR="00FF4BF6" w:rsidRPr="00FF4BF6">
        <w:t xml:space="preserve">eferences should </w:t>
      </w:r>
      <w:r>
        <w:t xml:space="preserve">be obtained by telephone </w:t>
      </w:r>
      <w:r w:rsidR="00FF4BF6" w:rsidRPr="00FF4BF6">
        <w:t xml:space="preserve">as more information is likely to be offered than would be the case with </w:t>
      </w:r>
      <w:r>
        <w:t>a written request, although discussions must be</w:t>
      </w:r>
      <w:r w:rsidR="00FF4BF6" w:rsidRPr="00FF4BF6">
        <w:t xml:space="preserve"> recorded in writing. Prior to obtaining the references, pre-determined questions covering contract specific elements must be devised and asked of all referees. </w:t>
      </w:r>
    </w:p>
    <w:p w14:paraId="57909682" w14:textId="77777777" w:rsidR="006862C8" w:rsidRPr="00FF4BF6" w:rsidRDefault="006862C8" w:rsidP="00FF4BF6">
      <w:pPr>
        <w:ind w:left="720" w:hanging="720"/>
      </w:pPr>
    </w:p>
    <w:p w14:paraId="57909683" w14:textId="77777777" w:rsidR="00FF4BF6" w:rsidRPr="00FF4BF6" w:rsidRDefault="00FF4BF6" w:rsidP="00FF4BF6">
      <w:pPr>
        <w:ind w:left="720" w:hanging="720"/>
      </w:pPr>
      <w:r w:rsidRPr="00FF4BF6">
        <w:rPr>
          <w:b/>
        </w:rPr>
        <w:t>1.</w:t>
      </w:r>
      <w:r w:rsidR="006862C8">
        <w:rPr>
          <w:b/>
        </w:rPr>
        <w:t>4</w:t>
      </w:r>
      <w:r w:rsidRPr="00FF4BF6">
        <w:rPr>
          <w:b/>
        </w:rPr>
        <w:t xml:space="preserve"> </w:t>
      </w:r>
      <w:r w:rsidRPr="00FF4BF6">
        <w:rPr>
          <w:b/>
        </w:rPr>
        <w:tab/>
      </w:r>
      <w:bookmarkStart w:id="65" w:name="THREEONEFOUR"/>
      <w:r w:rsidRPr="00FF4BF6">
        <w:rPr>
          <w:b/>
        </w:rPr>
        <w:t>Financial Status</w:t>
      </w:r>
      <w:bookmarkEnd w:id="65"/>
    </w:p>
    <w:p w14:paraId="57909684" w14:textId="77777777" w:rsidR="00FF4BF6" w:rsidRPr="00FF4BF6" w:rsidRDefault="00FF4BF6" w:rsidP="00FF4BF6">
      <w:pPr>
        <w:ind w:left="720" w:hanging="720"/>
      </w:pPr>
    </w:p>
    <w:p w14:paraId="57909685" w14:textId="77777777" w:rsidR="00FF4BF6" w:rsidRPr="00FF4BF6" w:rsidRDefault="00FF4BF6" w:rsidP="00FF4BF6">
      <w:pPr>
        <w:ind w:left="720" w:hanging="720"/>
      </w:pPr>
      <w:r w:rsidRPr="00FF4BF6">
        <w:t>1.</w:t>
      </w:r>
      <w:r w:rsidR="00CC0EB7">
        <w:t>4</w:t>
      </w:r>
      <w:r w:rsidRPr="00FF4BF6">
        <w:t xml:space="preserve">.1 </w:t>
      </w:r>
      <w:r w:rsidRPr="00FF4BF6">
        <w:tab/>
        <w:t>Checks on an organisation's financial status are necessary to ensure that a potential supplier is financially viable and will be able to provide continuity of supply. For all contracts in excess of the current EU thresholds</w:t>
      </w:r>
      <w:r w:rsidR="00CC0EB7">
        <w:t xml:space="preserve"> </w:t>
      </w:r>
      <w:r w:rsidRPr="00FF4BF6">
        <w:t xml:space="preserve">where disruption of supply would cause serious difficulties, an analysis of the most recent 2 year's audited accounts is required. For all other requirements, the use of published reports (such as </w:t>
      </w:r>
      <w:r w:rsidR="00CC0EB7">
        <w:t>CreditSafe UK</w:t>
      </w:r>
      <w:r w:rsidRPr="00FF4BF6">
        <w:t xml:space="preserve">) will suffice. </w:t>
      </w:r>
    </w:p>
    <w:p w14:paraId="57909686" w14:textId="77777777" w:rsidR="00FF4BF6" w:rsidRPr="00FF4BF6" w:rsidRDefault="00FF4BF6" w:rsidP="00FF4BF6">
      <w:pPr>
        <w:ind w:left="720" w:hanging="720"/>
      </w:pPr>
    </w:p>
    <w:p w14:paraId="170FE21F" w14:textId="77777777" w:rsidR="009B6F0E" w:rsidRDefault="009B6F0E">
      <w:r>
        <w:br w:type="page"/>
      </w:r>
    </w:p>
    <w:p w14:paraId="57909687" w14:textId="48163584" w:rsidR="00FF4BF6" w:rsidRPr="00FF4BF6" w:rsidRDefault="00CC0EB7" w:rsidP="00CC0EB7">
      <w:pPr>
        <w:ind w:left="720" w:hanging="720"/>
      </w:pPr>
      <w:r>
        <w:t>1.4.2</w:t>
      </w:r>
      <w:r>
        <w:tab/>
        <w:t>The Purchaser will ensure that</w:t>
      </w:r>
      <w:r w:rsidR="00FF4BF6" w:rsidRPr="00FF4BF6">
        <w:t xml:space="preserve"> the appropriate checks carried out and, where an analysis of audited accounts is </w:t>
      </w:r>
      <w:r>
        <w:t>required, the following details should</w:t>
      </w:r>
      <w:r w:rsidR="00FF4BF6" w:rsidRPr="00FF4BF6">
        <w:t xml:space="preserve"> be considered, and a report produced:</w:t>
      </w:r>
    </w:p>
    <w:p w14:paraId="57909688" w14:textId="77777777" w:rsidR="00FF4BF6" w:rsidRPr="00FF4BF6" w:rsidRDefault="00FF4BF6" w:rsidP="00FF4BF6">
      <w:pPr>
        <w:ind w:left="720" w:hanging="720"/>
      </w:pPr>
      <w:r w:rsidRPr="00FF4BF6">
        <w:t xml:space="preserve"> </w:t>
      </w:r>
    </w:p>
    <w:p w14:paraId="57909689" w14:textId="77777777" w:rsidR="00FF4BF6" w:rsidRPr="00FF4BF6" w:rsidRDefault="00FF4BF6" w:rsidP="003F7505">
      <w:pPr>
        <w:numPr>
          <w:ilvl w:val="0"/>
          <w:numId w:val="1"/>
        </w:numPr>
        <w:ind w:left="1276" w:hanging="425"/>
      </w:pPr>
      <w:r w:rsidRPr="00FF4BF6">
        <w:t xml:space="preserve">What is the firm's assessed turnover? </w:t>
      </w:r>
    </w:p>
    <w:p w14:paraId="5790968A" w14:textId="77777777" w:rsidR="00FF4BF6" w:rsidRPr="00FF4BF6" w:rsidRDefault="00FF4BF6" w:rsidP="003F7505">
      <w:pPr>
        <w:numPr>
          <w:ilvl w:val="0"/>
          <w:numId w:val="1"/>
        </w:numPr>
        <w:ind w:left="1276" w:hanging="425"/>
      </w:pPr>
      <w:r w:rsidRPr="00FF4BF6">
        <w:t xml:space="preserve">Is it making a profit or loss, what is the relationship between gross and net profit? </w:t>
      </w:r>
    </w:p>
    <w:p w14:paraId="5790968B" w14:textId="77777777" w:rsidR="00FF4BF6" w:rsidRPr="00FF4BF6" w:rsidRDefault="00FF4BF6" w:rsidP="003F7505">
      <w:pPr>
        <w:numPr>
          <w:ilvl w:val="0"/>
          <w:numId w:val="1"/>
        </w:numPr>
        <w:ind w:left="1276" w:hanging="425"/>
      </w:pPr>
      <w:r w:rsidRPr="00FF4BF6">
        <w:t xml:space="preserve">What is the value of capital assets and return on capital employed? </w:t>
      </w:r>
    </w:p>
    <w:p w14:paraId="5790968C" w14:textId="77777777" w:rsidR="00FF4BF6" w:rsidRPr="00FF4BF6" w:rsidRDefault="00FF4BF6" w:rsidP="003F7505">
      <w:pPr>
        <w:numPr>
          <w:ilvl w:val="0"/>
          <w:numId w:val="1"/>
        </w:numPr>
        <w:ind w:left="1276" w:hanging="425"/>
      </w:pPr>
      <w:r w:rsidRPr="00FF4BF6">
        <w:t xml:space="preserve">What are the scale of borrowings, and the ratio of debt to assets? </w:t>
      </w:r>
    </w:p>
    <w:p w14:paraId="5790968D" w14:textId="77777777" w:rsidR="00FF4BF6" w:rsidRPr="00FF4BF6" w:rsidRDefault="00FF4BF6" w:rsidP="003F7505">
      <w:pPr>
        <w:numPr>
          <w:ilvl w:val="0"/>
          <w:numId w:val="1"/>
        </w:numPr>
        <w:ind w:left="1276" w:hanging="425"/>
      </w:pPr>
      <w:r w:rsidRPr="00FF4BF6">
        <w:t>What is the ownership, equity or the structure?</w:t>
      </w:r>
    </w:p>
    <w:p w14:paraId="5790968E" w14:textId="77777777" w:rsidR="00FF4BF6" w:rsidRPr="00FF4BF6" w:rsidRDefault="00FF4BF6" w:rsidP="003F7505">
      <w:pPr>
        <w:numPr>
          <w:ilvl w:val="0"/>
          <w:numId w:val="1"/>
        </w:numPr>
        <w:ind w:left="1276" w:hanging="425"/>
      </w:pPr>
      <w:r w:rsidRPr="00FF4BF6">
        <w:t xml:space="preserve">Is there a take-over or merger activity, which could affect supply capability? </w:t>
      </w:r>
    </w:p>
    <w:p w14:paraId="5790968F" w14:textId="77777777" w:rsidR="00FF4BF6" w:rsidRPr="00657497" w:rsidRDefault="00FF4BF6" w:rsidP="00FF4BF6">
      <w:pPr>
        <w:ind w:left="720" w:hanging="720"/>
      </w:pPr>
    </w:p>
    <w:p w14:paraId="57909690" w14:textId="77777777" w:rsidR="00657497" w:rsidRPr="00657497" w:rsidRDefault="00657497" w:rsidP="00FF4BF6">
      <w:pPr>
        <w:ind w:left="720" w:hanging="720"/>
      </w:pPr>
      <w:r w:rsidRPr="00657497">
        <w:t>1.4.3</w:t>
      </w:r>
      <w:r w:rsidRPr="00657497">
        <w:tab/>
      </w:r>
      <w:r>
        <w:t xml:space="preserve">More detail on financial evaluation can be found in </w:t>
      </w:r>
      <w:hyperlink w:anchor="FIVE1" w:history="1">
        <w:r w:rsidRPr="00D66710">
          <w:rPr>
            <w:rStyle w:val="Hyperlink"/>
          </w:rPr>
          <w:t>Chapter 5, Section 1.</w:t>
        </w:r>
      </w:hyperlink>
    </w:p>
    <w:p w14:paraId="57909691" w14:textId="77777777" w:rsidR="00657497" w:rsidRPr="00FF4BF6" w:rsidRDefault="00657497" w:rsidP="00FF4BF6">
      <w:pPr>
        <w:ind w:left="720" w:hanging="720"/>
        <w:rPr>
          <w:b/>
        </w:rPr>
      </w:pPr>
    </w:p>
    <w:p w14:paraId="57909692" w14:textId="77777777" w:rsidR="00FF4BF6" w:rsidRPr="00FF4BF6" w:rsidRDefault="00FF4BF6" w:rsidP="00FF4BF6">
      <w:pPr>
        <w:ind w:left="720" w:hanging="720"/>
        <w:rPr>
          <w:b/>
        </w:rPr>
      </w:pPr>
      <w:r w:rsidRPr="00FF4BF6">
        <w:rPr>
          <w:b/>
        </w:rPr>
        <w:t>1.</w:t>
      </w:r>
      <w:r w:rsidR="00CC0EB7">
        <w:rPr>
          <w:b/>
        </w:rPr>
        <w:t>5</w:t>
      </w:r>
      <w:r w:rsidRPr="00FF4BF6">
        <w:rPr>
          <w:b/>
        </w:rPr>
        <w:t xml:space="preserve"> </w:t>
      </w:r>
      <w:r w:rsidRPr="00FF4BF6">
        <w:rPr>
          <w:b/>
        </w:rPr>
        <w:tab/>
      </w:r>
      <w:bookmarkStart w:id="66" w:name="THREEONEFIVE"/>
      <w:r w:rsidRPr="00FF4BF6">
        <w:rPr>
          <w:b/>
        </w:rPr>
        <w:t>Management and Workforce</w:t>
      </w:r>
      <w:bookmarkEnd w:id="66"/>
    </w:p>
    <w:p w14:paraId="57909693" w14:textId="77777777" w:rsidR="00FF4BF6" w:rsidRPr="00FF4BF6" w:rsidRDefault="00FF4BF6" w:rsidP="00FF4BF6">
      <w:pPr>
        <w:ind w:left="720" w:hanging="720"/>
      </w:pPr>
    </w:p>
    <w:p w14:paraId="57909694" w14:textId="77777777" w:rsidR="00FF4BF6" w:rsidRPr="00FF4BF6" w:rsidRDefault="00CC0EB7" w:rsidP="00CC0EB7">
      <w:pPr>
        <w:ind w:left="720"/>
      </w:pPr>
      <w:r>
        <w:t>Where appropriate, t</w:t>
      </w:r>
      <w:r w:rsidR="00FF4BF6" w:rsidRPr="00FF4BF6">
        <w:t>he following are recommended checks on all aspects of the supplier's personnel</w:t>
      </w:r>
    </w:p>
    <w:p w14:paraId="57909695" w14:textId="77777777" w:rsidR="00FF4BF6" w:rsidRPr="00FF4BF6" w:rsidRDefault="00FF4BF6" w:rsidP="00FF4BF6">
      <w:pPr>
        <w:ind w:left="720" w:hanging="720"/>
      </w:pPr>
      <w:r w:rsidRPr="00FF4BF6">
        <w:t xml:space="preserve"> </w:t>
      </w:r>
    </w:p>
    <w:p w14:paraId="57909696" w14:textId="77777777" w:rsidR="00FF4BF6" w:rsidRPr="00FF4BF6" w:rsidRDefault="00FF4BF6" w:rsidP="003F7505">
      <w:pPr>
        <w:numPr>
          <w:ilvl w:val="0"/>
          <w:numId w:val="1"/>
        </w:numPr>
        <w:ind w:left="1276" w:hanging="425"/>
      </w:pPr>
      <w:r w:rsidRPr="00FF4BF6">
        <w:t xml:space="preserve">What is the management structure? </w:t>
      </w:r>
    </w:p>
    <w:p w14:paraId="57909697" w14:textId="77777777" w:rsidR="00CC0EB7" w:rsidRPr="00FF4BF6" w:rsidRDefault="00CC0EB7" w:rsidP="003F7505">
      <w:pPr>
        <w:numPr>
          <w:ilvl w:val="0"/>
          <w:numId w:val="1"/>
        </w:numPr>
        <w:ind w:left="1276" w:hanging="425"/>
      </w:pPr>
      <w:r w:rsidRPr="00FF4BF6">
        <w:t xml:space="preserve">What is the turnover of staff? </w:t>
      </w:r>
    </w:p>
    <w:p w14:paraId="57909698" w14:textId="77777777" w:rsidR="00FF4BF6" w:rsidRPr="00FF4BF6" w:rsidRDefault="00FF4BF6" w:rsidP="003F7505">
      <w:pPr>
        <w:numPr>
          <w:ilvl w:val="0"/>
          <w:numId w:val="1"/>
        </w:numPr>
        <w:ind w:left="1276" w:hanging="425"/>
      </w:pPr>
      <w:r w:rsidRPr="00FF4BF6">
        <w:t xml:space="preserve">What is the firm's approach to recruitment, training and development? </w:t>
      </w:r>
    </w:p>
    <w:p w14:paraId="57909699" w14:textId="77777777" w:rsidR="00FF4BF6" w:rsidRPr="00FF4BF6" w:rsidRDefault="00FF4BF6" w:rsidP="003F7505">
      <w:pPr>
        <w:numPr>
          <w:ilvl w:val="0"/>
          <w:numId w:val="1"/>
        </w:numPr>
        <w:ind w:left="1276" w:hanging="425"/>
      </w:pPr>
      <w:r w:rsidRPr="00FF4BF6">
        <w:t>Has the potential supplier been convicted of any criminal offence relating to the conduct of its business or profession?</w:t>
      </w:r>
    </w:p>
    <w:p w14:paraId="5790969A" w14:textId="77777777" w:rsidR="00FF4BF6" w:rsidRPr="00FF4BF6" w:rsidRDefault="00FF4BF6" w:rsidP="00FF4BF6">
      <w:pPr>
        <w:ind w:left="720" w:hanging="720"/>
      </w:pPr>
    </w:p>
    <w:p w14:paraId="5790969B" w14:textId="77777777" w:rsidR="00FF4BF6" w:rsidRPr="00FF4BF6" w:rsidRDefault="00FF4BF6" w:rsidP="00FF4BF6">
      <w:pPr>
        <w:ind w:left="720" w:hanging="720"/>
        <w:rPr>
          <w:b/>
        </w:rPr>
      </w:pPr>
      <w:r w:rsidRPr="00FF4BF6">
        <w:rPr>
          <w:b/>
        </w:rPr>
        <w:t>1.</w:t>
      </w:r>
      <w:r w:rsidR="00CC0EB7">
        <w:rPr>
          <w:b/>
        </w:rPr>
        <w:t>6</w:t>
      </w:r>
      <w:r w:rsidRPr="00FF4BF6">
        <w:rPr>
          <w:b/>
        </w:rPr>
        <w:t xml:space="preserve"> </w:t>
      </w:r>
      <w:r w:rsidRPr="00FF4BF6">
        <w:rPr>
          <w:b/>
        </w:rPr>
        <w:tab/>
      </w:r>
      <w:bookmarkStart w:id="67" w:name="THREEONESIX"/>
      <w:r w:rsidRPr="00FF4BF6">
        <w:rPr>
          <w:b/>
        </w:rPr>
        <w:t>Capacity</w:t>
      </w:r>
      <w:bookmarkEnd w:id="67"/>
    </w:p>
    <w:p w14:paraId="5790969C" w14:textId="77777777" w:rsidR="00FF4BF6" w:rsidRPr="00FF4BF6" w:rsidRDefault="00FF4BF6" w:rsidP="00FF4BF6">
      <w:pPr>
        <w:ind w:left="720" w:hanging="720"/>
      </w:pPr>
    </w:p>
    <w:p w14:paraId="5790969D" w14:textId="77777777" w:rsidR="00FF4BF6" w:rsidRPr="00FF4BF6" w:rsidRDefault="00FF4BF6" w:rsidP="003F7505">
      <w:pPr>
        <w:numPr>
          <w:ilvl w:val="0"/>
          <w:numId w:val="1"/>
        </w:numPr>
        <w:ind w:left="1276" w:hanging="425"/>
      </w:pPr>
      <w:r w:rsidRPr="00FF4BF6">
        <w:t xml:space="preserve">Does the supplier have the capacity to handle the requirements </w:t>
      </w:r>
      <w:r w:rsidR="00CC0EB7">
        <w:t xml:space="preserve">of Fife College </w:t>
      </w:r>
      <w:r w:rsidRPr="00FF4BF6">
        <w:t xml:space="preserve">as well as other orders, existing or prospective? </w:t>
      </w:r>
    </w:p>
    <w:p w14:paraId="5790969E" w14:textId="77777777" w:rsidR="00FF4BF6" w:rsidRPr="00FF4BF6" w:rsidRDefault="00FF4BF6" w:rsidP="003F7505">
      <w:pPr>
        <w:numPr>
          <w:ilvl w:val="0"/>
          <w:numId w:val="1"/>
        </w:numPr>
        <w:ind w:left="1276" w:hanging="425"/>
      </w:pPr>
      <w:r w:rsidRPr="00FF4BF6">
        <w:t xml:space="preserve">What is the present level of capacity utilisation? </w:t>
      </w:r>
    </w:p>
    <w:p w14:paraId="5790969F" w14:textId="77777777" w:rsidR="00FF4BF6" w:rsidRPr="00FF4BF6" w:rsidRDefault="00FF4BF6" w:rsidP="003F7505">
      <w:pPr>
        <w:numPr>
          <w:ilvl w:val="0"/>
          <w:numId w:val="1"/>
        </w:numPr>
        <w:ind w:left="1276" w:hanging="425"/>
      </w:pPr>
      <w:r w:rsidRPr="00FF4BF6">
        <w:t xml:space="preserve">What is the state of the future order book? </w:t>
      </w:r>
    </w:p>
    <w:p w14:paraId="579096A0" w14:textId="77777777" w:rsidR="00FF4BF6" w:rsidRPr="00FF4BF6" w:rsidRDefault="00FF4BF6" w:rsidP="00FF4BF6">
      <w:pPr>
        <w:ind w:left="720" w:hanging="720"/>
        <w:rPr>
          <w:b/>
        </w:rPr>
      </w:pPr>
    </w:p>
    <w:p w14:paraId="579096A1" w14:textId="0CB91FF1" w:rsidR="00FF4BF6" w:rsidRPr="00FF4BF6" w:rsidRDefault="00CC0EB7" w:rsidP="00FF4BF6">
      <w:pPr>
        <w:ind w:left="720" w:hanging="720"/>
      </w:pPr>
      <w:r>
        <w:rPr>
          <w:b/>
        </w:rPr>
        <w:t>1.7</w:t>
      </w:r>
      <w:r w:rsidR="00FF4BF6" w:rsidRPr="00FF4BF6">
        <w:rPr>
          <w:b/>
        </w:rPr>
        <w:tab/>
      </w:r>
      <w:bookmarkStart w:id="68" w:name="THREEONESEVEN"/>
      <w:r w:rsidR="00FF4BF6" w:rsidRPr="00FF4BF6">
        <w:rPr>
          <w:b/>
        </w:rPr>
        <w:t>Quality Assurance</w:t>
      </w:r>
      <w:bookmarkEnd w:id="68"/>
    </w:p>
    <w:p w14:paraId="579096A2" w14:textId="77777777" w:rsidR="00FF4BF6" w:rsidRPr="00FF4BF6" w:rsidRDefault="00FF4BF6" w:rsidP="00FF4BF6">
      <w:pPr>
        <w:ind w:left="720" w:hanging="720"/>
      </w:pPr>
    </w:p>
    <w:p w14:paraId="579096A3" w14:textId="77777777" w:rsidR="00FF4BF6" w:rsidRPr="00FF4BF6" w:rsidRDefault="00FF4BF6" w:rsidP="00F5737F">
      <w:pPr>
        <w:ind w:left="720"/>
      </w:pPr>
      <w:r w:rsidRPr="00FF4BF6">
        <w:t>Checks on a potential supplier's quality assurance should include:</w:t>
      </w:r>
    </w:p>
    <w:p w14:paraId="579096A4" w14:textId="77777777" w:rsidR="00FF4BF6" w:rsidRPr="00FF4BF6" w:rsidRDefault="00FF4BF6" w:rsidP="00FF4BF6">
      <w:pPr>
        <w:ind w:left="720" w:hanging="720"/>
      </w:pPr>
    </w:p>
    <w:p w14:paraId="579096A5" w14:textId="77777777" w:rsidR="00FF4BF6" w:rsidRPr="00FF4BF6" w:rsidRDefault="00FF4BF6" w:rsidP="003F7505">
      <w:pPr>
        <w:numPr>
          <w:ilvl w:val="0"/>
          <w:numId w:val="1"/>
        </w:numPr>
        <w:ind w:left="1276" w:hanging="425"/>
      </w:pPr>
      <w:r w:rsidRPr="00FF4BF6">
        <w:t xml:space="preserve">Does the supplier work to an independent quality standard? </w:t>
      </w:r>
    </w:p>
    <w:p w14:paraId="579096A6" w14:textId="77777777" w:rsidR="00FF4BF6" w:rsidRPr="00FF4BF6" w:rsidRDefault="00FF4BF6" w:rsidP="003F7505">
      <w:pPr>
        <w:numPr>
          <w:ilvl w:val="0"/>
          <w:numId w:val="1"/>
        </w:numPr>
        <w:ind w:left="1276" w:hanging="425"/>
      </w:pPr>
      <w:r w:rsidRPr="00FF4BF6">
        <w:t xml:space="preserve">What system of quality management does the supplier use? </w:t>
      </w:r>
    </w:p>
    <w:p w14:paraId="579096A7" w14:textId="77777777" w:rsidR="00FF4BF6" w:rsidRPr="00FF4BF6" w:rsidRDefault="00FF4BF6" w:rsidP="003F7505">
      <w:pPr>
        <w:numPr>
          <w:ilvl w:val="0"/>
          <w:numId w:val="1"/>
        </w:numPr>
        <w:ind w:left="1276" w:hanging="425"/>
      </w:pPr>
      <w:r w:rsidRPr="00FF4BF6">
        <w:t xml:space="preserve">Does the supplier implement a recognised continuous improvement programme (e.g. European Foundation for Quality Management (EFQM) or Total Quality Management (TQM))? </w:t>
      </w:r>
    </w:p>
    <w:p w14:paraId="579096A8" w14:textId="77777777" w:rsidR="00FF4BF6" w:rsidRPr="00FF4BF6" w:rsidRDefault="00FF4BF6" w:rsidP="00FF4BF6">
      <w:pPr>
        <w:ind w:left="720" w:hanging="720"/>
        <w:rPr>
          <w:b/>
        </w:rPr>
      </w:pPr>
    </w:p>
    <w:p w14:paraId="3696117B" w14:textId="77777777" w:rsidR="009B6F0E" w:rsidRDefault="009B6F0E">
      <w:pPr>
        <w:rPr>
          <w:b/>
        </w:rPr>
      </w:pPr>
      <w:r>
        <w:rPr>
          <w:b/>
        </w:rPr>
        <w:br w:type="page"/>
      </w:r>
    </w:p>
    <w:p w14:paraId="579096A9" w14:textId="13F19962" w:rsidR="00FF4BF6" w:rsidRPr="00FF4BF6" w:rsidRDefault="00FF4BF6" w:rsidP="00FF4BF6">
      <w:pPr>
        <w:ind w:left="720" w:hanging="720"/>
        <w:rPr>
          <w:b/>
        </w:rPr>
      </w:pPr>
      <w:r w:rsidRPr="00FF4BF6">
        <w:rPr>
          <w:b/>
        </w:rPr>
        <w:t>1.</w:t>
      </w:r>
      <w:r w:rsidR="008E32FD">
        <w:rPr>
          <w:b/>
        </w:rPr>
        <w:t>8</w:t>
      </w:r>
      <w:r w:rsidRPr="00FF4BF6">
        <w:rPr>
          <w:b/>
        </w:rPr>
        <w:t xml:space="preserve"> </w:t>
      </w:r>
      <w:r w:rsidRPr="00FF4BF6">
        <w:rPr>
          <w:b/>
        </w:rPr>
        <w:tab/>
      </w:r>
      <w:bookmarkStart w:id="69" w:name="THREEONEEIGHT"/>
      <w:r w:rsidRPr="00FF4BF6">
        <w:rPr>
          <w:b/>
        </w:rPr>
        <w:t>Site Visits</w:t>
      </w:r>
      <w:bookmarkEnd w:id="69"/>
    </w:p>
    <w:p w14:paraId="579096AA" w14:textId="77777777" w:rsidR="00FF4BF6" w:rsidRPr="00FF4BF6" w:rsidRDefault="00FF4BF6" w:rsidP="00FF4BF6">
      <w:pPr>
        <w:ind w:left="720" w:hanging="720"/>
        <w:rPr>
          <w:b/>
        </w:rPr>
      </w:pPr>
    </w:p>
    <w:p w14:paraId="579096AB" w14:textId="77777777" w:rsidR="008E32FD" w:rsidRDefault="008E32FD" w:rsidP="008E32FD">
      <w:pPr>
        <w:ind w:left="720" w:hanging="720"/>
      </w:pPr>
      <w:r>
        <w:t>1.8.1</w:t>
      </w:r>
      <w:r>
        <w:tab/>
      </w:r>
      <w:r w:rsidR="00F5737F">
        <w:t>F</w:t>
      </w:r>
      <w:r w:rsidR="00FF4BF6" w:rsidRPr="00FF4BF6">
        <w:t>or more complex and</w:t>
      </w:r>
      <w:r w:rsidR="00F5737F">
        <w:t xml:space="preserve"> critical purchases or services, </w:t>
      </w:r>
      <w:r w:rsidR="00FF4BF6" w:rsidRPr="00FF4BF6">
        <w:t>field research in the form of site visits to potential supplier's premises</w:t>
      </w:r>
      <w:r w:rsidR="00F5737F">
        <w:t xml:space="preserve"> can be considered.  The </w:t>
      </w:r>
      <w:r w:rsidR="00FF4BF6" w:rsidRPr="00FF4BF6">
        <w:t xml:space="preserve">results should be recorded in writing and retained on the appropriate </w:t>
      </w:r>
      <w:r w:rsidR="00F5737F">
        <w:t xml:space="preserve">project </w:t>
      </w:r>
      <w:r w:rsidR="00FF4BF6" w:rsidRPr="00FF4BF6">
        <w:t xml:space="preserve">file. </w:t>
      </w:r>
    </w:p>
    <w:p w14:paraId="579096AC" w14:textId="77777777" w:rsidR="008E32FD" w:rsidRDefault="008E32FD" w:rsidP="008E32FD">
      <w:pPr>
        <w:ind w:left="720" w:hanging="720"/>
      </w:pPr>
    </w:p>
    <w:p w14:paraId="579096AD" w14:textId="77777777" w:rsidR="00FF4BF6" w:rsidRPr="00FF4BF6" w:rsidRDefault="008E32FD" w:rsidP="008E32FD">
      <w:pPr>
        <w:ind w:left="720" w:hanging="720"/>
      </w:pPr>
      <w:r>
        <w:t>1.8.2</w:t>
      </w:r>
      <w:r>
        <w:tab/>
      </w:r>
      <w:r w:rsidR="00FF4BF6" w:rsidRPr="00FF4BF6">
        <w:t xml:space="preserve">A Site Visit Checklist </w:t>
      </w:r>
      <w:r w:rsidR="00251EC5">
        <w:t xml:space="preserve">of relevant review areas </w:t>
      </w:r>
      <w:r>
        <w:t>should be prepared for use during the site visit</w:t>
      </w:r>
      <w:r w:rsidR="00251EC5">
        <w:t>,</w:t>
      </w:r>
      <w:r>
        <w:t xml:space="preserve"> which may include </w:t>
      </w:r>
      <w:r w:rsidR="00B82C7D">
        <w:t>aspects</w:t>
      </w:r>
      <w:r>
        <w:t xml:space="preserve"> such as:</w:t>
      </w:r>
    </w:p>
    <w:p w14:paraId="579096AE" w14:textId="77777777" w:rsidR="00B47CE5" w:rsidRPr="00B47CE5" w:rsidRDefault="00B47CE5" w:rsidP="00B82C7D">
      <w:pPr>
        <w:tabs>
          <w:tab w:val="left" w:pos="1560"/>
          <w:tab w:val="left" w:pos="1843"/>
        </w:tabs>
      </w:pPr>
    </w:p>
    <w:p w14:paraId="579096AF" w14:textId="77777777" w:rsidR="00B82C7D" w:rsidRDefault="00B82C7D" w:rsidP="008247CB">
      <w:pPr>
        <w:pStyle w:val="ListParagraph"/>
        <w:numPr>
          <w:ilvl w:val="0"/>
          <w:numId w:val="12"/>
        </w:numPr>
        <w:tabs>
          <w:tab w:val="left" w:pos="1560"/>
          <w:tab w:val="left" w:pos="1843"/>
        </w:tabs>
        <w:spacing w:after="120"/>
        <w:ind w:hanging="1431"/>
        <w:contextualSpacing w:val="0"/>
      </w:pPr>
      <w:r w:rsidRPr="00B47CE5">
        <w:t>Quality capability –</w:t>
      </w:r>
    </w:p>
    <w:p w14:paraId="579096B0" w14:textId="77777777" w:rsidR="00B82C7D" w:rsidRDefault="00B82C7D" w:rsidP="008247CB">
      <w:pPr>
        <w:pStyle w:val="ListParagraph"/>
        <w:numPr>
          <w:ilvl w:val="0"/>
          <w:numId w:val="16"/>
        </w:numPr>
        <w:tabs>
          <w:tab w:val="left" w:pos="426"/>
        </w:tabs>
        <w:ind w:left="1985" w:hanging="284"/>
        <w:contextualSpacing w:val="0"/>
      </w:pPr>
      <w:r w:rsidRPr="00B47CE5">
        <w:t>Pro</w:t>
      </w:r>
      <w:r>
        <w:t>duction methods and facilities;</w:t>
      </w:r>
    </w:p>
    <w:p w14:paraId="579096B1" w14:textId="0C221B76" w:rsidR="00B82C7D" w:rsidRPr="00251EC5" w:rsidRDefault="00B82C7D" w:rsidP="008247CB">
      <w:pPr>
        <w:pStyle w:val="ListParagraph"/>
        <w:numPr>
          <w:ilvl w:val="0"/>
          <w:numId w:val="16"/>
        </w:numPr>
        <w:tabs>
          <w:tab w:val="left" w:pos="426"/>
        </w:tabs>
        <w:ind w:left="1985" w:hanging="284"/>
        <w:contextualSpacing w:val="0"/>
      </w:pPr>
      <w:r w:rsidRPr="00251EC5">
        <w:t>Inspection</w:t>
      </w:r>
      <w:r w:rsidR="008247CB">
        <w:t>;</w:t>
      </w:r>
    </w:p>
    <w:p w14:paraId="579096B2" w14:textId="77777777" w:rsidR="00B82C7D" w:rsidRPr="00B47CE5" w:rsidRDefault="00B82C7D" w:rsidP="008247CB">
      <w:pPr>
        <w:pStyle w:val="ListParagraph"/>
        <w:numPr>
          <w:ilvl w:val="0"/>
          <w:numId w:val="16"/>
        </w:numPr>
        <w:tabs>
          <w:tab w:val="left" w:pos="1560"/>
        </w:tabs>
        <w:ind w:left="1985" w:hanging="284"/>
        <w:contextualSpacing w:val="0"/>
      </w:pPr>
      <w:r w:rsidRPr="00B47CE5">
        <w:t>Test and measurement facilities (production);</w:t>
      </w:r>
    </w:p>
    <w:p w14:paraId="579096B3" w14:textId="77777777" w:rsidR="00B82C7D" w:rsidRDefault="00B82C7D" w:rsidP="008247CB">
      <w:pPr>
        <w:pStyle w:val="ListParagraph"/>
        <w:numPr>
          <w:ilvl w:val="4"/>
          <w:numId w:val="16"/>
        </w:numPr>
        <w:tabs>
          <w:tab w:val="left" w:pos="1560"/>
          <w:tab w:val="left" w:pos="1985"/>
        </w:tabs>
        <w:spacing w:after="120"/>
        <w:ind w:left="1985" w:hanging="284"/>
        <w:contextualSpacing w:val="0"/>
      </w:pPr>
      <w:r w:rsidRPr="00B47CE5">
        <w:t>Test and measurement facilities (inspection);</w:t>
      </w:r>
    </w:p>
    <w:p w14:paraId="579096B4" w14:textId="77777777" w:rsidR="00B47CE5" w:rsidRPr="00251EC5" w:rsidRDefault="00B47CE5" w:rsidP="008247CB">
      <w:pPr>
        <w:pStyle w:val="ListParagraph"/>
        <w:numPr>
          <w:ilvl w:val="0"/>
          <w:numId w:val="12"/>
        </w:numPr>
        <w:tabs>
          <w:tab w:val="left" w:pos="1560"/>
          <w:tab w:val="left" w:pos="1843"/>
        </w:tabs>
        <w:spacing w:after="120"/>
        <w:ind w:hanging="1431"/>
        <w:contextualSpacing w:val="0"/>
      </w:pPr>
      <w:r w:rsidRPr="00251EC5">
        <w:t>Quality Control Procedures</w:t>
      </w:r>
    </w:p>
    <w:p w14:paraId="579096B5" w14:textId="77777777" w:rsidR="00B47CE5" w:rsidRPr="00B47CE5" w:rsidRDefault="00B47CE5" w:rsidP="008247CB">
      <w:pPr>
        <w:pStyle w:val="ListParagraph"/>
        <w:numPr>
          <w:ilvl w:val="0"/>
          <w:numId w:val="11"/>
        </w:numPr>
        <w:tabs>
          <w:tab w:val="left" w:pos="426"/>
          <w:tab w:val="left" w:pos="1560"/>
          <w:tab w:val="left" w:pos="1985"/>
        </w:tabs>
        <w:ind w:left="2268" w:hanging="567"/>
        <w:contextualSpacing w:val="0"/>
      </w:pPr>
      <w:r w:rsidRPr="00B47CE5">
        <w:t>Use of control charts and other records;</w:t>
      </w:r>
    </w:p>
    <w:p w14:paraId="579096B6" w14:textId="77777777" w:rsidR="00B47CE5" w:rsidRDefault="00B47CE5" w:rsidP="008247CB">
      <w:pPr>
        <w:pStyle w:val="ListParagraph"/>
        <w:numPr>
          <w:ilvl w:val="0"/>
          <w:numId w:val="11"/>
        </w:numPr>
        <w:tabs>
          <w:tab w:val="left" w:pos="426"/>
          <w:tab w:val="left" w:pos="1560"/>
          <w:tab w:val="left" w:pos="1985"/>
        </w:tabs>
        <w:spacing w:after="120"/>
        <w:ind w:left="2268" w:hanging="567"/>
        <w:contextualSpacing w:val="0"/>
      </w:pPr>
      <w:r>
        <w:t>How</w:t>
      </w:r>
      <w:r w:rsidRPr="00B47CE5">
        <w:t xml:space="preserve"> corrective action is taken;</w:t>
      </w:r>
    </w:p>
    <w:p w14:paraId="579096B7" w14:textId="77777777" w:rsidR="00B47CE5" w:rsidRPr="00B47CE5" w:rsidRDefault="00B47CE5" w:rsidP="008247CB">
      <w:pPr>
        <w:pStyle w:val="ListParagraph"/>
        <w:numPr>
          <w:ilvl w:val="0"/>
          <w:numId w:val="13"/>
        </w:numPr>
        <w:tabs>
          <w:tab w:val="left" w:pos="1560"/>
          <w:tab w:val="left" w:pos="1843"/>
        </w:tabs>
        <w:spacing w:after="120"/>
        <w:ind w:left="1560" w:hanging="426"/>
        <w:contextualSpacing w:val="0"/>
      </w:pPr>
      <w:r>
        <w:t>A</w:t>
      </w:r>
      <w:r w:rsidRPr="00B47CE5">
        <w:t>ssess</w:t>
      </w:r>
      <w:r>
        <w:t>ment of t</w:t>
      </w:r>
      <w:r w:rsidRPr="00B47CE5">
        <w:t>he standard of work in progress;</w:t>
      </w:r>
    </w:p>
    <w:p w14:paraId="579096B8" w14:textId="77777777" w:rsidR="00B47CE5" w:rsidRPr="00B47CE5" w:rsidRDefault="00B47CE5" w:rsidP="008247CB">
      <w:pPr>
        <w:pStyle w:val="ListParagraph"/>
        <w:numPr>
          <w:ilvl w:val="0"/>
          <w:numId w:val="13"/>
        </w:numPr>
        <w:tabs>
          <w:tab w:val="left" w:pos="1560"/>
          <w:tab w:val="left" w:pos="1843"/>
        </w:tabs>
        <w:spacing w:after="120"/>
        <w:ind w:left="1560" w:hanging="426"/>
        <w:contextualSpacing w:val="0"/>
      </w:pPr>
      <w:r w:rsidRPr="00B47CE5">
        <w:t>Assessment of the policies and attitudes in relation to quality;</w:t>
      </w:r>
    </w:p>
    <w:p w14:paraId="579096B9" w14:textId="77777777" w:rsidR="00B47CE5" w:rsidRDefault="00B47CE5" w:rsidP="008247CB">
      <w:pPr>
        <w:pStyle w:val="ListParagraph"/>
        <w:numPr>
          <w:ilvl w:val="0"/>
          <w:numId w:val="13"/>
        </w:numPr>
        <w:tabs>
          <w:tab w:val="left" w:pos="1560"/>
          <w:tab w:val="left" w:pos="1843"/>
        </w:tabs>
        <w:spacing w:after="120"/>
        <w:ind w:left="1560" w:hanging="426"/>
        <w:contextualSpacing w:val="0"/>
      </w:pPr>
      <w:r w:rsidRPr="00B47CE5">
        <w:t>Assessment of t</w:t>
      </w:r>
      <w:r>
        <w:t>he</w:t>
      </w:r>
      <w:r w:rsidRPr="00B47CE5">
        <w:t xml:space="preserve"> quality of management;</w:t>
      </w:r>
    </w:p>
    <w:p w14:paraId="579096BA" w14:textId="77777777" w:rsidR="00B47CE5" w:rsidRDefault="00B47CE5" w:rsidP="008247CB">
      <w:pPr>
        <w:pStyle w:val="ListParagraph"/>
        <w:numPr>
          <w:ilvl w:val="0"/>
          <w:numId w:val="13"/>
        </w:numPr>
        <w:tabs>
          <w:tab w:val="left" w:pos="1560"/>
          <w:tab w:val="left" w:pos="1843"/>
        </w:tabs>
        <w:spacing w:after="120"/>
        <w:ind w:left="1560" w:hanging="426"/>
        <w:contextualSpacing w:val="0"/>
      </w:pPr>
      <w:r w:rsidRPr="00B47CE5">
        <w:t>Tooling capabilities (i.e. design, manufacture, maintenance, storage and tooling control);</w:t>
      </w:r>
    </w:p>
    <w:p w14:paraId="579096BB" w14:textId="77777777" w:rsidR="00B47CE5" w:rsidRDefault="00B47CE5" w:rsidP="008247CB">
      <w:pPr>
        <w:pStyle w:val="ListParagraph"/>
        <w:numPr>
          <w:ilvl w:val="0"/>
          <w:numId w:val="14"/>
        </w:numPr>
        <w:tabs>
          <w:tab w:val="left" w:pos="1985"/>
        </w:tabs>
        <w:ind w:left="1985" w:hanging="284"/>
        <w:contextualSpacing w:val="0"/>
      </w:pPr>
      <w:r w:rsidRPr="00B47CE5">
        <w:t xml:space="preserve">Changeover from one production to </w:t>
      </w:r>
      <w:r w:rsidR="00B82C7D">
        <w:t>next</w:t>
      </w:r>
      <w:r w:rsidRPr="00B47CE5">
        <w:t>, downtime, reset time;</w:t>
      </w:r>
    </w:p>
    <w:p w14:paraId="579096BC" w14:textId="77777777" w:rsidR="00251EC5" w:rsidRDefault="00251EC5" w:rsidP="008247CB">
      <w:pPr>
        <w:pStyle w:val="ListParagraph"/>
        <w:numPr>
          <w:ilvl w:val="0"/>
          <w:numId w:val="14"/>
        </w:numPr>
        <w:tabs>
          <w:tab w:val="left" w:pos="1985"/>
        </w:tabs>
        <w:spacing w:after="120"/>
        <w:ind w:left="1985" w:hanging="284"/>
        <w:contextualSpacing w:val="0"/>
      </w:pPr>
      <w:r w:rsidRPr="00B47CE5">
        <w:t>Machines (i.e. capacity, capability, operator skills</w:t>
      </w:r>
      <w:r w:rsidR="00B82C7D">
        <w:t>,</w:t>
      </w:r>
      <w:r w:rsidRPr="00B47CE5">
        <w:t xml:space="preserve"> maintenance and safety);</w:t>
      </w:r>
    </w:p>
    <w:p w14:paraId="579096BD" w14:textId="77777777" w:rsidR="00251EC5" w:rsidRDefault="00251EC5" w:rsidP="008247CB">
      <w:pPr>
        <w:pStyle w:val="ListParagraph"/>
        <w:numPr>
          <w:ilvl w:val="0"/>
          <w:numId w:val="15"/>
        </w:numPr>
        <w:tabs>
          <w:tab w:val="left" w:pos="1560"/>
          <w:tab w:val="left" w:pos="1843"/>
        </w:tabs>
        <w:spacing w:after="120"/>
        <w:ind w:left="1560" w:hanging="426"/>
        <w:contextualSpacing w:val="0"/>
      </w:pPr>
      <w:r w:rsidRPr="00B47CE5">
        <w:t>Planning</w:t>
      </w:r>
      <w:r w:rsidR="00B82C7D">
        <w:t>/</w:t>
      </w:r>
      <w:r w:rsidR="00B82C7D" w:rsidRPr="00B47CE5">
        <w:t>Scheduling</w:t>
      </w:r>
      <w:r w:rsidRPr="00B47CE5">
        <w:t>;</w:t>
      </w:r>
    </w:p>
    <w:p w14:paraId="579096BE" w14:textId="77777777" w:rsidR="00251EC5" w:rsidRDefault="00251EC5" w:rsidP="008247CB">
      <w:pPr>
        <w:pStyle w:val="ListParagraph"/>
        <w:numPr>
          <w:ilvl w:val="0"/>
          <w:numId w:val="15"/>
        </w:numPr>
        <w:tabs>
          <w:tab w:val="left" w:pos="1560"/>
          <w:tab w:val="left" w:pos="1843"/>
        </w:tabs>
        <w:spacing w:after="120"/>
        <w:ind w:left="1560" w:hanging="426"/>
        <w:contextualSpacing w:val="0"/>
      </w:pPr>
      <w:r>
        <w:t>Handling/storage</w:t>
      </w:r>
      <w:r w:rsidRPr="00B47CE5">
        <w:t>;</w:t>
      </w:r>
    </w:p>
    <w:p w14:paraId="579096BF" w14:textId="77777777" w:rsidR="00251EC5" w:rsidRDefault="00251EC5" w:rsidP="008247CB">
      <w:pPr>
        <w:pStyle w:val="ListParagraph"/>
        <w:numPr>
          <w:ilvl w:val="0"/>
          <w:numId w:val="15"/>
        </w:numPr>
        <w:tabs>
          <w:tab w:val="left" w:pos="1560"/>
          <w:tab w:val="left" w:pos="1843"/>
        </w:tabs>
        <w:spacing w:after="120"/>
        <w:ind w:left="1560" w:hanging="426"/>
        <w:contextualSpacing w:val="0"/>
      </w:pPr>
      <w:r w:rsidRPr="00B47CE5">
        <w:t>Environment – general;</w:t>
      </w:r>
    </w:p>
    <w:p w14:paraId="579096C0" w14:textId="77777777" w:rsidR="00B82C7D" w:rsidRDefault="00B82C7D" w:rsidP="008247CB">
      <w:pPr>
        <w:pStyle w:val="ListParagraph"/>
        <w:numPr>
          <w:ilvl w:val="0"/>
          <w:numId w:val="15"/>
        </w:numPr>
        <w:tabs>
          <w:tab w:val="left" w:pos="1560"/>
          <w:tab w:val="left" w:pos="1843"/>
        </w:tabs>
        <w:spacing w:after="120"/>
        <w:ind w:left="1560" w:hanging="426"/>
        <w:contextualSpacing w:val="0"/>
      </w:pPr>
      <w:r w:rsidRPr="00B47CE5">
        <w:t>Health and Safety;</w:t>
      </w:r>
    </w:p>
    <w:p w14:paraId="579096C1" w14:textId="77777777" w:rsidR="00251EC5" w:rsidRDefault="00251EC5" w:rsidP="008247CB">
      <w:pPr>
        <w:pStyle w:val="ListParagraph"/>
        <w:numPr>
          <w:ilvl w:val="0"/>
          <w:numId w:val="15"/>
        </w:numPr>
        <w:tabs>
          <w:tab w:val="left" w:pos="1560"/>
          <w:tab w:val="left" w:pos="1843"/>
        </w:tabs>
        <w:spacing w:after="120"/>
        <w:ind w:left="1560" w:hanging="426"/>
        <w:contextualSpacing w:val="0"/>
      </w:pPr>
      <w:r w:rsidRPr="00B47CE5">
        <w:t>Personnel – experience;</w:t>
      </w:r>
    </w:p>
    <w:p w14:paraId="579096C2" w14:textId="77777777" w:rsidR="00251EC5" w:rsidRDefault="00251EC5" w:rsidP="008247CB">
      <w:pPr>
        <w:pStyle w:val="ListParagraph"/>
        <w:numPr>
          <w:ilvl w:val="0"/>
          <w:numId w:val="15"/>
        </w:numPr>
        <w:tabs>
          <w:tab w:val="left" w:pos="1560"/>
          <w:tab w:val="left" w:pos="1843"/>
        </w:tabs>
        <w:spacing w:after="120"/>
        <w:ind w:left="1560" w:hanging="426"/>
        <w:contextualSpacing w:val="0"/>
      </w:pPr>
      <w:r w:rsidRPr="00B47CE5">
        <w:t>Packaging;</w:t>
      </w:r>
    </w:p>
    <w:p w14:paraId="579096C3" w14:textId="77777777" w:rsidR="00251EC5" w:rsidRDefault="00251EC5" w:rsidP="008247CB">
      <w:pPr>
        <w:pStyle w:val="ListParagraph"/>
        <w:numPr>
          <w:ilvl w:val="0"/>
          <w:numId w:val="15"/>
        </w:numPr>
        <w:tabs>
          <w:tab w:val="left" w:pos="1560"/>
          <w:tab w:val="left" w:pos="1843"/>
        </w:tabs>
        <w:spacing w:after="120"/>
        <w:ind w:left="1560" w:hanging="426"/>
        <w:contextualSpacing w:val="0"/>
      </w:pPr>
      <w:r w:rsidRPr="00B47CE5">
        <w:t>Delivery;</w:t>
      </w:r>
    </w:p>
    <w:p w14:paraId="579096C4" w14:textId="77777777" w:rsidR="00251EC5" w:rsidRDefault="00251EC5" w:rsidP="008247CB">
      <w:pPr>
        <w:pStyle w:val="ListParagraph"/>
        <w:numPr>
          <w:ilvl w:val="0"/>
          <w:numId w:val="15"/>
        </w:numPr>
        <w:tabs>
          <w:tab w:val="left" w:pos="1560"/>
          <w:tab w:val="left" w:pos="1843"/>
        </w:tabs>
        <w:spacing w:after="120"/>
        <w:ind w:left="1560" w:hanging="426"/>
        <w:contextualSpacing w:val="0"/>
      </w:pPr>
      <w:r w:rsidRPr="00B47CE5">
        <w:t>Stock holding (i.e. where, system and procedure);</w:t>
      </w:r>
    </w:p>
    <w:p w14:paraId="579096C5" w14:textId="77777777" w:rsidR="00251EC5" w:rsidRDefault="00251EC5" w:rsidP="008247CB">
      <w:pPr>
        <w:pStyle w:val="ListParagraph"/>
        <w:numPr>
          <w:ilvl w:val="0"/>
          <w:numId w:val="15"/>
        </w:numPr>
        <w:tabs>
          <w:tab w:val="left" w:pos="1560"/>
          <w:tab w:val="left" w:pos="1843"/>
        </w:tabs>
        <w:spacing w:after="120"/>
        <w:ind w:left="1560" w:hanging="426"/>
        <w:contextualSpacing w:val="0"/>
      </w:pPr>
      <w:r w:rsidRPr="00B47CE5">
        <w:t xml:space="preserve">IT – links in the office with warehouse stock and </w:t>
      </w:r>
      <w:r>
        <w:t>goods</w:t>
      </w:r>
      <w:r w:rsidRPr="00B47CE5">
        <w:t xml:space="preserve"> in transit;</w:t>
      </w:r>
    </w:p>
    <w:p w14:paraId="579096C6" w14:textId="77777777" w:rsidR="00251EC5" w:rsidRPr="00B47CE5" w:rsidRDefault="00251EC5" w:rsidP="008247CB">
      <w:pPr>
        <w:pStyle w:val="ListParagraph"/>
        <w:numPr>
          <w:ilvl w:val="0"/>
          <w:numId w:val="15"/>
        </w:numPr>
        <w:tabs>
          <w:tab w:val="left" w:pos="1560"/>
          <w:tab w:val="left" w:pos="1843"/>
        </w:tabs>
        <w:spacing w:after="120"/>
        <w:ind w:left="1560" w:hanging="426"/>
        <w:contextualSpacing w:val="0"/>
      </w:pPr>
      <w:r w:rsidRPr="00B47CE5">
        <w:t>Any other relevant information;</w:t>
      </w:r>
    </w:p>
    <w:p w14:paraId="579096C7" w14:textId="77777777" w:rsidR="00F37DEE" w:rsidRDefault="00F37DEE">
      <w:pPr>
        <w:rPr>
          <w:b/>
        </w:rPr>
      </w:pPr>
    </w:p>
    <w:p w14:paraId="3E6F4F8A" w14:textId="77777777" w:rsidR="009B6F0E" w:rsidRDefault="009B6F0E">
      <w:pPr>
        <w:rPr>
          <w:b/>
        </w:rPr>
      </w:pPr>
      <w:r>
        <w:rPr>
          <w:b/>
        </w:rPr>
        <w:br w:type="page"/>
      </w:r>
    </w:p>
    <w:p w14:paraId="579096C8" w14:textId="753E4E8D" w:rsidR="001560FE" w:rsidRDefault="001560FE" w:rsidP="001560FE">
      <w:pPr>
        <w:ind w:left="720" w:hanging="720"/>
        <w:rPr>
          <w:b/>
        </w:rPr>
      </w:pPr>
      <w:r>
        <w:rPr>
          <w:b/>
        </w:rPr>
        <w:t>2.</w:t>
      </w:r>
      <w:r>
        <w:rPr>
          <w:b/>
        </w:rPr>
        <w:tab/>
      </w:r>
      <w:bookmarkStart w:id="70" w:name="THREETWO"/>
      <w:r w:rsidRPr="001560FE">
        <w:rPr>
          <w:b/>
        </w:rPr>
        <w:t>REQUIREMENTS ABOVE £</w:t>
      </w:r>
      <w:r w:rsidR="00C0728D">
        <w:rPr>
          <w:b/>
        </w:rPr>
        <w:t>3,000</w:t>
      </w:r>
      <w:r w:rsidRPr="001560FE">
        <w:rPr>
          <w:b/>
        </w:rPr>
        <w:t>, NOT EXCEEDING £</w:t>
      </w:r>
      <w:r w:rsidR="008247CB">
        <w:rPr>
          <w:b/>
        </w:rPr>
        <w:t>20</w:t>
      </w:r>
      <w:r w:rsidRPr="001560FE">
        <w:rPr>
          <w:b/>
        </w:rPr>
        <w:t>,000 (EXCLUDING VAT)</w:t>
      </w:r>
    </w:p>
    <w:bookmarkEnd w:id="70"/>
    <w:p w14:paraId="579096C9" w14:textId="77777777" w:rsidR="004012ED" w:rsidRPr="00F4092C" w:rsidRDefault="004012ED" w:rsidP="001560FE">
      <w:pPr>
        <w:ind w:left="720" w:hanging="720"/>
      </w:pPr>
    </w:p>
    <w:p w14:paraId="579096CA" w14:textId="622507E4" w:rsidR="004012ED" w:rsidRPr="00F4092C" w:rsidRDefault="004012ED" w:rsidP="001560FE">
      <w:pPr>
        <w:ind w:left="720" w:hanging="720"/>
      </w:pPr>
      <w:r w:rsidRPr="00F4092C">
        <w:tab/>
        <w:t xml:space="preserve">The process detailed at </w:t>
      </w:r>
      <w:hyperlink w:anchor="TWOTWOFOUR" w:history="1">
        <w:r w:rsidRPr="00FB782C">
          <w:rPr>
            <w:rStyle w:val="Hyperlink"/>
          </w:rPr>
          <w:t>Chapter 2, Section 2.4</w:t>
        </w:r>
      </w:hyperlink>
      <w:r w:rsidRPr="00F4092C">
        <w:t xml:space="preserve"> should be followed</w:t>
      </w:r>
      <w:r w:rsidR="00F4092C">
        <w:t xml:space="preserve"> for all straight forward requirements.  More complex or high risk requirements should follow the process for </w:t>
      </w:r>
      <w:hyperlink w:anchor="THREETHREE" w:history="1">
        <w:r w:rsidR="00F4092C" w:rsidRPr="00FB782C">
          <w:rPr>
            <w:rStyle w:val="Hyperlink"/>
          </w:rPr>
          <w:t>Requirements Above £</w:t>
        </w:r>
        <w:r w:rsidR="008247CB" w:rsidRPr="00FB782C">
          <w:rPr>
            <w:rStyle w:val="Hyperlink"/>
          </w:rPr>
          <w:t>2</w:t>
        </w:r>
        <w:r w:rsidR="008247CB">
          <w:rPr>
            <w:rStyle w:val="Hyperlink"/>
          </w:rPr>
          <w:t>0</w:t>
        </w:r>
        <w:r w:rsidR="00F4092C" w:rsidRPr="00FB782C">
          <w:rPr>
            <w:rStyle w:val="Hyperlink"/>
          </w:rPr>
          <w:t>,000, Not Exceeding £50,000 (Excluding Vat)</w:t>
        </w:r>
      </w:hyperlink>
      <w:r w:rsidR="00F4092C" w:rsidRPr="00FB782C">
        <w:t xml:space="preserve">, </w:t>
      </w:r>
      <w:r w:rsidR="00D3799E" w:rsidRPr="00FB782C">
        <w:t xml:space="preserve">detailed </w:t>
      </w:r>
      <w:r w:rsidR="00F4092C" w:rsidRPr="00FB782C">
        <w:t>below.</w:t>
      </w:r>
    </w:p>
    <w:p w14:paraId="579096CB" w14:textId="77777777" w:rsidR="004012ED" w:rsidRPr="001560FE" w:rsidRDefault="004012ED" w:rsidP="001560FE">
      <w:pPr>
        <w:ind w:left="720" w:hanging="720"/>
        <w:rPr>
          <w:b/>
        </w:rPr>
      </w:pPr>
    </w:p>
    <w:p w14:paraId="579096CC" w14:textId="77777777" w:rsidR="00F4092C" w:rsidRDefault="00F4092C" w:rsidP="001560FE">
      <w:pPr>
        <w:ind w:left="720" w:hanging="720"/>
        <w:rPr>
          <w:b/>
        </w:rPr>
      </w:pPr>
    </w:p>
    <w:p w14:paraId="579096CD" w14:textId="4C7B2D6A" w:rsidR="00F37DEE" w:rsidRDefault="00F37DEE">
      <w:pPr>
        <w:rPr>
          <w:b/>
        </w:rPr>
      </w:pPr>
    </w:p>
    <w:p w14:paraId="579096CE" w14:textId="77777777" w:rsidR="00D31539" w:rsidRPr="00F4092C" w:rsidRDefault="00F4092C" w:rsidP="00B07363">
      <w:pPr>
        <w:ind w:left="720" w:hanging="720"/>
        <w:rPr>
          <w:b/>
        </w:rPr>
      </w:pPr>
      <w:r w:rsidRPr="00F4092C">
        <w:rPr>
          <w:b/>
        </w:rPr>
        <w:t>3.</w:t>
      </w:r>
      <w:r w:rsidRPr="00F4092C">
        <w:rPr>
          <w:b/>
        </w:rPr>
        <w:tab/>
      </w:r>
      <w:bookmarkStart w:id="71" w:name="THREETHREE"/>
      <w:r w:rsidRPr="00F4092C">
        <w:rPr>
          <w:b/>
        </w:rPr>
        <w:t>REQUIREMENTS ABOVE £25,000, NOT EXCEEDING £50,000 (EXCLUDING VAT)</w:t>
      </w:r>
    </w:p>
    <w:bookmarkEnd w:id="71"/>
    <w:p w14:paraId="579096CF" w14:textId="77777777" w:rsidR="00F4092C" w:rsidRDefault="00F4092C" w:rsidP="001560FE">
      <w:pPr>
        <w:ind w:left="720" w:hanging="720"/>
        <w:rPr>
          <w:b/>
        </w:rPr>
      </w:pPr>
    </w:p>
    <w:p w14:paraId="579096D0" w14:textId="77777777" w:rsidR="001560FE" w:rsidRPr="001560FE" w:rsidRDefault="00F4092C" w:rsidP="001560FE">
      <w:pPr>
        <w:ind w:left="720" w:hanging="720"/>
        <w:rPr>
          <w:b/>
        </w:rPr>
      </w:pPr>
      <w:r>
        <w:rPr>
          <w:b/>
        </w:rPr>
        <w:t>3</w:t>
      </w:r>
      <w:r w:rsidR="001560FE">
        <w:rPr>
          <w:b/>
        </w:rPr>
        <w:t>.1</w:t>
      </w:r>
      <w:r w:rsidR="001560FE" w:rsidRPr="001560FE">
        <w:rPr>
          <w:b/>
        </w:rPr>
        <w:tab/>
      </w:r>
      <w:bookmarkStart w:id="72" w:name="THREETHREEONE"/>
      <w:r w:rsidR="001560FE" w:rsidRPr="001560FE">
        <w:rPr>
          <w:b/>
        </w:rPr>
        <w:t>The Process</w:t>
      </w:r>
      <w:bookmarkEnd w:id="72"/>
    </w:p>
    <w:p w14:paraId="579096D1" w14:textId="77777777" w:rsidR="001560FE" w:rsidRPr="001560FE" w:rsidRDefault="001560FE" w:rsidP="001560FE">
      <w:pPr>
        <w:ind w:left="720" w:hanging="720"/>
      </w:pPr>
    </w:p>
    <w:p w14:paraId="579096D2" w14:textId="77777777" w:rsidR="004012ED" w:rsidRDefault="00F4092C" w:rsidP="004012ED">
      <w:pPr>
        <w:ind w:left="720" w:hanging="720"/>
      </w:pPr>
      <w:r>
        <w:t>3</w:t>
      </w:r>
      <w:r w:rsidR="004012ED">
        <w:t>.1.1</w:t>
      </w:r>
      <w:r w:rsidR="004012ED">
        <w:tab/>
      </w:r>
      <w:r w:rsidR="001560FE" w:rsidRPr="001560FE">
        <w:t xml:space="preserve">The following process sets out minimum </w:t>
      </w:r>
      <w:r w:rsidR="001560FE">
        <w:t xml:space="preserve">requirements for undertaking </w:t>
      </w:r>
      <w:r>
        <w:t>invitation to</w:t>
      </w:r>
      <w:r w:rsidR="001560FE" w:rsidRPr="001560FE">
        <w:t xml:space="preserve"> quotes</w:t>
      </w:r>
      <w:r w:rsidR="00302580">
        <w:t xml:space="preserve"> (low value tender)</w:t>
      </w:r>
      <w:r w:rsidR="001560FE" w:rsidRPr="001560FE">
        <w:t xml:space="preserve"> </w:t>
      </w:r>
      <w:r>
        <w:t>for</w:t>
      </w:r>
      <w:r w:rsidR="001560FE" w:rsidRPr="001560FE">
        <w:t xml:space="preserve"> low</w:t>
      </w:r>
      <w:r>
        <w:t>er</w:t>
      </w:r>
      <w:r w:rsidR="001560FE" w:rsidRPr="001560FE">
        <w:t xml:space="preserve"> value requirement</w:t>
      </w:r>
      <w:r>
        <w:t>s</w:t>
      </w:r>
      <w:r w:rsidR="001560FE" w:rsidRPr="001560FE">
        <w:t xml:space="preserve"> that require more information from the supplier and greater input to evaluate.  </w:t>
      </w:r>
    </w:p>
    <w:p w14:paraId="579096D3" w14:textId="77777777" w:rsidR="004012ED" w:rsidRDefault="004012ED" w:rsidP="004012ED">
      <w:pPr>
        <w:ind w:left="720" w:hanging="720"/>
      </w:pPr>
    </w:p>
    <w:p w14:paraId="579096D4" w14:textId="77777777" w:rsidR="001560FE" w:rsidRDefault="00F4092C" w:rsidP="004012ED">
      <w:pPr>
        <w:ind w:left="720" w:hanging="720"/>
      </w:pPr>
      <w:r>
        <w:t>3</w:t>
      </w:r>
      <w:r w:rsidR="004012ED">
        <w:t>.1.2</w:t>
      </w:r>
      <w:r w:rsidR="004012ED">
        <w:tab/>
      </w:r>
      <w:r w:rsidR="001560FE" w:rsidRPr="001560FE">
        <w:t>The Purchaser must determine at the outset the level of complexity and input required and ensure that the process is not unnecessarily overcomplicated but that there is still a clear audit trail for accountability.</w:t>
      </w:r>
    </w:p>
    <w:p w14:paraId="579096D5" w14:textId="77777777" w:rsidR="00302580" w:rsidRDefault="00302580" w:rsidP="004012ED">
      <w:pPr>
        <w:ind w:left="720" w:hanging="720"/>
      </w:pPr>
    </w:p>
    <w:p w14:paraId="579096D6" w14:textId="77777777" w:rsidR="00302580" w:rsidRPr="001560FE" w:rsidRDefault="00302580" w:rsidP="004012ED">
      <w:pPr>
        <w:ind w:left="720" w:hanging="720"/>
      </w:pPr>
      <w:r>
        <w:t>3.1.3</w:t>
      </w:r>
      <w:r>
        <w:tab/>
        <w:t xml:space="preserve">It is </w:t>
      </w:r>
      <w:r w:rsidRPr="00AB4BBA">
        <w:rPr>
          <w:b/>
        </w:rPr>
        <w:t>not permissible</w:t>
      </w:r>
      <w:r>
        <w:t xml:space="preserve"> to award on price alone, </w:t>
      </w:r>
      <w:r w:rsidRPr="00302580">
        <w:t xml:space="preserve">must award on the </w:t>
      </w:r>
      <w:r>
        <w:t>b</w:t>
      </w:r>
      <w:r w:rsidRPr="00302580">
        <w:t>est Price</w:t>
      </w:r>
      <w:r>
        <w:t>/</w:t>
      </w:r>
      <w:r w:rsidRPr="00302580">
        <w:t xml:space="preserve">Quality </w:t>
      </w:r>
      <w:r>
        <w:t>r</w:t>
      </w:r>
      <w:r w:rsidRPr="00302580">
        <w:t>atio</w:t>
      </w:r>
      <w:r>
        <w:t xml:space="preserve"> known as</w:t>
      </w:r>
      <w:r w:rsidRPr="00302580">
        <w:t xml:space="preserve"> “Most Economically Advantage Tender” or MEAT </w:t>
      </w:r>
      <w:r w:rsidR="00AB4BBA">
        <w:t xml:space="preserve">therefore </w:t>
      </w:r>
      <w:r>
        <w:t>appropriate quality</w:t>
      </w:r>
      <w:r w:rsidR="00AB4BBA">
        <w:t xml:space="preserve"> criteria must be developed and applied.</w:t>
      </w:r>
    </w:p>
    <w:p w14:paraId="579096D7" w14:textId="77777777" w:rsidR="001560FE" w:rsidRPr="001560FE" w:rsidRDefault="001560FE" w:rsidP="001560FE">
      <w:pPr>
        <w:ind w:left="720" w:hanging="720"/>
      </w:pPr>
    </w:p>
    <w:p w14:paraId="579096D8" w14:textId="77777777" w:rsidR="001560FE" w:rsidRPr="001560FE" w:rsidRDefault="00F4092C" w:rsidP="001560FE">
      <w:pPr>
        <w:ind w:left="720" w:hanging="720"/>
        <w:rPr>
          <w:b/>
        </w:rPr>
      </w:pPr>
      <w:r>
        <w:rPr>
          <w:b/>
        </w:rPr>
        <w:t>3</w:t>
      </w:r>
      <w:r w:rsidR="004012ED">
        <w:rPr>
          <w:b/>
        </w:rPr>
        <w:t>.2</w:t>
      </w:r>
      <w:r w:rsidR="001560FE" w:rsidRPr="001560FE">
        <w:rPr>
          <w:b/>
        </w:rPr>
        <w:t xml:space="preserve"> </w:t>
      </w:r>
      <w:r w:rsidR="001560FE" w:rsidRPr="001560FE">
        <w:rPr>
          <w:b/>
        </w:rPr>
        <w:tab/>
      </w:r>
      <w:bookmarkStart w:id="73" w:name="THREETHREETWO"/>
      <w:r w:rsidR="004012ED">
        <w:rPr>
          <w:b/>
        </w:rPr>
        <w:t>Contacting Procurement</w:t>
      </w:r>
      <w:bookmarkEnd w:id="73"/>
    </w:p>
    <w:p w14:paraId="579096D9" w14:textId="77777777" w:rsidR="001560FE" w:rsidRPr="001560FE" w:rsidRDefault="001560FE" w:rsidP="001560FE">
      <w:pPr>
        <w:ind w:left="720" w:hanging="720"/>
      </w:pPr>
    </w:p>
    <w:p w14:paraId="579096DA" w14:textId="429D0DFF" w:rsidR="001560FE" w:rsidRPr="001560FE" w:rsidRDefault="001560FE" w:rsidP="004012ED">
      <w:pPr>
        <w:ind w:left="720"/>
      </w:pPr>
      <w:r w:rsidRPr="001560FE">
        <w:t xml:space="preserve">When a need has been identified </w:t>
      </w:r>
      <w:r w:rsidR="00F4092C">
        <w:t xml:space="preserve">by a department or Project </w:t>
      </w:r>
      <w:r w:rsidR="00952581" w:rsidRPr="00952581">
        <w:t>Manager</w:t>
      </w:r>
      <w:r w:rsidR="00F4092C">
        <w:t>, Procurement should be contacted to have the requirement added to the Procurement Work</w:t>
      </w:r>
      <w:r w:rsidR="00402347">
        <w:t>plan.  This Workplan is issued monthly</w:t>
      </w:r>
      <w:r w:rsidR="00F4092C">
        <w:t xml:space="preserve"> to </w:t>
      </w:r>
      <w:r w:rsidR="00402347">
        <w:t>the Executive Team</w:t>
      </w:r>
      <w:r w:rsidR="00F4092C">
        <w:t xml:space="preserve"> and is reprioritised regularly to ensure that urgent requirements are programmed in according to business needs.</w:t>
      </w:r>
    </w:p>
    <w:p w14:paraId="579096DB" w14:textId="77777777" w:rsidR="001560FE" w:rsidRPr="001560FE" w:rsidRDefault="001560FE" w:rsidP="001560FE">
      <w:pPr>
        <w:ind w:left="720" w:hanging="720"/>
      </w:pPr>
    </w:p>
    <w:p w14:paraId="579096DC" w14:textId="77777777" w:rsidR="001560FE" w:rsidRPr="001560FE" w:rsidRDefault="00F4092C" w:rsidP="001560FE">
      <w:pPr>
        <w:ind w:left="720" w:hanging="720"/>
        <w:rPr>
          <w:b/>
        </w:rPr>
      </w:pPr>
      <w:r>
        <w:rPr>
          <w:b/>
        </w:rPr>
        <w:t>3.3</w:t>
      </w:r>
      <w:r w:rsidR="001560FE" w:rsidRPr="001560FE">
        <w:rPr>
          <w:b/>
        </w:rPr>
        <w:t xml:space="preserve"> </w:t>
      </w:r>
      <w:r w:rsidR="001560FE" w:rsidRPr="001560FE">
        <w:rPr>
          <w:b/>
        </w:rPr>
        <w:tab/>
      </w:r>
      <w:bookmarkStart w:id="74" w:name="THREETHREETHREE"/>
      <w:r w:rsidR="001560FE" w:rsidRPr="001560FE">
        <w:rPr>
          <w:b/>
        </w:rPr>
        <w:t>Timetable</w:t>
      </w:r>
      <w:bookmarkEnd w:id="74"/>
    </w:p>
    <w:p w14:paraId="579096DD" w14:textId="77777777" w:rsidR="001560FE" w:rsidRPr="001560FE" w:rsidRDefault="001560FE" w:rsidP="001560FE">
      <w:pPr>
        <w:ind w:left="720" w:hanging="720"/>
        <w:rPr>
          <w:b/>
        </w:rPr>
      </w:pPr>
    </w:p>
    <w:p w14:paraId="579096DE" w14:textId="0E279E5D" w:rsidR="00F4092C" w:rsidRDefault="00F4092C" w:rsidP="001560FE">
      <w:pPr>
        <w:ind w:left="720" w:hanging="720"/>
      </w:pPr>
      <w:r>
        <w:t>3.3.1</w:t>
      </w:r>
      <w:r>
        <w:tab/>
        <w:t>Once a procurement project has been scheduled to proceed, t</w:t>
      </w:r>
      <w:r w:rsidR="001560FE" w:rsidRPr="001560FE">
        <w:t xml:space="preserve">he Purchaser must contact the Project </w:t>
      </w:r>
      <w:r w:rsidR="00952581" w:rsidRPr="00952581">
        <w:t>Manager</w:t>
      </w:r>
      <w:r w:rsidR="001560FE" w:rsidRPr="001560FE">
        <w:t xml:space="preserve"> to agree responsibilities</w:t>
      </w:r>
      <w:r>
        <w:t xml:space="preserve"> and overall timescales</w:t>
      </w:r>
      <w:r w:rsidR="001560FE" w:rsidRPr="001560FE">
        <w:t xml:space="preserve">.  </w:t>
      </w:r>
    </w:p>
    <w:p w14:paraId="579096DF" w14:textId="77777777" w:rsidR="00F4092C" w:rsidRDefault="00F4092C" w:rsidP="001560FE">
      <w:pPr>
        <w:ind w:left="720" w:hanging="720"/>
      </w:pPr>
    </w:p>
    <w:p w14:paraId="579096E0" w14:textId="30AF16AC" w:rsidR="001560FE" w:rsidRPr="001560FE" w:rsidRDefault="00F4092C" w:rsidP="001560FE">
      <w:pPr>
        <w:ind w:left="720" w:hanging="720"/>
      </w:pPr>
      <w:r>
        <w:t>3.3.2</w:t>
      </w:r>
      <w:r>
        <w:tab/>
      </w:r>
      <w:r w:rsidR="00302580">
        <w:t>A</w:t>
      </w:r>
      <w:r w:rsidR="00433A3A">
        <w:t xml:space="preserve"> project timetable should be drafted by the Purchaser</w:t>
      </w:r>
      <w:r w:rsidR="0069478B">
        <w:t>,</w:t>
      </w:r>
      <w:r w:rsidR="00433A3A">
        <w:t xml:space="preserve"> </w:t>
      </w:r>
      <w:r w:rsidR="001560FE" w:rsidRPr="001560FE">
        <w:t>ensur</w:t>
      </w:r>
      <w:r w:rsidR="0069478B">
        <w:t>ing</w:t>
      </w:r>
      <w:r w:rsidR="001560FE" w:rsidRPr="001560FE">
        <w:t xml:space="preserve"> </w:t>
      </w:r>
      <w:r w:rsidR="0069478B">
        <w:t xml:space="preserve">that </w:t>
      </w:r>
      <w:r w:rsidR="001560FE" w:rsidRPr="001560FE">
        <w:t xml:space="preserve">the requirement will be met within the shortest available timescale.  A </w:t>
      </w:r>
      <w:hyperlink r:id="rId39" w:history="1">
        <w:r w:rsidR="001560FE" w:rsidRPr="009315F8">
          <w:rPr>
            <w:rStyle w:val="Hyperlink"/>
          </w:rPr>
          <w:t>sample timetable</w:t>
        </w:r>
      </w:hyperlink>
      <w:r w:rsidR="001560FE" w:rsidRPr="00474204">
        <w:rPr>
          <w:color w:val="0000FF"/>
        </w:rPr>
        <w:t xml:space="preserve"> </w:t>
      </w:r>
      <w:r w:rsidR="001560FE" w:rsidRPr="001560FE">
        <w:t xml:space="preserve">can be found in </w:t>
      </w:r>
      <w:hyperlink r:id="rId40" w:history="1">
        <w:r w:rsidR="0069478B" w:rsidRPr="009315F8">
          <w:rPr>
            <w:rStyle w:val="Hyperlink"/>
          </w:rPr>
          <w:t>Templates</w:t>
        </w:r>
      </w:hyperlink>
      <w:r w:rsidR="001560FE" w:rsidRPr="009315F8">
        <w:t>.</w:t>
      </w:r>
    </w:p>
    <w:p w14:paraId="579096E1" w14:textId="77777777" w:rsidR="001560FE" w:rsidRPr="001560FE" w:rsidRDefault="001560FE" w:rsidP="001560FE">
      <w:pPr>
        <w:ind w:left="720" w:hanging="720"/>
      </w:pPr>
    </w:p>
    <w:p w14:paraId="02B55E48" w14:textId="77777777" w:rsidR="009B6F0E" w:rsidRDefault="009B6F0E">
      <w:pPr>
        <w:rPr>
          <w:b/>
        </w:rPr>
      </w:pPr>
      <w:r>
        <w:rPr>
          <w:b/>
        </w:rPr>
        <w:br w:type="page"/>
      </w:r>
    </w:p>
    <w:p w14:paraId="579096E2" w14:textId="60B45F35" w:rsidR="001560FE" w:rsidRPr="001560FE" w:rsidRDefault="00540579" w:rsidP="001560FE">
      <w:pPr>
        <w:ind w:left="720" w:hanging="720"/>
        <w:rPr>
          <w:b/>
        </w:rPr>
      </w:pPr>
      <w:r>
        <w:rPr>
          <w:b/>
        </w:rPr>
        <w:t>3.4</w:t>
      </w:r>
      <w:r w:rsidR="001560FE" w:rsidRPr="001560FE">
        <w:rPr>
          <w:b/>
        </w:rPr>
        <w:tab/>
      </w:r>
      <w:bookmarkStart w:id="75" w:name="THREETHREEFOUR"/>
      <w:r w:rsidR="001560FE" w:rsidRPr="001560FE">
        <w:rPr>
          <w:b/>
        </w:rPr>
        <w:t>Identifying Suppliers</w:t>
      </w:r>
      <w:bookmarkEnd w:id="75"/>
    </w:p>
    <w:p w14:paraId="579096E3" w14:textId="77777777" w:rsidR="001560FE" w:rsidRPr="001560FE" w:rsidRDefault="001560FE" w:rsidP="001560FE">
      <w:pPr>
        <w:ind w:left="720" w:hanging="720"/>
      </w:pPr>
    </w:p>
    <w:p w14:paraId="579096E4" w14:textId="77777777" w:rsidR="001560FE" w:rsidRPr="001560FE" w:rsidRDefault="00540579" w:rsidP="001560FE">
      <w:pPr>
        <w:ind w:left="720" w:hanging="720"/>
      </w:pPr>
      <w:r>
        <w:t>3.4.1</w:t>
      </w:r>
      <w:r>
        <w:tab/>
      </w:r>
      <w:r w:rsidR="00D3799E">
        <w:t>C</w:t>
      </w:r>
      <w:r w:rsidR="001560FE" w:rsidRPr="001560FE">
        <w:t>ontract opportunities are</w:t>
      </w:r>
      <w:r w:rsidR="00D3799E">
        <w:t xml:space="preserve"> required to be</w:t>
      </w:r>
      <w:r w:rsidR="001560FE" w:rsidRPr="001560FE">
        <w:t xml:space="preserve"> adequately publicised to enable open competition and meet the requirements of equal treatment, non-discrimination and transparency.  Therefore purchasers must consider, on a case by case basis, which contracts should be advertised to attract appropriate competition, taking account of the complexity, value and marketplace.  Where it is decided not to publicise a requirement the Purchaser must record the reasons for the decision.  </w:t>
      </w:r>
    </w:p>
    <w:p w14:paraId="579096E5" w14:textId="77777777" w:rsidR="001560FE" w:rsidRPr="001560FE" w:rsidRDefault="001560FE" w:rsidP="001560FE">
      <w:pPr>
        <w:ind w:left="720" w:hanging="720"/>
      </w:pPr>
    </w:p>
    <w:p w14:paraId="579096E6" w14:textId="4324EA20" w:rsidR="001560FE" w:rsidRPr="001560FE" w:rsidRDefault="00540579" w:rsidP="001560FE">
      <w:pPr>
        <w:ind w:left="720" w:hanging="720"/>
      </w:pPr>
      <w:r>
        <w:t>3.4.2</w:t>
      </w:r>
      <w:r>
        <w:tab/>
      </w:r>
      <w:r w:rsidR="001560FE" w:rsidRPr="001560FE">
        <w:t xml:space="preserve">If the Project </w:t>
      </w:r>
      <w:r w:rsidR="00952581" w:rsidRPr="00952581">
        <w:t>Manager</w:t>
      </w:r>
      <w:r w:rsidR="001560FE" w:rsidRPr="001560FE">
        <w:t xml:space="preserve"> is aware of suitable suppliers, details should be </w:t>
      </w:r>
      <w:r>
        <w:t>given to t</w:t>
      </w:r>
      <w:r w:rsidR="001560FE" w:rsidRPr="001560FE">
        <w:t>he Purchaser.  Where it is decided not to advertise, betw</w:t>
      </w:r>
      <w:r w:rsidR="00406036">
        <w:t xml:space="preserve">een 3 and 5 suitable suppliers </w:t>
      </w:r>
      <w:r w:rsidR="001560FE" w:rsidRPr="001560FE">
        <w:t>should be identified</w:t>
      </w:r>
      <w:r w:rsidR="00406036">
        <w:t xml:space="preserve"> where possible</w:t>
      </w:r>
      <w:r w:rsidR="001560FE" w:rsidRPr="001560FE">
        <w:t>.  The Purchaser should contact the suppliers by phone to ensure they are interested in quoting and can meet the required timescale.</w:t>
      </w:r>
    </w:p>
    <w:p w14:paraId="579096E7" w14:textId="77777777" w:rsidR="001560FE" w:rsidRDefault="001560FE" w:rsidP="001560FE">
      <w:pPr>
        <w:ind w:left="720" w:hanging="720"/>
      </w:pPr>
    </w:p>
    <w:p w14:paraId="579096E8" w14:textId="77777777" w:rsidR="00474204" w:rsidRPr="00474204" w:rsidRDefault="00474204" w:rsidP="00474204">
      <w:pPr>
        <w:ind w:left="720" w:hanging="720"/>
        <w:rPr>
          <w:b/>
        </w:rPr>
      </w:pPr>
      <w:r>
        <w:t>3.4.3</w:t>
      </w:r>
      <w:r>
        <w:tab/>
        <w:t xml:space="preserve">It is possible to restrict or “reserve” participation to Supported Businesses but this must be stated in the </w:t>
      </w:r>
      <w:r w:rsidR="004737BF">
        <w:t>C</w:t>
      </w:r>
      <w:r>
        <w:t xml:space="preserve">ontract </w:t>
      </w:r>
      <w:r w:rsidR="004737BF">
        <w:t>N</w:t>
      </w:r>
      <w:r>
        <w:t xml:space="preserve">otice.  A Supported Businesses is an organisation with a workforce of at least 30% disabled or disadvantaged persons.  The </w:t>
      </w:r>
      <w:r w:rsidRPr="00474204">
        <w:t xml:space="preserve">main aim </w:t>
      </w:r>
      <w:r>
        <w:t>of a Supported Business is</w:t>
      </w:r>
      <w:r w:rsidRPr="00474204">
        <w:t xml:space="preserve"> the social and professional integration of disabled or disadvantaged persons or may provide for this to be performed in the context of sheltered employment programmes</w:t>
      </w:r>
      <w:r>
        <w:t xml:space="preserve">.  This </w:t>
      </w:r>
      <w:r>
        <w:rPr>
          <w:b/>
        </w:rPr>
        <w:t xml:space="preserve">does not </w:t>
      </w:r>
      <w:r w:rsidRPr="00867416">
        <w:t xml:space="preserve">apply to </w:t>
      </w:r>
      <w:r w:rsidR="00867416">
        <w:t xml:space="preserve">any </w:t>
      </w:r>
      <w:r w:rsidRPr="00867416">
        <w:t>call-offs from a framework</w:t>
      </w:r>
      <w:r>
        <w:rPr>
          <w:b/>
        </w:rPr>
        <w:t>.</w:t>
      </w:r>
    </w:p>
    <w:p w14:paraId="579096E9" w14:textId="77777777" w:rsidR="00474204" w:rsidRPr="001560FE" w:rsidRDefault="00474204" w:rsidP="001560FE">
      <w:pPr>
        <w:ind w:left="720" w:hanging="720"/>
      </w:pPr>
    </w:p>
    <w:p w14:paraId="579096EA" w14:textId="77777777" w:rsidR="001560FE" w:rsidRPr="001560FE" w:rsidRDefault="00406036" w:rsidP="001560FE">
      <w:pPr>
        <w:ind w:left="720" w:hanging="720"/>
        <w:rPr>
          <w:b/>
        </w:rPr>
      </w:pPr>
      <w:r>
        <w:rPr>
          <w:b/>
        </w:rPr>
        <w:t>3.5</w:t>
      </w:r>
      <w:r w:rsidR="001560FE" w:rsidRPr="001560FE">
        <w:rPr>
          <w:b/>
        </w:rPr>
        <w:t xml:space="preserve"> </w:t>
      </w:r>
      <w:r w:rsidR="001560FE" w:rsidRPr="001560FE">
        <w:rPr>
          <w:b/>
        </w:rPr>
        <w:tab/>
      </w:r>
      <w:bookmarkStart w:id="76" w:name="THREETHREEFIVE"/>
      <w:bookmarkStart w:id="77" w:name="SECTION35"/>
      <w:r w:rsidR="001560FE" w:rsidRPr="001560FE">
        <w:rPr>
          <w:b/>
        </w:rPr>
        <w:t>The Specification</w:t>
      </w:r>
      <w:bookmarkEnd w:id="76"/>
      <w:bookmarkEnd w:id="77"/>
    </w:p>
    <w:p w14:paraId="579096EB" w14:textId="77777777" w:rsidR="001560FE" w:rsidRPr="001560FE" w:rsidRDefault="001560FE" w:rsidP="001560FE">
      <w:pPr>
        <w:ind w:left="720" w:hanging="720"/>
        <w:rPr>
          <w:b/>
        </w:rPr>
      </w:pPr>
    </w:p>
    <w:p w14:paraId="579096EC" w14:textId="453152E3" w:rsidR="00406036" w:rsidRDefault="00406036" w:rsidP="001560FE">
      <w:pPr>
        <w:ind w:left="720" w:hanging="720"/>
      </w:pPr>
      <w:r>
        <w:t>3.5.1</w:t>
      </w:r>
      <w:r>
        <w:tab/>
      </w:r>
      <w:r w:rsidR="00302580">
        <w:t>The</w:t>
      </w:r>
      <w:r w:rsidR="001560FE" w:rsidRPr="001560FE">
        <w:t xml:space="preserve"> specification should be straightforward and appropriate for the requirement ensuring that only relevant information is included.  For example, a one-off purchase is unlikely to require a section on performance management.  </w:t>
      </w:r>
      <w:r>
        <w:t>T</w:t>
      </w:r>
      <w:r w:rsidR="001560FE" w:rsidRPr="001560FE">
        <w:t xml:space="preserve">he Purchaser should obtain all the relevant information in a draft specification from the Project </w:t>
      </w:r>
      <w:r w:rsidR="00952581" w:rsidRPr="00952581">
        <w:t>Manager</w:t>
      </w:r>
      <w:r w:rsidR="001560FE" w:rsidRPr="001560FE">
        <w:t xml:space="preserve"> for agreement.</w:t>
      </w:r>
      <w:r>
        <w:t xml:space="preserve">  A</w:t>
      </w:r>
      <w:r w:rsidRPr="00406036">
        <w:t xml:space="preserve"> straightforward requirement is unlikely to need a specification </w:t>
      </w:r>
      <w:r>
        <w:t xml:space="preserve">with “Full Details of Requirement” </w:t>
      </w:r>
      <w:r w:rsidRPr="00406036">
        <w:t xml:space="preserve">of more than one A4 sheet.  </w:t>
      </w:r>
      <w:r w:rsidR="001560FE" w:rsidRPr="001560FE">
        <w:t xml:space="preserve">  </w:t>
      </w:r>
    </w:p>
    <w:p w14:paraId="579096ED" w14:textId="77777777" w:rsidR="00406036" w:rsidRDefault="00406036" w:rsidP="001560FE">
      <w:pPr>
        <w:ind w:left="720" w:hanging="720"/>
      </w:pPr>
    </w:p>
    <w:p w14:paraId="579096EE" w14:textId="379EDCB6" w:rsidR="001560FE" w:rsidRPr="001560FE" w:rsidRDefault="00406036" w:rsidP="001560FE">
      <w:pPr>
        <w:ind w:left="720" w:hanging="720"/>
      </w:pPr>
      <w:r>
        <w:t>3.5.2</w:t>
      </w:r>
      <w:r>
        <w:tab/>
      </w:r>
      <w:r w:rsidR="00302580">
        <w:t>T</w:t>
      </w:r>
      <w:r w:rsidR="001560FE" w:rsidRPr="001560FE">
        <w:t xml:space="preserve">he specification should be written with reference to the </w:t>
      </w:r>
      <w:hyperlink w:anchor="onetwo" w:history="1">
        <w:r w:rsidR="001560FE" w:rsidRPr="00901491">
          <w:rPr>
            <w:rStyle w:val="Hyperlink"/>
          </w:rPr>
          <w:t xml:space="preserve">Specification </w:t>
        </w:r>
        <w:r w:rsidR="00D3799E" w:rsidRPr="00901491">
          <w:rPr>
            <w:rStyle w:val="Hyperlink"/>
          </w:rPr>
          <w:t>section</w:t>
        </w:r>
      </w:hyperlink>
      <w:r w:rsidRPr="00901491">
        <w:t>,</w:t>
      </w:r>
      <w:r>
        <w:t xml:space="preserve"> using the </w:t>
      </w:r>
      <w:hyperlink r:id="rId41" w:history="1">
        <w:r w:rsidR="00BF4AF1">
          <w:rPr>
            <w:rStyle w:val="Hyperlink"/>
          </w:rPr>
          <w:t>ITQ Specification &amp; Questions Template</w:t>
        </w:r>
      </w:hyperlink>
      <w:r w:rsidR="001560FE" w:rsidRPr="00901491">
        <w:t>.</w:t>
      </w:r>
      <w:r w:rsidR="001560FE" w:rsidRPr="001560FE">
        <w:t xml:space="preserve">    </w:t>
      </w:r>
    </w:p>
    <w:p w14:paraId="579096EF" w14:textId="77777777" w:rsidR="001560FE" w:rsidRPr="001560FE" w:rsidRDefault="001560FE" w:rsidP="001560FE">
      <w:pPr>
        <w:ind w:left="720" w:hanging="720"/>
      </w:pPr>
    </w:p>
    <w:p w14:paraId="579096F0" w14:textId="77777777" w:rsidR="001560FE" w:rsidRPr="001560FE" w:rsidRDefault="00406036" w:rsidP="001560FE">
      <w:pPr>
        <w:ind w:left="720" w:hanging="720"/>
        <w:rPr>
          <w:b/>
        </w:rPr>
      </w:pPr>
      <w:r>
        <w:rPr>
          <w:b/>
        </w:rPr>
        <w:t>3.6</w:t>
      </w:r>
      <w:r w:rsidR="001560FE" w:rsidRPr="001560FE">
        <w:rPr>
          <w:b/>
        </w:rPr>
        <w:tab/>
      </w:r>
      <w:bookmarkStart w:id="78" w:name="THREETHREESIX"/>
      <w:r w:rsidR="001560FE" w:rsidRPr="001560FE">
        <w:rPr>
          <w:b/>
        </w:rPr>
        <w:t>Invitation to Quote (ITQ) Documents</w:t>
      </w:r>
      <w:bookmarkEnd w:id="78"/>
    </w:p>
    <w:p w14:paraId="579096F1" w14:textId="77777777" w:rsidR="001560FE" w:rsidRPr="001560FE" w:rsidRDefault="001560FE" w:rsidP="001560FE">
      <w:pPr>
        <w:ind w:left="720" w:hanging="720"/>
      </w:pPr>
    </w:p>
    <w:p w14:paraId="579096F2" w14:textId="77777777" w:rsidR="001560FE" w:rsidRPr="001560FE" w:rsidRDefault="00406036" w:rsidP="001560FE">
      <w:pPr>
        <w:ind w:left="720" w:hanging="720"/>
      </w:pPr>
      <w:r>
        <w:t>3.6</w:t>
      </w:r>
      <w:r w:rsidR="001560FE" w:rsidRPr="001560FE">
        <w:t>.1</w:t>
      </w:r>
      <w:r w:rsidR="001560FE" w:rsidRPr="001560FE">
        <w:tab/>
        <w:t xml:space="preserve">The ITQ </w:t>
      </w:r>
      <w:r w:rsidR="00302580">
        <w:t xml:space="preserve">(low value tender) </w:t>
      </w:r>
      <w:r w:rsidR="001560FE" w:rsidRPr="001560FE">
        <w:t>must be clear and comprehensive, giving full details of any technical requirements and other considerations, such as delivery, packaging etc.  If the ITQ omits important details, the quality of the quotation received from the supplier is likely to be affected.  It is also essential that the ITQ describes the precise format in which quotations are to be submitted, thereby ensuring that all suppliers quote on an equal basis and to facilitate the evaluation process.  In no circumstances should the ITQ include details of other companies being invited to quote or give information regarding the budget available for the requirement.</w:t>
      </w:r>
    </w:p>
    <w:p w14:paraId="579096F4" w14:textId="77777777" w:rsidR="001560FE" w:rsidRPr="001560FE" w:rsidRDefault="00406036" w:rsidP="001560FE">
      <w:pPr>
        <w:ind w:left="720" w:hanging="720"/>
      </w:pPr>
      <w:r>
        <w:t>3.6</w:t>
      </w:r>
      <w:r w:rsidR="001560FE" w:rsidRPr="001560FE">
        <w:t>.2</w:t>
      </w:r>
      <w:r w:rsidR="001560FE" w:rsidRPr="001560FE">
        <w:tab/>
        <w:t>The ITQ should comprise of the following documents:</w:t>
      </w:r>
    </w:p>
    <w:p w14:paraId="579096F5" w14:textId="77777777" w:rsidR="001560FE" w:rsidRPr="001560FE" w:rsidRDefault="001560FE" w:rsidP="001560FE">
      <w:pPr>
        <w:ind w:left="720" w:hanging="720"/>
      </w:pPr>
    </w:p>
    <w:p w14:paraId="579096F6" w14:textId="6FBCCBA3" w:rsidR="001560FE" w:rsidRPr="001560FE" w:rsidRDefault="002B6878" w:rsidP="00D3799E">
      <w:pPr>
        <w:numPr>
          <w:ilvl w:val="0"/>
          <w:numId w:val="1"/>
        </w:numPr>
        <w:ind w:left="1134" w:hanging="425"/>
      </w:pPr>
      <w:hyperlink r:id="rId42" w:history="1">
        <w:r w:rsidR="00406036" w:rsidRPr="001D3FFA">
          <w:rPr>
            <w:rStyle w:val="Hyperlink"/>
            <w:b/>
          </w:rPr>
          <w:t>Invitation to Quote</w:t>
        </w:r>
        <w:r w:rsidR="001560FE" w:rsidRPr="001D3FFA">
          <w:rPr>
            <w:rStyle w:val="Hyperlink"/>
            <w:b/>
          </w:rPr>
          <w:t xml:space="preserve"> Letter</w:t>
        </w:r>
      </w:hyperlink>
      <w:r w:rsidR="00B02DB3">
        <w:t xml:space="preserve"> - </w:t>
      </w:r>
      <w:r w:rsidR="001560FE" w:rsidRPr="001560FE">
        <w:t>This provides an introduction to the requirement and provides other important information such as contact deta</w:t>
      </w:r>
      <w:r w:rsidR="00AF4BE2">
        <w:t>ils for queries (the Purchaser)</w:t>
      </w:r>
      <w:r w:rsidR="00406036">
        <w:t>,</w:t>
      </w:r>
      <w:r w:rsidR="001560FE" w:rsidRPr="001560FE">
        <w:t xml:space="preserve"> deadline for responses</w:t>
      </w:r>
      <w:r w:rsidR="00406036">
        <w:t xml:space="preserve"> and the evaluation process</w:t>
      </w:r>
      <w:r w:rsidR="001560FE" w:rsidRPr="001560FE">
        <w:t>.</w:t>
      </w:r>
    </w:p>
    <w:p w14:paraId="579096F7" w14:textId="77777777" w:rsidR="001560FE" w:rsidRPr="001560FE" w:rsidRDefault="001560FE" w:rsidP="00D3799E">
      <w:pPr>
        <w:ind w:left="1134" w:hanging="425"/>
      </w:pPr>
    </w:p>
    <w:p w14:paraId="579096F8" w14:textId="7ACAE588" w:rsidR="001560FE" w:rsidRPr="001D3FFA" w:rsidRDefault="002B6878" w:rsidP="00D3799E">
      <w:pPr>
        <w:numPr>
          <w:ilvl w:val="0"/>
          <w:numId w:val="1"/>
        </w:numPr>
        <w:ind w:left="1134" w:hanging="425"/>
      </w:pPr>
      <w:hyperlink r:id="rId43" w:history="1">
        <w:r w:rsidR="001560FE" w:rsidRPr="001D3FFA">
          <w:rPr>
            <w:rStyle w:val="Hyperlink"/>
            <w:b/>
          </w:rPr>
          <w:t>Specification</w:t>
        </w:r>
      </w:hyperlink>
      <w:r w:rsidR="00B02DB3">
        <w:t xml:space="preserve"> - </w:t>
      </w:r>
      <w:r w:rsidR="001560FE" w:rsidRPr="001560FE">
        <w:t xml:space="preserve">This provides full details of the requirement and will vary in length from a few sentences for straightforward purchases, to several pages for complex requirements and should be developed as </w:t>
      </w:r>
      <w:r w:rsidR="001560FE" w:rsidRPr="001D3FFA">
        <w:t xml:space="preserve">set </w:t>
      </w:r>
      <w:hyperlink w:anchor="SECTION35" w:history="1">
        <w:r w:rsidR="001560FE" w:rsidRPr="001D3FFA">
          <w:rPr>
            <w:rStyle w:val="Hyperlink"/>
          </w:rPr>
          <w:t>above</w:t>
        </w:r>
        <w:r w:rsidR="00867416" w:rsidRPr="001D3FFA">
          <w:rPr>
            <w:rStyle w:val="Hyperlink"/>
          </w:rPr>
          <w:t xml:space="preserve"> (3.5)</w:t>
        </w:r>
        <w:r w:rsidR="001560FE" w:rsidRPr="001D3FFA">
          <w:rPr>
            <w:rStyle w:val="Hyperlink"/>
          </w:rPr>
          <w:t>.</w:t>
        </w:r>
      </w:hyperlink>
    </w:p>
    <w:p w14:paraId="579096F9" w14:textId="77777777" w:rsidR="001560FE" w:rsidRPr="001560FE" w:rsidRDefault="001560FE" w:rsidP="00D3799E">
      <w:pPr>
        <w:ind w:left="1134" w:hanging="425"/>
      </w:pPr>
    </w:p>
    <w:p w14:paraId="579096FA" w14:textId="1DADDFD2" w:rsidR="001560FE" w:rsidRDefault="002B6878" w:rsidP="00D3799E">
      <w:pPr>
        <w:numPr>
          <w:ilvl w:val="0"/>
          <w:numId w:val="1"/>
        </w:numPr>
        <w:ind w:left="1134" w:hanging="425"/>
      </w:pPr>
      <w:hyperlink r:id="rId44" w:history="1">
        <w:r w:rsidR="001560FE" w:rsidRPr="001D3FFA">
          <w:rPr>
            <w:rStyle w:val="Hyperlink"/>
            <w:b/>
          </w:rPr>
          <w:t>Schedule</w:t>
        </w:r>
        <w:r w:rsidR="00406036" w:rsidRPr="001D3FFA">
          <w:rPr>
            <w:rStyle w:val="Hyperlink"/>
            <w:b/>
          </w:rPr>
          <w:t>s</w:t>
        </w:r>
        <w:r w:rsidR="001560FE" w:rsidRPr="001D3FFA">
          <w:rPr>
            <w:rStyle w:val="Hyperlink"/>
            <w:b/>
          </w:rPr>
          <w:t xml:space="preserve"> to Quote</w:t>
        </w:r>
      </w:hyperlink>
      <w:r w:rsidR="00B02DB3" w:rsidRPr="00B02DB3">
        <w:rPr>
          <w:color w:val="0000FF"/>
        </w:rPr>
        <w:t xml:space="preserve"> </w:t>
      </w:r>
      <w:r w:rsidR="00B02DB3">
        <w:t>-</w:t>
      </w:r>
      <w:r w:rsidR="001560FE" w:rsidRPr="001560FE">
        <w:t xml:space="preserve"> The Schedule asks the supplier to answer questions in relation to the goods and/or services they are proposing to provide and allows comparisons to be made on a like-for-like basis. The questions asked in the Schedule are taken directly from the specification and should cover all information required to enable a meaningful evaluation of the quotation received. For the simplest of requirements, a single Schedule covering </w:t>
      </w:r>
      <w:r w:rsidR="00867416">
        <w:t>experience</w:t>
      </w:r>
      <w:r w:rsidR="001560FE" w:rsidRPr="001560FE">
        <w:t xml:space="preserve"> and delivery details is likely to suffice</w:t>
      </w:r>
      <w:r w:rsidR="00867416">
        <w:t>, along with a price</w:t>
      </w:r>
      <w:r w:rsidR="001560FE" w:rsidRPr="001560FE">
        <w:t>.  For more c</w:t>
      </w:r>
      <w:r w:rsidR="002E60BD">
        <w:t xml:space="preserve">omplex requirements, there may </w:t>
      </w:r>
      <w:r w:rsidR="001560FE" w:rsidRPr="001560FE">
        <w:t>be separate Schedules</w:t>
      </w:r>
      <w:r w:rsidR="002E60BD">
        <w:t xml:space="preserve"> for each service area </w:t>
      </w:r>
      <w:r w:rsidR="001560FE" w:rsidRPr="001560FE">
        <w:t xml:space="preserve">such as </w:t>
      </w:r>
      <w:r w:rsidR="002E60BD">
        <w:t>experience, key personnel</w:t>
      </w:r>
      <w:r w:rsidR="001560FE" w:rsidRPr="001560FE">
        <w:t>, training, maintenance</w:t>
      </w:r>
      <w:r w:rsidR="002E60BD">
        <w:t xml:space="preserve"> etc</w:t>
      </w:r>
      <w:r w:rsidR="001560FE" w:rsidRPr="001560FE">
        <w:t>.  Each question should be clearly asked and space should be allowed for the supplier to insert their response.  The Schedule will need to be developed by the Purchaser to suit each specific requirement.</w:t>
      </w:r>
      <w:r w:rsidR="00C21DE5">
        <w:t xml:space="preserve">  The Price Schedule should always be issue</w:t>
      </w:r>
      <w:r w:rsidR="00867416">
        <w:t>d</w:t>
      </w:r>
      <w:r w:rsidR="00C21DE5">
        <w:t xml:space="preserve"> as a separate document to ensure that technical evaluation can be completed without any influence of costs.</w:t>
      </w:r>
    </w:p>
    <w:p w14:paraId="579096FB" w14:textId="77777777" w:rsidR="002E60BD" w:rsidRDefault="002E60BD" w:rsidP="002E60BD">
      <w:pPr>
        <w:ind w:left="720"/>
      </w:pPr>
    </w:p>
    <w:p w14:paraId="579096FC" w14:textId="77777777" w:rsidR="00F5583F" w:rsidRDefault="00B34071" w:rsidP="00D3799E">
      <w:pPr>
        <w:ind w:left="1134"/>
      </w:pPr>
      <w:r>
        <w:t>For more complex requirements, h</w:t>
      </w:r>
      <w:r w:rsidR="00F5583F">
        <w:t>igh level</w:t>
      </w:r>
      <w:r>
        <w:t xml:space="preserve"> weightings can </w:t>
      </w:r>
      <w:r w:rsidR="00F5583F">
        <w:t>be applied to each evaluation area, e.g. Technical/Quality, System Demonstrations, Samples, Presentations etc. Each evaluation area should then apply sub-weightings to each question within that evaluation area.</w:t>
      </w:r>
    </w:p>
    <w:p w14:paraId="579096FD" w14:textId="77777777" w:rsidR="00F5583F" w:rsidRDefault="00F5583F" w:rsidP="00D3799E">
      <w:pPr>
        <w:ind w:left="1134"/>
      </w:pPr>
    </w:p>
    <w:p w14:paraId="579096FE" w14:textId="77777777" w:rsidR="00F5583F" w:rsidRDefault="00F5583F" w:rsidP="00D3799E">
      <w:pPr>
        <w:ind w:left="1134"/>
      </w:pPr>
      <w:r>
        <w:t>Example:</w:t>
      </w:r>
      <w:r>
        <w:tab/>
      </w:r>
      <w:r>
        <w:tab/>
        <w:t>Technical</w:t>
      </w:r>
      <w:r>
        <w:tab/>
        <w:t>40%</w:t>
      </w:r>
    </w:p>
    <w:p w14:paraId="579096FF" w14:textId="77777777" w:rsidR="00F5583F" w:rsidRDefault="00F5583F" w:rsidP="00D3799E">
      <w:pPr>
        <w:ind w:left="1134"/>
      </w:pPr>
      <w:r>
        <w:tab/>
      </w:r>
      <w:r>
        <w:tab/>
      </w:r>
      <w:r>
        <w:tab/>
        <w:t>Samples</w:t>
      </w:r>
      <w:r>
        <w:tab/>
        <w:t>30%</w:t>
      </w:r>
    </w:p>
    <w:p w14:paraId="57909700" w14:textId="77777777" w:rsidR="00F5583F" w:rsidRDefault="00F5583F" w:rsidP="00D3799E">
      <w:pPr>
        <w:ind w:left="1134"/>
      </w:pPr>
      <w:r>
        <w:tab/>
      </w:r>
      <w:r>
        <w:tab/>
      </w:r>
      <w:r>
        <w:tab/>
        <w:t xml:space="preserve">Price </w:t>
      </w:r>
      <w:r>
        <w:tab/>
      </w:r>
      <w:r>
        <w:tab/>
        <w:t>30%</w:t>
      </w:r>
    </w:p>
    <w:p w14:paraId="57909701" w14:textId="77777777" w:rsidR="00F5583F" w:rsidRDefault="00F5583F" w:rsidP="00D3799E">
      <w:pPr>
        <w:ind w:left="1134"/>
      </w:pPr>
    </w:p>
    <w:p w14:paraId="57909702" w14:textId="77777777" w:rsidR="002E60BD" w:rsidRPr="002E60BD" w:rsidRDefault="002E60BD" w:rsidP="00D3799E">
      <w:pPr>
        <w:ind w:left="1134"/>
      </w:pPr>
      <w:r>
        <w:t xml:space="preserve">Evaluation guidance should be agreed for each question in order to assess the quality of the supplier responses against the standard scoring guidance (0-4).  The overall weighting applied to the quality/technical evaluation should be allocated across each question to give a weighting based on its relative importance to each question.  </w:t>
      </w:r>
      <w:r w:rsidRPr="002E60BD">
        <w:t xml:space="preserve">The evaluation criteria, however basic, must be determined prior to </w:t>
      </w:r>
      <w:r w:rsidR="00AB4BBA">
        <w:t>the</w:t>
      </w:r>
      <w:r w:rsidRPr="002E60BD">
        <w:t xml:space="preserve"> </w:t>
      </w:r>
      <w:r>
        <w:t>ITQ</w:t>
      </w:r>
      <w:r w:rsidRPr="002E60BD">
        <w:t xml:space="preserve"> being </w:t>
      </w:r>
      <w:r>
        <w:t>issu</w:t>
      </w:r>
      <w:r w:rsidRPr="002E60BD">
        <w:t xml:space="preserve">ed. </w:t>
      </w:r>
    </w:p>
    <w:p w14:paraId="57909703" w14:textId="77777777" w:rsidR="001560FE" w:rsidRPr="001560FE" w:rsidRDefault="001560FE" w:rsidP="00D3799E">
      <w:pPr>
        <w:ind w:left="1134" w:hanging="414"/>
      </w:pPr>
    </w:p>
    <w:p w14:paraId="57909704" w14:textId="77777777" w:rsidR="001560FE" w:rsidRPr="001560FE" w:rsidRDefault="001560FE" w:rsidP="00D3799E">
      <w:pPr>
        <w:ind w:left="1134"/>
      </w:pPr>
      <w:r w:rsidRPr="001560FE">
        <w:t xml:space="preserve">It is the Purchaser’s responsibility to produce the Schedule, ensuring the questions are clear and concise </w:t>
      </w:r>
      <w:r w:rsidR="00AB4BBA">
        <w:t xml:space="preserve">with appropriate guidance </w:t>
      </w:r>
      <w:r w:rsidRPr="001560FE">
        <w:t>so that the supplier fully underst</w:t>
      </w:r>
      <w:r w:rsidR="002E60BD">
        <w:t xml:space="preserve">ands what is required of them. </w:t>
      </w:r>
      <w:r w:rsidR="008E30FD">
        <w:t>An evaluation form must be produced for each evaluation area.</w:t>
      </w:r>
    </w:p>
    <w:p w14:paraId="57909705" w14:textId="77777777" w:rsidR="001560FE" w:rsidRPr="001560FE" w:rsidRDefault="001560FE" w:rsidP="00D3799E">
      <w:pPr>
        <w:ind w:left="1134" w:hanging="414"/>
      </w:pPr>
    </w:p>
    <w:p w14:paraId="57909706" w14:textId="3F6457DA" w:rsidR="001560FE" w:rsidRDefault="002B6878" w:rsidP="00D3799E">
      <w:pPr>
        <w:numPr>
          <w:ilvl w:val="0"/>
          <w:numId w:val="1"/>
        </w:numPr>
        <w:ind w:left="1134" w:hanging="414"/>
      </w:pPr>
      <w:hyperlink r:id="rId45" w:history="1">
        <w:r w:rsidR="001560FE" w:rsidRPr="001D3FFA">
          <w:rPr>
            <w:rStyle w:val="Hyperlink"/>
            <w:b/>
          </w:rPr>
          <w:t>Conditions of Contract</w:t>
        </w:r>
      </w:hyperlink>
      <w:r w:rsidR="00B02DB3" w:rsidRPr="00B02DB3">
        <w:rPr>
          <w:color w:val="0000FF"/>
        </w:rPr>
        <w:t xml:space="preserve"> </w:t>
      </w:r>
      <w:r w:rsidR="00B02DB3">
        <w:t xml:space="preserve">- </w:t>
      </w:r>
      <w:r w:rsidR="001560FE" w:rsidRPr="001560FE">
        <w:t xml:space="preserve">The </w:t>
      </w:r>
      <w:r w:rsidR="002E60BD">
        <w:t xml:space="preserve">standard Fife College </w:t>
      </w:r>
      <w:r w:rsidR="001560FE" w:rsidRPr="001560FE">
        <w:t>Conditions of Contract must be included in the ITQ. These determine the main conditions under which the contract will operate.  The Purchaser must identify whether or not there is a need for any additional clauses to be included in the standard conditions.</w:t>
      </w:r>
    </w:p>
    <w:p w14:paraId="57909707" w14:textId="77777777" w:rsidR="00BE40E1" w:rsidRDefault="00BE40E1" w:rsidP="00D3799E">
      <w:pPr>
        <w:ind w:left="1134" w:hanging="414"/>
      </w:pPr>
    </w:p>
    <w:p w14:paraId="57909709" w14:textId="77777777" w:rsidR="001560FE" w:rsidRPr="001560FE" w:rsidRDefault="001560FE" w:rsidP="001560FE">
      <w:pPr>
        <w:ind w:left="720" w:hanging="720"/>
      </w:pPr>
    </w:p>
    <w:p w14:paraId="5790970A" w14:textId="77777777" w:rsidR="001560FE" w:rsidRPr="001560FE" w:rsidRDefault="002E60BD" w:rsidP="001560FE">
      <w:pPr>
        <w:ind w:left="720" w:hanging="720"/>
        <w:rPr>
          <w:b/>
        </w:rPr>
      </w:pPr>
      <w:r>
        <w:rPr>
          <w:b/>
        </w:rPr>
        <w:t>3.7</w:t>
      </w:r>
      <w:r w:rsidR="001560FE" w:rsidRPr="001560FE">
        <w:rPr>
          <w:b/>
        </w:rPr>
        <w:tab/>
      </w:r>
      <w:bookmarkStart w:id="79" w:name="THREETHREESEVEN"/>
      <w:r w:rsidR="001560FE" w:rsidRPr="001560FE">
        <w:rPr>
          <w:b/>
        </w:rPr>
        <w:t xml:space="preserve">Evaluation </w:t>
      </w:r>
      <w:r>
        <w:rPr>
          <w:b/>
        </w:rPr>
        <w:t>Form</w:t>
      </w:r>
      <w:bookmarkEnd w:id="79"/>
    </w:p>
    <w:p w14:paraId="5790970B" w14:textId="77777777" w:rsidR="001560FE" w:rsidRPr="001560FE" w:rsidRDefault="001560FE" w:rsidP="001560FE">
      <w:pPr>
        <w:ind w:left="720" w:hanging="720"/>
      </w:pPr>
    </w:p>
    <w:p w14:paraId="5790970C" w14:textId="791FFEB3" w:rsidR="008E30FD" w:rsidRPr="008E30FD" w:rsidRDefault="001560FE" w:rsidP="008E30FD">
      <w:pPr>
        <w:ind w:left="720"/>
      </w:pPr>
      <w:r w:rsidRPr="001560FE">
        <w:t xml:space="preserve">A Quotation </w:t>
      </w:r>
      <w:hyperlink r:id="rId46" w:history="1">
        <w:r w:rsidRPr="00E33C8B">
          <w:rPr>
            <w:rStyle w:val="Hyperlink"/>
          </w:rPr>
          <w:t>Evaluation Form</w:t>
        </w:r>
      </w:hyperlink>
      <w:r w:rsidRPr="001560FE">
        <w:t xml:space="preserve"> should be produced by the Purchaser </w:t>
      </w:r>
      <w:r w:rsidR="002E60BD">
        <w:t>based on the agreed evaluation guidance and individual question weightings</w:t>
      </w:r>
      <w:r w:rsidRPr="001560FE">
        <w:t xml:space="preserve">.  </w:t>
      </w:r>
      <w:r w:rsidR="008E30FD" w:rsidRPr="008E30FD">
        <w:t>An evaluation form must be produced for e</w:t>
      </w:r>
      <w:r w:rsidR="008E30FD">
        <w:t>ach evaluation area, e.g. samples, presentations, system demonstrations etc.</w:t>
      </w:r>
    </w:p>
    <w:p w14:paraId="5790970D" w14:textId="2BD90418" w:rsidR="00B07363" w:rsidRDefault="00B07363"/>
    <w:p w14:paraId="5790970E" w14:textId="77777777" w:rsidR="001560FE" w:rsidRPr="001560FE" w:rsidRDefault="001560FE" w:rsidP="001560FE">
      <w:pPr>
        <w:ind w:left="720" w:hanging="720"/>
      </w:pPr>
    </w:p>
    <w:p w14:paraId="5790970F" w14:textId="77777777" w:rsidR="001560FE" w:rsidRPr="001560FE" w:rsidRDefault="002E60BD" w:rsidP="001560FE">
      <w:pPr>
        <w:ind w:left="720" w:hanging="720"/>
        <w:rPr>
          <w:b/>
        </w:rPr>
      </w:pPr>
      <w:r>
        <w:rPr>
          <w:b/>
        </w:rPr>
        <w:t>3.8</w:t>
      </w:r>
      <w:r w:rsidR="001560FE" w:rsidRPr="001560FE">
        <w:rPr>
          <w:b/>
        </w:rPr>
        <w:tab/>
      </w:r>
      <w:bookmarkStart w:id="80" w:name="THREETHREEEIGHT"/>
      <w:r w:rsidR="001560FE" w:rsidRPr="001560FE">
        <w:rPr>
          <w:b/>
        </w:rPr>
        <w:t>Issuing Invitations to Quote</w:t>
      </w:r>
      <w:bookmarkEnd w:id="80"/>
    </w:p>
    <w:p w14:paraId="57909710" w14:textId="77777777" w:rsidR="001560FE" w:rsidRPr="001560FE" w:rsidRDefault="001560FE" w:rsidP="001560FE">
      <w:pPr>
        <w:ind w:left="720" w:hanging="720"/>
      </w:pPr>
    </w:p>
    <w:p w14:paraId="57909711" w14:textId="40184D34" w:rsidR="001560FE" w:rsidRDefault="001560FE" w:rsidP="002E60BD">
      <w:pPr>
        <w:ind w:left="720"/>
      </w:pPr>
      <w:r w:rsidRPr="001560FE">
        <w:t xml:space="preserve">Once the ITQ is finalised it should be issued to the selected suppliers </w:t>
      </w:r>
      <w:r w:rsidR="002E60BD">
        <w:t xml:space="preserve">using the </w:t>
      </w:r>
      <w:hyperlink r:id="rId47" w:history="1">
        <w:r w:rsidR="002E60BD" w:rsidRPr="00DD521D">
          <w:rPr>
            <w:rStyle w:val="Hyperlink"/>
          </w:rPr>
          <w:t>PCS Quick Quote</w:t>
        </w:r>
      </w:hyperlink>
      <w:r w:rsidR="002E60BD">
        <w:t xml:space="preserve"> </w:t>
      </w:r>
      <w:r w:rsidRPr="001560FE">
        <w:t xml:space="preserve">and the Project </w:t>
      </w:r>
      <w:r w:rsidR="00952581" w:rsidRPr="00952581">
        <w:t>Manager</w:t>
      </w:r>
      <w:r w:rsidR="002E60BD">
        <w:t xml:space="preserve"> notified</w:t>
      </w:r>
      <w:r w:rsidRPr="001560FE">
        <w:t xml:space="preserve">.  </w:t>
      </w:r>
    </w:p>
    <w:p w14:paraId="57909712" w14:textId="77777777" w:rsidR="00C21DE5" w:rsidRPr="001560FE" w:rsidRDefault="00C21DE5" w:rsidP="002E60BD">
      <w:pPr>
        <w:ind w:left="720"/>
      </w:pPr>
    </w:p>
    <w:p w14:paraId="57909713" w14:textId="77777777" w:rsidR="001560FE" w:rsidRPr="001560FE" w:rsidRDefault="00D9794B" w:rsidP="001560FE">
      <w:pPr>
        <w:ind w:left="720" w:hanging="720"/>
        <w:rPr>
          <w:b/>
        </w:rPr>
      </w:pPr>
      <w:r>
        <w:rPr>
          <w:b/>
        </w:rPr>
        <w:t>3.9</w:t>
      </w:r>
      <w:r w:rsidR="001560FE" w:rsidRPr="001560FE">
        <w:rPr>
          <w:b/>
        </w:rPr>
        <w:tab/>
      </w:r>
      <w:bookmarkStart w:id="81" w:name="THREETHREENINE"/>
      <w:r w:rsidR="001560FE" w:rsidRPr="001560FE">
        <w:rPr>
          <w:b/>
        </w:rPr>
        <w:t>Queries from Suppliers</w:t>
      </w:r>
      <w:bookmarkEnd w:id="81"/>
    </w:p>
    <w:p w14:paraId="57909714" w14:textId="77777777" w:rsidR="001560FE" w:rsidRPr="001560FE" w:rsidRDefault="001560FE" w:rsidP="001560FE">
      <w:pPr>
        <w:ind w:left="720" w:hanging="720"/>
      </w:pPr>
    </w:p>
    <w:p w14:paraId="57909715" w14:textId="77777777" w:rsidR="001560FE" w:rsidRPr="001560FE" w:rsidRDefault="00D9794B" w:rsidP="001560FE">
      <w:pPr>
        <w:ind w:left="720" w:hanging="720"/>
      </w:pPr>
      <w:r>
        <w:t>3.9.1</w:t>
      </w:r>
      <w:r w:rsidR="001560FE" w:rsidRPr="001560FE">
        <w:tab/>
        <w:t>Following issue of the ITQ, suppliers may ask questions about the information provided or the exercise in general. The following information may be provided on request:</w:t>
      </w:r>
    </w:p>
    <w:p w14:paraId="57909716" w14:textId="77777777" w:rsidR="001560FE" w:rsidRPr="001560FE" w:rsidRDefault="001560FE" w:rsidP="001560FE">
      <w:pPr>
        <w:ind w:left="720" w:hanging="720"/>
      </w:pPr>
    </w:p>
    <w:p w14:paraId="57909717" w14:textId="77777777" w:rsidR="001560FE" w:rsidRPr="001560FE" w:rsidRDefault="001560FE" w:rsidP="003F7505">
      <w:pPr>
        <w:numPr>
          <w:ilvl w:val="0"/>
          <w:numId w:val="1"/>
        </w:numPr>
        <w:ind w:left="1134" w:hanging="283"/>
      </w:pPr>
      <w:r w:rsidRPr="001560FE">
        <w:t>The anticipated timescale for decisions to be taken</w:t>
      </w:r>
      <w:r w:rsidR="00AF4BE2">
        <w:t>;</w:t>
      </w:r>
    </w:p>
    <w:p w14:paraId="57909718" w14:textId="77777777" w:rsidR="001560FE" w:rsidRPr="001560FE" w:rsidRDefault="001560FE" w:rsidP="003F7505">
      <w:pPr>
        <w:numPr>
          <w:ilvl w:val="0"/>
          <w:numId w:val="1"/>
        </w:numPr>
        <w:ind w:left="1134" w:hanging="283"/>
      </w:pPr>
      <w:r w:rsidRPr="001560FE">
        <w:t>Explanation of the evaluation process</w:t>
      </w:r>
      <w:r w:rsidR="00AF4BE2">
        <w:t>;</w:t>
      </w:r>
    </w:p>
    <w:p w14:paraId="57909719" w14:textId="77777777" w:rsidR="001560FE" w:rsidRPr="001560FE" w:rsidRDefault="001560FE" w:rsidP="003F7505">
      <w:pPr>
        <w:numPr>
          <w:ilvl w:val="0"/>
          <w:numId w:val="1"/>
        </w:numPr>
        <w:ind w:left="1134" w:hanging="283"/>
      </w:pPr>
      <w:r w:rsidRPr="001560FE">
        <w:t xml:space="preserve">The number of ITQs issued (but </w:t>
      </w:r>
      <w:r w:rsidRPr="00B01A6F">
        <w:rPr>
          <w:b/>
        </w:rPr>
        <w:t xml:space="preserve">not </w:t>
      </w:r>
      <w:r w:rsidRPr="001560FE">
        <w:t>the number received)</w:t>
      </w:r>
      <w:r w:rsidR="00AF4BE2">
        <w:t>;</w:t>
      </w:r>
    </w:p>
    <w:p w14:paraId="5790971A" w14:textId="77777777" w:rsidR="001560FE" w:rsidRPr="001560FE" w:rsidRDefault="001560FE" w:rsidP="003F7505">
      <w:pPr>
        <w:numPr>
          <w:ilvl w:val="0"/>
          <w:numId w:val="1"/>
        </w:numPr>
        <w:ind w:left="1134" w:hanging="283"/>
      </w:pPr>
      <w:r w:rsidRPr="001560FE">
        <w:t>Clarification of information already contained in the ITQ</w:t>
      </w:r>
      <w:r w:rsidR="00AF4BE2">
        <w:t>.</w:t>
      </w:r>
    </w:p>
    <w:p w14:paraId="5790971B" w14:textId="77777777" w:rsidR="001560FE" w:rsidRPr="001560FE" w:rsidRDefault="001560FE" w:rsidP="001560FE">
      <w:pPr>
        <w:ind w:left="720" w:hanging="720"/>
      </w:pPr>
    </w:p>
    <w:p w14:paraId="5790971C" w14:textId="77777777" w:rsidR="001560FE" w:rsidRPr="001560FE" w:rsidRDefault="00B01A6F" w:rsidP="001560FE">
      <w:pPr>
        <w:ind w:left="720" w:hanging="720"/>
      </w:pPr>
      <w:r>
        <w:t>3.9.2</w:t>
      </w:r>
      <w:r w:rsidR="001560FE" w:rsidRPr="001560FE">
        <w:tab/>
        <w:t xml:space="preserve">Information that </w:t>
      </w:r>
      <w:r w:rsidR="001560FE" w:rsidRPr="00B01A6F">
        <w:rPr>
          <w:b/>
        </w:rPr>
        <w:t>must not</w:t>
      </w:r>
      <w:r w:rsidR="001560FE" w:rsidRPr="001560FE">
        <w:t xml:space="preserve"> be provided includes:</w:t>
      </w:r>
    </w:p>
    <w:p w14:paraId="5790971D" w14:textId="77777777" w:rsidR="001560FE" w:rsidRPr="001560FE" w:rsidRDefault="001560FE" w:rsidP="001560FE">
      <w:pPr>
        <w:ind w:left="720" w:hanging="720"/>
      </w:pPr>
    </w:p>
    <w:p w14:paraId="5790971E" w14:textId="77777777" w:rsidR="001560FE" w:rsidRPr="001560FE" w:rsidRDefault="001560FE" w:rsidP="003F7505">
      <w:pPr>
        <w:numPr>
          <w:ilvl w:val="0"/>
          <w:numId w:val="1"/>
        </w:numPr>
        <w:ind w:left="1276" w:hanging="425"/>
      </w:pPr>
      <w:r w:rsidRPr="001560FE">
        <w:t>Details of other suppliers</w:t>
      </w:r>
      <w:r w:rsidR="00AF4BE2">
        <w:t>;</w:t>
      </w:r>
    </w:p>
    <w:p w14:paraId="5790971F" w14:textId="77777777" w:rsidR="001560FE" w:rsidRPr="001560FE" w:rsidRDefault="001560FE" w:rsidP="003F7505">
      <w:pPr>
        <w:numPr>
          <w:ilvl w:val="0"/>
          <w:numId w:val="1"/>
        </w:numPr>
        <w:ind w:left="1276" w:hanging="425"/>
      </w:pPr>
      <w:r w:rsidRPr="001560FE">
        <w:t>Information about other quotes received</w:t>
      </w:r>
      <w:r w:rsidR="00AF4BE2">
        <w:t>;</w:t>
      </w:r>
    </w:p>
    <w:p w14:paraId="57909720" w14:textId="77777777" w:rsidR="001560FE" w:rsidRPr="001560FE" w:rsidRDefault="001560FE" w:rsidP="003F7505">
      <w:pPr>
        <w:numPr>
          <w:ilvl w:val="0"/>
          <w:numId w:val="17"/>
        </w:numPr>
        <w:ind w:left="1276" w:hanging="425"/>
      </w:pPr>
      <w:r w:rsidRPr="001560FE">
        <w:t>Pricing or budget details</w:t>
      </w:r>
      <w:r w:rsidR="00AF4BE2">
        <w:t>.</w:t>
      </w:r>
    </w:p>
    <w:p w14:paraId="57909721" w14:textId="77777777" w:rsidR="00B01A6F" w:rsidRDefault="00B01A6F" w:rsidP="001560FE">
      <w:pPr>
        <w:ind w:left="720" w:hanging="720"/>
      </w:pPr>
    </w:p>
    <w:p w14:paraId="57909722" w14:textId="0C02BA46" w:rsidR="00B01A6F" w:rsidRDefault="00B01A6F" w:rsidP="001560FE">
      <w:pPr>
        <w:ind w:left="720" w:hanging="720"/>
      </w:pPr>
      <w:r>
        <w:t>3.9.3</w:t>
      </w:r>
      <w:r>
        <w:tab/>
        <w:t>Suppliers should be advised to raise questions using the Question &amp; Answers section of the PCS Quick Quote portal.</w:t>
      </w:r>
      <w:r w:rsidRPr="00B01A6F">
        <w:t xml:space="preserve"> </w:t>
      </w:r>
      <w:r w:rsidRPr="001560FE">
        <w:t xml:space="preserve">If questions reveal that important information has been omitted from the ITQ, a </w:t>
      </w:r>
      <w:hyperlink r:id="rId48" w:history="1">
        <w:r w:rsidRPr="001D3FFA">
          <w:rPr>
            <w:rStyle w:val="Hyperlink"/>
          </w:rPr>
          <w:t>Pre-Bid Clarification Notice</w:t>
        </w:r>
      </w:hyperlink>
      <w:r w:rsidRPr="00B01A6F">
        <w:rPr>
          <w:color w:val="0000FF"/>
        </w:rPr>
        <w:t xml:space="preserve"> </w:t>
      </w:r>
      <w:r w:rsidRPr="001560FE">
        <w:t xml:space="preserve">should be sent to all suppliers </w:t>
      </w:r>
      <w:r>
        <w:t>using the Quick Quote notice options to add an additional document which will be automatically issued to all suppliers invited or who have expressed an interest in the opportunity (dependant on advertising).</w:t>
      </w:r>
    </w:p>
    <w:p w14:paraId="57909723" w14:textId="77777777" w:rsidR="00B01A6F" w:rsidRDefault="00B01A6F" w:rsidP="001560FE">
      <w:pPr>
        <w:ind w:left="720" w:hanging="720"/>
      </w:pPr>
    </w:p>
    <w:p w14:paraId="57909724" w14:textId="77777777" w:rsidR="001560FE" w:rsidRPr="001560FE" w:rsidRDefault="00B01A6F" w:rsidP="001560FE">
      <w:pPr>
        <w:ind w:left="720" w:hanging="720"/>
      </w:pPr>
      <w:r>
        <w:t>3.9.4</w:t>
      </w:r>
      <w:r>
        <w:tab/>
      </w:r>
      <w:r w:rsidR="001560FE" w:rsidRPr="001560FE">
        <w:t xml:space="preserve">It is vitally important that, when divulging information to one supplier, others are not inadvertently put at a disadvantage.  This ensures that all quotations are submitted on an equal basis.  </w:t>
      </w:r>
    </w:p>
    <w:p w14:paraId="57909725" w14:textId="77777777" w:rsidR="001560FE" w:rsidRPr="001560FE" w:rsidRDefault="001560FE" w:rsidP="001560FE">
      <w:pPr>
        <w:ind w:left="720" w:hanging="720"/>
      </w:pPr>
    </w:p>
    <w:p w14:paraId="57909726" w14:textId="77777777" w:rsidR="001560FE" w:rsidRPr="001560FE" w:rsidRDefault="00B01A6F" w:rsidP="001560FE">
      <w:pPr>
        <w:ind w:left="720" w:hanging="720"/>
        <w:rPr>
          <w:b/>
        </w:rPr>
      </w:pPr>
      <w:r>
        <w:rPr>
          <w:b/>
        </w:rPr>
        <w:t>3.10</w:t>
      </w:r>
      <w:r w:rsidR="001560FE" w:rsidRPr="001560FE">
        <w:rPr>
          <w:b/>
        </w:rPr>
        <w:tab/>
      </w:r>
      <w:bookmarkStart w:id="82" w:name="THREETHREETEN"/>
      <w:r w:rsidR="001560FE" w:rsidRPr="001560FE">
        <w:rPr>
          <w:b/>
        </w:rPr>
        <w:t>Receiving Quotations</w:t>
      </w:r>
      <w:bookmarkEnd w:id="82"/>
    </w:p>
    <w:p w14:paraId="57909727" w14:textId="77777777" w:rsidR="001560FE" w:rsidRPr="001560FE" w:rsidRDefault="001560FE" w:rsidP="001560FE">
      <w:pPr>
        <w:ind w:left="720" w:hanging="720"/>
      </w:pPr>
    </w:p>
    <w:p w14:paraId="57909728" w14:textId="21E486DA" w:rsidR="001560FE" w:rsidRPr="001560FE" w:rsidRDefault="00615DF9" w:rsidP="001560FE">
      <w:pPr>
        <w:ind w:left="720" w:hanging="720"/>
      </w:pPr>
      <w:r>
        <w:t>3.10</w:t>
      </w:r>
      <w:r w:rsidR="001560FE" w:rsidRPr="001560FE">
        <w:t>.1</w:t>
      </w:r>
      <w:r w:rsidR="001560FE" w:rsidRPr="001560FE">
        <w:tab/>
        <w:t>Quotations may be received at any time up until the agreed deadline</w:t>
      </w:r>
      <w:r>
        <w:t xml:space="preserve"> via the PCS Mailbox</w:t>
      </w:r>
      <w:r w:rsidR="001560FE" w:rsidRPr="001560FE">
        <w:t>,</w:t>
      </w:r>
      <w:r>
        <w:t xml:space="preserve"> but not opened until the deadline</w:t>
      </w:r>
      <w:r w:rsidR="001560FE" w:rsidRPr="001560FE">
        <w:t xml:space="preserve"> </w:t>
      </w:r>
      <w:r>
        <w:t xml:space="preserve">(hard copies </w:t>
      </w:r>
      <w:r w:rsidR="001560FE" w:rsidRPr="001560FE">
        <w:t xml:space="preserve">must always be stored </w:t>
      </w:r>
      <w:r>
        <w:t xml:space="preserve">by the </w:t>
      </w:r>
      <w:r w:rsidR="004C05FE" w:rsidRPr="004C05FE">
        <w:t>Director or Governance &amp; Compliance</w:t>
      </w:r>
      <w:r>
        <w:t>)</w:t>
      </w:r>
      <w:r w:rsidR="001560FE" w:rsidRPr="001560FE">
        <w:t>.  It is not normal practice to accept quotations that are received after the deadline, but exceptions may be made in extreme circumstances.  For example, if no quotations have been received by the due date or only one or two have been received despite several suppliers having confirmed an interest.  The Purchaser may then telephone all suppliers that have not submitted a quotation to establish whether they intend to do so and, if so, whether they require additional time.</w:t>
      </w:r>
    </w:p>
    <w:p w14:paraId="57909729" w14:textId="77777777" w:rsidR="001560FE" w:rsidRPr="001560FE" w:rsidRDefault="001560FE" w:rsidP="001560FE">
      <w:pPr>
        <w:ind w:left="720" w:hanging="720"/>
      </w:pPr>
    </w:p>
    <w:p w14:paraId="5790972A" w14:textId="5E46FF0B" w:rsidR="001560FE" w:rsidRPr="001560FE" w:rsidRDefault="00615DF9" w:rsidP="001560FE">
      <w:pPr>
        <w:ind w:left="720" w:hanging="720"/>
      </w:pPr>
      <w:r>
        <w:t>3.10</w:t>
      </w:r>
      <w:r w:rsidR="001560FE" w:rsidRPr="001560FE">
        <w:t>.2</w:t>
      </w:r>
      <w:r w:rsidR="001560FE" w:rsidRPr="001560FE">
        <w:tab/>
        <w:t xml:space="preserve">In such cases, the Purchaser must first consult with the Project </w:t>
      </w:r>
      <w:r w:rsidR="00952581" w:rsidRPr="00952581">
        <w:t>Manager</w:t>
      </w:r>
      <w:r w:rsidR="001560FE" w:rsidRPr="001560FE">
        <w:t xml:space="preserve"> to establish whether a delay is acceptable.  This will depend on the importance of receiving the additional quote(s) relative to the operational needs of the Project </w:t>
      </w:r>
      <w:r w:rsidR="00952581" w:rsidRPr="00952581">
        <w:t>Manager</w:t>
      </w:r>
      <w:r w:rsidR="001560FE" w:rsidRPr="001560FE">
        <w:t>.  If the date is amended, the new date should be notified to all suppliers originally invited to quote.  Suppliers that have already submitted a quotation should be given the opportunity to submit a revised quote should they so wish.</w:t>
      </w:r>
    </w:p>
    <w:p w14:paraId="5790972B" w14:textId="77777777" w:rsidR="001560FE" w:rsidRPr="001560FE" w:rsidRDefault="001560FE" w:rsidP="001560FE">
      <w:pPr>
        <w:ind w:left="720" w:hanging="720"/>
      </w:pPr>
    </w:p>
    <w:p w14:paraId="5790972C" w14:textId="77777777" w:rsidR="00615DF9" w:rsidRPr="00615DF9" w:rsidRDefault="00615DF9" w:rsidP="00615DF9">
      <w:pPr>
        <w:ind w:left="720" w:hanging="720"/>
        <w:rPr>
          <w:b/>
        </w:rPr>
      </w:pPr>
      <w:r>
        <w:rPr>
          <w:b/>
        </w:rPr>
        <w:t>3.11</w:t>
      </w:r>
      <w:r w:rsidRPr="00615DF9">
        <w:rPr>
          <w:b/>
        </w:rPr>
        <w:tab/>
      </w:r>
      <w:bookmarkStart w:id="83" w:name="THREETHREEELEVEN"/>
      <w:r>
        <w:rPr>
          <w:b/>
        </w:rPr>
        <w:t>Open</w:t>
      </w:r>
      <w:r w:rsidRPr="00615DF9">
        <w:rPr>
          <w:b/>
        </w:rPr>
        <w:t>ing Quotations</w:t>
      </w:r>
      <w:bookmarkEnd w:id="83"/>
    </w:p>
    <w:p w14:paraId="5790972D" w14:textId="77777777" w:rsidR="00615DF9" w:rsidRDefault="00615DF9" w:rsidP="001560FE">
      <w:pPr>
        <w:ind w:left="720" w:hanging="720"/>
        <w:rPr>
          <w:b/>
        </w:rPr>
      </w:pPr>
    </w:p>
    <w:p w14:paraId="5790972E" w14:textId="77777777" w:rsidR="00615DF9" w:rsidRDefault="00BE40E1" w:rsidP="001560FE">
      <w:pPr>
        <w:ind w:left="720" w:hanging="720"/>
      </w:pPr>
      <w:r>
        <w:t>3.11.1</w:t>
      </w:r>
      <w:r w:rsidR="00615DF9">
        <w:tab/>
        <w:t xml:space="preserve">Quotations will be opened no less than 1 hour after the deadline for receipt of quotes to allow time for any late bids to be notified by suppliers.  The </w:t>
      </w:r>
      <w:r>
        <w:t xml:space="preserve">purchaser will have set up the </w:t>
      </w:r>
      <w:r w:rsidR="00615DF9">
        <w:t xml:space="preserve">PCS Mailbox </w:t>
      </w:r>
      <w:r>
        <w:t>to be opened by one or more nominated individuals.  A single person is sufficient as the PCS mailbox is completely secure and auditable.</w:t>
      </w:r>
    </w:p>
    <w:p w14:paraId="5790972F" w14:textId="77777777" w:rsidR="00BE40E1" w:rsidRDefault="00BE40E1" w:rsidP="001560FE">
      <w:pPr>
        <w:ind w:left="720" w:hanging="720"/>
      </w:pPr>
    </w:p>
    <w:p w14:paraId="57909730" w14:textId="77777777" w:rsidR="00BE40E1" w:rsidRDefault="00BE40E1" w:rsidP="001560FE">
      <w:pPr>
        <w:ind w:left="720" w:hanging="720"/>
      </w:pPr>
      <w:r>
        <w:t>3.11.2</w:t>
      </w:r>
      <w:r>
        <w:tab/>
        <w:t xml:space="preserve">Hard copy quotations can be opened by the Purchaser. </w:t>
      </w:r>
    </w:p>
    <w:p w14:paraId="57909731" w14:textId="77777777" w:rsidR="0049461E" w:rsidRDefault="0049461E" w:rsidP="001560FE">
      <w:pPr>
        <w:ind w:left="720" w:hanging="720"/>
      </w:pPr>
    </w:p>
    <w:p w14:paraId="57909732" w14:textId="77777777" w:rsidR="0049461E" w:rsidRPr="00615DF9" w:rsidRDefault="0049461E" w:rsidP="001560FE">
      <w:pPr>
        <w:ind w:left="720" w:hanging="720"/>
      </w:pPr>
      <w:r>
        <w:t>3.11.3</w:t>
      </w:r>
      <w:r>
        <w:tab/>
      </w:r>
      <w:r w:rsidRPr="0049461E">
        <w:t xml:space="preserve">All completed </w:t>
      </w:r>
      <w:r>
        <w:t xml:space="preserve">quotations and supporting </w:t>
      </w:r>
      <w:r w:rsidRPr="0049461E">
        <w:t xml:space="preserve">documents should be sent to the evaluation team members </w:t>
      </w:r>
      <w:r>
        <w:t xml:space="preserve">by email or posted on the Gateway in a Permissions Folder, </w:t>
      </w:r>
      <w:r w:rsidRPr="0049461E">
        <w:t>with the exception of the pricing schedules</w:t>
      </w:r>
      <w:r>
        <w:t xml:space="preserve"> which should not be shared with the evaluation team un</w:t>
      </w:r>
      <w:r w:rsidR="005A0AA8">
        <w:t>til</w:t>
      </w:r>
      <w:r>
        <w:t xml:space="preserve"> after the technical evaluation has been completed and agreed.</w:t>
      </w:r>
    </w:p>
    <w:p w14:paraId="57909733" w14:textId="77777777" w:rsidR="00615DF9" w:rsidRDefault="00615DF9" w:rsidP="001560FE">
      <w:pPr>
        <w:ind w:left="720" w:hanging="720"/>
        <w:rPr>
          <w:b/>
        </w:rPr>
      </w:pPr>
    </w:p>
    <w:p w14:paraId="57909734" w14:textId="77777777" w:rsidR="001560FE" w:rsidRPr="001560FE" w:rsidRDefault="00BE40E1" w:rsidP="001560FE">
      <w:pPr>
        <w:ind w:left="720" w:hanging="720"/>
        <w:rPr>
          <w:b/>
        </w:rPr>
      </w:pPr>
      <w:r>
        <w:rPr>
          <w:b/>
        </w:rPr>
        <w:t>3</w:t>
      </w:r>
      <w:r w:rsidR="001560FE" w:rsidRPr="001560FE">
        <w:rPr>
          <w:b/>
        </w:rPr>
        <w:t>.12</w:t>
      </w:r>
      <w:r w:rsidR="001560FE" w:rsidRPr="001560FE">
        <w:rPr>
          <w:b/>
        </w:rPr>
        <w:tab/>
      </w:r>
      <w:bookmarkStart w:id="84" w:name="THREETHREETWELVE"/>
      <w:r w:rsidR="001560FE" w:rsidRPr="001560FE">
        <w:rPr>
          <w:b/>
        </w:rPr>
        <w:t>Evaluating Quotations</w:t>
      </w:r>
      <w:bookmarkEnd w:id="84"/>
    </w:p>
    <w:p w14:paraId="57909735" w14:textId="77777777" w:rsidR="001560FE" w:rsidRPr="001560FE" w:rsidRDefault="001560FE" w:rsidP="001560FE">
      <w:pPr>
        <w:ind w:left="720" w:hanging="720"/>
      </w:pPr>
    </w:p>
    <w:p w14:paraId="57909736" w14:textId="7FFBC8DA" w:rsidR="0016099E" w:rsidRDefault="00BE40E1" w:rsidP="001560FE">
      <w:pPr>
        <w:ind w:left="720" w:hanging="720"/>
      </w:pPr>
      <w:r>
        <w:t>3</w:t>
      </w:r>
      <w:r w:rsidR="001560FE" w:rsidRPr="001560FE">
        <w:t>.12.1</w:t>
      </w:r>
      <w:r w:rsidR="001560FE" w:rsidRPr="001560FE">
        <w:tab/>
        <w:t xml:space="preserve">The Project </w:t>
      </w:r>
      <w:r w:rsidR="00952581" w:rsidRPr="00952581">
        <w:t>Manager</w:t>
      </w:r>
      <w:r w:rsidR="001560FE" w:rsidRPr="001560FE">
        <w:t xml:space="preserve"> </w:t>
      </w:r>
      <w:r w:rsidR="0016099E">
        <w:t xml:space="preserve">and any other members of the evaluation team </w:t>
      </w:r>
      <w:r w:rsidR="001560FE" w:rsidRPr="001560FE">
        <w:t>must evaluate all quotations</w:t>
      </w:r>
      <w:r w:rsidR="0016099E">
        <w:t xml:space="preserve"> at a consolidated team evaluation meeting</w:t>
      </w:r>
      <w:r w:rsidR="001560FE" w:rsidRPr="001560FE">
        <w:t xml:space="preserve">, fairly and equitably.  If the requirement is of a specialist or technical nature it may require others to be involved in the evaluation process.  </w:t>
      </w:r>
    </w:p>
    <w:p w14:paraId="57909737" w14:textId="77777777" w:rsidR="0016099E" w:rsidRDefault="0016099E" w:rsidP="001560FE">
      <w:pPr>
        <w:ind w:left="720" w:hanging="720"/>
      </w:pPr>
    </w:p>
    <w:p w14:paraId="57909738" w14:textId="6CB3D569" w:rsidR="001560FE" w:rsidRPr="001560FE" w:rsidRDefault="0016099E" w:rsidP="001560FE">
      <w:pPr>
        <w:ind w:left="720" w:hanging="720"/>
      </w:pPr>
      <w:r>
        <w:t>3.</w:t>
      </w:r>
      <w:r w:rsidR="00AF4BE2">
        <w:t>1</w:t>
      </w:r>
      <w:r>
        <w:t>2.2</w:t>
      </w:r>
      <w:r>
        <w:tab/>
        <w:t xml:space="preserve">For </w:t>
      </w:r>
      <w:r w:rsidR="000E4F6E">
        <w:t xml:space="preserve">most </w:t>
      </w:r>
      <w:r w:rsidR="001560FE" w:rsidRPr="001560FE">
        <w:t>requirement</w:t>
      </w:r>
      <w:r>
        <w:t>s</w:t>
      </w:r>
      <w:r w:rsidR="001560FE" w:rsidRPr="001560FE">
        <w:t xml:space="preserve"> it is likely that the Purchaser and Project </w:t>
      </w:r>
      <w:r w:rsidR="00952581" w:rsidRPr="00952581">
        <w:t>Manager</w:t>
      </w:r>
      <w:r w:rsidR="00952581" w:rsidRPr="00952581" w:rsidDel="00952581">
        <w:t xml:space="preserve"> </w:t>
      </w:r>
      <w:r w:rsidR="001560FE" w:rsidRPr="001560FE">
        <w:t xml:space="preserve">r will have sufficient knowledge and additional members should only be involved where it is thought to be appropriate and beneficial.  All members of the evaluation team must ensure they have read the quotations prior to the team </w:t>
      </w:r>
      <w:r>
        <w:t xml:space="preserve">evaluation </w:t>
      </w:r>
      <w:r w:rsidR="001560FE" w:rsidRPr="001560FE">
        <w:t>meeting.</w:t>
      </w:r>
    </w:p>
    <w:p w14:paraId="57909739" w14:textId="77777777" w:rsidR="001560FE" w:rsidRPr="001560FE" w:rsidRDefault="001560FE" w:rsidP="001560FE">
      <w:pPr>
        <w:ind w:left="720" w:hanging="720"/>
      </w:pPr>
    </w:p>
    <w:p w14:paraId="5790973A" w14:textId="65BA3E68" w:rsidR="001560FE" w:rsidRPr="001560FE" w:rsidRDefault="000E4F6E" w:rsidP="000E4F6E">
      <w:pPr>
        <w:tabs>
          <w:tab w:val="left" w:pos="709"/>
        </w:tabs>
        <w:ind w:left="705" w:hanging="705"/>
      </w:pPr>
      <w:r>
        <w:t>3.12.3</w:t>
      </w:r>
      <w:r>
        <w:tab/>
        <w:t>Each member of the evaluation team</w:t>
      </w:r>
      <w:r w:rsidR="001560FE" w:rsidRPr="001560FE">
        <w:t xml:space="preserve"> </w:t>
      </w:r>
      <w:r>
        <w:t xml:space="preserve">should </w:t>
      </w:r>
      <w:r w:rsidR="001560FE" w:rsidRPr="001560FE">
        <w:t xml:space="preserve">use </w:t>
      </w:r>
      <w:r w:rsidR="0060530D">
        <w:t>t</w:t>
      </w:r>
      <w:r w:rsidR="001560FE" w:rsidRPr="001560FE">
        <w:t xml:space="preserve">he </w:t>
      </w:r>
      <w:hyperlink r:id="rId49" w:history="1">
        <w:r w:rsidR="001B03E5" w:rsidRPr="001B03E5">
          <w:rPr>
            <w:rStyle w:val="Hyperlink"/>
          </w:rPr>
          <w:t>Quotation Evaluation Form</w:t>
        </w:r>
      </w:hyperlink>
      <w:r>
        <w:t xml:space="preserve"> to record comments on each supplier response for each question and can give an indicative score</w:t>
      </w:r>
      <w:r w:rsidR="001560FE" w:rsidRPr="001560FE">
        <w:t xml:space="preserve">.  This form </w:t>
      </w:r>
      <w:r w:rsidR="0016099E">
        <w:t>is</w:t>
      </w:r>
      <w:r w:rsidR="001560FE" w:rsidRPr="001560FE">
        <w:t xml:space="preserve"> developed by the Purchaser to reflect the specific project and </w:t>
      </w:r>
      <w:r w:rsidR="0016099E">
        <w:t>will</w:t>
      </w:r>
      <w:r w:rsidR="001560FE" w:rsidRPr="001560FE">
        <w:t xml:space="preserve"> include evaluation guidance to facilitate the evaluation meeting.  The scoring system used is the same as that for tender evaluation (a range of 0 – 4) </w:t>
      </w:r>
      <w:r w:rsidR="001A17A2">
        <w:t>to be multiplied by the question</w:t>
      </w:r>
      <w:r w:rsidR="001560FE" w:rsidRPr="001560FE">
        <w:t xml:space="preserve"> weightings and totalled for each supplier.  </w:t>
      </w:r>
    </w:p>
    <w:p w14:paraId="5790973B" w14:textId="77777777" w:rsidR="001560FE" w:rsidRPr="001560FE" w:rsidRDefault="001560FE" w:rsidP="001560FE">
      <w:pPr>
        <w:ind w:left="720" w:hanging="720"/>
      </w:pPr>
    </w:p>
    <w:p w14:paraId="5790973C" w14:textId="194267F9" w:rsidR="001560FE" w:rsidRPr="001560FE" w:rsidRDefault="00AF4BE2" w:rsidP="001560FE">
      <w:pPr>
        <w:ind w:left="720" w:hanging="720"/>
      </w:pPr>
      <w:r>
        <w:t>3</w:t>
      </w:r>
      <w:r w:rsidR="001560FE" w:rsidRPr="001560FE">
        <w:t>.12.</w:t>
      </w:r>
      <w:r>
        <w:t>3</w:t>
      </w:r>
      <w:r w:rsidR="001560FE" w:rsidRPr="001560FE">
        <w:tab/>
        <w:t>If a supplier offers goods and/or services as an al</w:t>
      </w:r>
      <w:r>
        <w:t xml:space="preserve">ternative to that specified in </w:t>
      </w:r>
      <w:r w:rsidR="001560FE" w:rsidRPr="001560FE">
        <w:t xml:space="preserve">the ITQ, the Project </w:t>
      </w:r>
      <w:r w:rsidR="00952581" w:rsidRPr="00952581">
        <w:t>Manager</w:t>
      </w:r>
      <w:r w:rsidR="001560FE" w:rsidRPr="001560FE">
        <w:t xml:space="preserve"> must confirm whether or not it technically meets the requirement. If the proposal is technically unacceptable, the Purchaser should reject the quotation, recording reasons for doing so in the Procurement file</w:t>
      </w:r>
      <w:r w:rsidR="001B03E5">
        <w:t xml:space="preserve"> as a dated File Note</w:t>
      </w:r>
      <w:r w:rsidR="001560FE" w:rsidRPr="001560FE">
        <w:t>.</w:t>
      </w:r>
    </w:p>
    <w:p w14:paraId="5790973D" w14:textId="77777777" w:rsidR="001560FE" w:rsidRPr="001560FE" w:rsidRDefault="001560FE" w:rsidP="001560FE">
      <w:pPr>
        <w:ind w:left="720" w:hanging="720"/>
      </w:pPr>
    </w:p>
    <w:p w14:paraId="5790973E" w14:textId="290EB835" w:rsidR="001560FE" w:rsidRPr="001560FE" w:rsidRDefault="00AF4BE2" w:rsidP="001560FE">
      <w:pPr>
        <w:ind w:left="720" w:hanging="720"/>
      </w:pPr>
      <w:r>
        <w:t>3</w:t>
      </w:r>
      <w:r w:rsidR="001560FE" w:rsidRPr="001560FE">
        <w:t>.12.4</w:t>
      </w:r>
      <w:r w:rsidR="001560FE" w:rsidRPr="001560FE">
        <w:tab/>
        <w:t xml:space="preserve">Following evaluation of all relevant factors by the Purchaser and Project </w:t>
      </w:r>
      <w:r w:rsidR="00952581" w:rsidRPr="00952581">
        <w:t>Manager</w:t>
      </w:r>
      <w:r w:rsidR="00952581" w:rsidRPr="00952581" w:rsidDel="00952581">
        <w:t xml:space="preserve"> </w:t>
      </w:r>
      <w:r w:rsidR="001560FE" w:rsidRPr="001560FE">
        <w:t xml:space="preserve">r, the Purchaser will </w:t>
      </w:r>
      <w:r>
        <w:t xml:space="preserve">draft a </w:t>
      </w:r>
      <w:hyperlink r:id="rId50" w:history="1">
        <w:r w:rsidRPr="0068197E">
          <w:rPr>
            <w:rStyle w:val="Hyperlink"/>
          </w:rPr>
          <w:t>Contract Award Recommendation</w:t>
        </w:r>
      </w:hyperlink>
      <w:r w:rsidRPr="00AF4BE2">
        <w:rPr>
          <w:color w:val="0000FF"/>
        </w:rPr>
        <w:t xml:space="preserve"> </w:t>
      </w:r>
      <w:r>
        <w:t>for approval by the</w:t>
      </w:r>
      <w:r w:rsidR="001B03E5">
        <w:t xml:space="preserve"> Senior Responsible Officer</w:t>
      </w:r>
      <w:r w:rsidR="00135D5D">
        <w:t xml:space="preserve"> (SRO)</w:t>
      </w:r>
      <w:r w:rsidR="001B03E5">
        <w:t>, usually the</w:t>
      </w:r>
      <w:r>
        <w:t xml:space="preserve"> </w:t>
      </w:r>
      <w:r w:rsidR="001B03E5">
        <w:t>Executive Team member responsible for the Project Manager’s department/faculty (</w:t>
      </w:r>
      <w:r w:rsidR="00527559">
        <w:t>Chief Financial Officer</w:t>
      </w:r>
      <w:r w:rsidR="001B03E5">
        <w:t>, Chief Operating Officer, Chief Information Officer or Vice Principal Academic Strategy)</w:t>
      </w:r>
      <w:r w:rsidR="001560FE" w:rsidRPr="001560FE">
        <w:t xml:space="preserve">.  </w:t>
      </w:r>
      <w:r w:rsidR="006E2289">
        <w:t>T</w:t>
      </w:r>
      <w:r w:rsidR="001560FE" w:rsidRPr="001560FE">
        <w:t xml:space="preserve">he reasons for the award decision must be fully detailed in the </w:t>
      </w:r>
      <w:r>
        <w:t xml:space="preserve">recommendation with all supporting documentation held in the electronic </w:t>
      </w:r>
      <w:r w:rsidR="001560FE" w:rsidRPr="001560FE">
        <w:t>Procurement file.</w:t>
      </w:r>
    </w:p>
    <w:p w14:paraId="5790973F" w14:textId="77777777" w:rsidR="001560FE" w:rsidRPr="001560FE" w:rsidRDefault="001560FE" w:rsidP="001560FE">
      <w:pPr>
        <w:ind w:left="720" w:hanging="720"/>
      </w:pPr>
    </w:p>
    <w:p w14:paraId="57909740" w14:textId="77777777" w:rsidR="001560FE" w:rsidRPr="00E84C42" w:rsidRDefault="00BD6B52" w:rsidP="001560FE">
      <w:pPr>
        <w:ind w:left="720" w:hanging="720"/>
        <w:rPr>
          <w:b/>
        </w:rPr>
      </w:pPr>
      <w:r>
        <w:rPr>
          <w:b/>
        </w:rPr>
        <w:t>3</w:t>
      </w:r>
      <w:r w:rsidR="001560FE" w:rsidRPr="00E84C42">
        <w:rPr>
          <w:b/>
        </w:rPr>
        <w:t>.13</w:t>
      </w:r>
      <w:r w:rsidR="001560FE" w:rsidRPr="00E84C42">
        <w:rPr>
          <w:b/>
        </w:rPr>
        <w:tab/>
      </w:r>
      <w:bookmarkStart w:id="85" w:name="THREETHREETHIRTEEN"/>
      <w:r w:rsidR="001560FE" w:rsidRPr="00E84C42">
        <w:rPr>
          <w:b/>
        </w:rPr>
        <w:t>Supplier Negotiations</w:t>
      </w:r>
      <w:bookmarkEnd w:id="85"/>
    </w:p>
    <w:p w14:paraId="57909741" w14:textId="77777777" w:rsidR="001560FE" w:rsidRPr="00E84C42" w:rsidRDefault="001560FE" w:rsidP="001560FE">
      <w:pPr>
        <w:ind w:left="720" w:hanging="720"/>
      </w:pPr>
    </w:p>
    <w:p w14:paraId="57909742" w14:textId="77777777" w:rsidR="002E6161" w:rsidRPr="00E84C42" w:rsidRDefault="002E6161" w:rsidP="00E84C42">
      <w:pPr>
        <w:ind w:left="720"/>
      </w:pPr>
      <w:r w:rsidRPr="00E84C42">
        <w:rPr>
          <w:lang w:val="en"/>
        </w:rPr>
        <w:t xml:space="preserve">Negotiation on fundamental aspects of contracts, (especially price), which are likely to distort competition, is </w:t>
      </w:r>
      <w:r w:rsidRPr="00E84C42">
        <w:rPr>
          <w:b/>
          <w:lang w:val="en"/>
        </w:rPr>
        <w:t>prohibited</w:t>
      </w:r>
      <w:r w:rsidR="00E84C42" w:rsidRPr="00E84C42">
        <w:rPr>
          <w:b/>
          <w:lang w:val="en"/>
        </w:rPr>
        <w:t xml:space="preserve"> </w:t>
      </w:r>
      <w:r w:rsidR="00E84C42">
        <w:rPr>
          <w:lang w:val="en"/>
        </w:rPr>
        <w:t>under the Regulations</w:t>
      </w:r>
      <w:r w:rsidRPr="00E84C42">
        <w:rPr>
          <w:lang w:val="en"/>
        </w:rPr>
        <w:t>. Dialogue with bidders should generally be limited to requests for clarification</w:t>
      </w:r>
      <w:r w:rsidR="00E84C42">
        <w:rPr>
          <w:lang w:val="en"/>
        </w:rPr>
        <w:t xml:space="preserve"> and an</w:t>
      </w:r>
      <w:r w:rsidRPr="00E84C42">
        <w:rPr>
          <w:lang w:val="en"/>
        </w:rPr>
        <w:t xml:space="preserve">y discussions </w:t>
      </w:r>
      <w:r w:rsidR="00E84C42">
        <w:rPr>
          <w:lang w:val="en"/>
        </w:rPr>
        <w:t xml:space="preserve">or meetings with </w:t>
      </w:r>
      <w:r w:rsidR="003F7505">
        <w:rPr>
          <w:lang w:val="en"/>
        </w:rPr>
        <w:t>bidd</w:t>
      </w:r>
      <w:r w:rsidR="00E84C42">
        <w:rPr>
          <w:lang w:val="en"/>
        </w:rPr>
        <w:t>ers should be properly recorded.</w:t>
      </w:r>
      <w:r w:rsidR="00004B34">
        <w:rPr>
          <w:lang w:val="en"/>
        </w:rPr>
        <w:t xml:space="preserve">  For more information please review the section o</w:t>
      </w:r>
      <w:r w:rsidR="00004B34" w:rsidRPr="00B8335F">
        <w:rPr>
          <w:lang w:val="en"/>
        </w:rPr>
        <w:t xml:space="preserve">n </w:t>
      </w:r>
      <w:hyperlink w:anchor="FOUR3" w:history="1">
        <w:r w:rsidR="00004B34" w:rsidRPr="00B8335F">
          <w:rPr>
            <w:rStyle w:val="Hyperlink"/>
            <w:lang w:val="en"/>
          </w:rPr>
          <w:t>Post Tender Negotiation.</w:t>
        </w:r>
      </w:hyperlink>
    </w:p>
    <w:p w14:paraId="57909743" w14:textId="77777777" w:rsidR="001560FE" w:rsidRPr="001560FE" w:rsidRDefault="001560FE" w:rsidP="001560FE">
      <w:pPr>
        <w:ind w:left="720" w:hanging="720"/>
      </w:pPr>
    </w:p>
    <w:p w14:paraId="57909744" w14:textId="77777777" w:rsidR="001560FE" w:rsidRPr="001560FE" w:rsidRDefault="00BD6B52" w:rsidP="001560FE">
      <w:pPr>
        <w:ind w:left="720" w:hanging="720"/>
        <w:rPr>
          <w:b/>
        </w:rPr>
      </w:pPr>
      <w:r>
        <w:rPr>
          <w:b/>
        </w:rPr>
        <w:t>3</w:t>
      </w:r>
      <w:r w:rsidR="001560FE" w:rsidRPr="001560FE">
        <w:rPr>
          <w:b/>
        </w:rPr>
        <w:t>.1</w:t>
      </w:r>
      <w:r w:rsidR="00E84C42">
        <w:rPr>
          <w:b/>
        </w:rPr>
        <w:t>4</w:t>
      </w:r>
      <w:r w:rsidR="001560FE" w:rsidRPr="001560FE">
        <w:rPr>
          <w:b/>
        </w:rPr>
        <w:tab/>
      </w:r>
      <w:bookmarkStart w:id="86" w:name="THREETHREEFOURTEEN"/>
      <w:r w:rsidR="001560FE" w:rsidRPr="001560FE">
        <w:rPr>
          <w:b/>
        </w:rPr>
        <w:t>Contract Award Letter</w:t>
      </w:r>
      <w:bookmarkEnd w:id="86"/>
    </w:p>
    <w:p w14:paraId="57909745" w14:textId="77777777" w:rsidR="001560FE" w:rsidRPr="001560FE" w:rsidRDefault="001560FE" w:rsidP="001560FE">
      <w:pPr>
        <w:ind w:left="720" w:hanging="720"/>
      </w:pPr>
    </w:p>
    <w:p w14:paraId="57909746" w14:textId="31B0DD40" w:rsidR="001560FE" w:rsidRDefault="00563AE9" w:rsidP="00563AE9">
      <w:pPr>
        <w:ind w:left="720" w:hanging="720"/>
      </w:pPr>
      <w:r>
        <w:t>3.14.1</w:t>
      </w:r>
      <w:r>
        <w:tab/>
      </w:r>
      <w:r w:rsidR="00135D5D">
        <w:t>The Purchaser will print two copies of t</w:t>
      </w:r>
      <w:r w:rsidR="00E84C42">
        <w:t xml:space="preserve">he </w:t>
      </w:r>
      <w:hyperlink r:id="rId51" w:history="1">
        <w:r w:rsidR="001560FE" w:rsidRPr="0068197E">
          <w:rPr>
            <w:rStyle w:val="Hyperlink"/>
          </w:rPr>
          <w:t>Contract Award Letter</w:t>
        </w:r>
      </w:hyperlink>
      <w:r w:rsidR="001560FE" w:rsidRPr="00E84C42">
        <w:rPr>
          <w:color w:val="0000FF"/>
        </w:rPr>
        <w:t xml:space="preserve"> </w:t>
      </w:r>
      <w:r w:rsidR="00135D5D">
        <w:t>to be</w:t>
      </w:r>
      <w:r w:rsidR="00E116B3">
        <w:t xml:space="preserve"> </w:t>
      </w:r>
      <w:r w:rsidR="00E84C42">
        <w:t>sign</w:t>
      </w:r>
      <w:r>
        <w:t>ed</w:t>
      </w:r>
      <w:r w:rsidR="00E84C42">
        <w:t xml:space="preserve"> </w:t>
      </w:r>
      <w:r w:rsidR="00135D5D">
        <w:t xml:space="preserve">by the SRO.  The Purchaser will then scan a copy </w:t>
      </w:r>
      <w:r w:rsidR="00CA12A6">
        <w:t xml:space="preserve">of the signed Award Letter </w:t>
      </w:r>
      <w:r w:rsidR="00135D5D">
        <w:t xml:space="preserve">to the </w:t>
      </w:r>
      <w:r w:rsidR="00CA12A6">
        <w:t>“</w:t>
      </w:r>
      <w:r w:rsidR="00135D5D">
        <w:t>Contract Documentation</w:t>
      </w:r>
      <w:r w:rsidR="00CA12A6">
        <w:t>”</w:t>
      </w:r>
      <w:r w:rsidR="00135D5D">
        <w:t xml:space="preserve"> folder of the Project file then </w:t>
      </w:r>
      <w:r w:rsidR="00E84C42">
        <w:t>issued by</w:t>
      </w:r>
      <w:r w:rsidR="001560FE" w:rsidRPr="001560FE">
        <w:t xml:space="preserve"> </w:t>
      </w:r>
      <w:r w:rsidR="00E84C42">
        <w:t>post</w:t>
      </w:r>
      <w:r w:rsidR="001560FE" w:rsidRPr="001560FE">
        <w:t xml:space="preserve"> to the successful supplier.  This forms a legal document defining the obligations of both parties. </w:t>
      </w:r>
    </w:p>
    <w:p w14:paraId="57909747" w14:textId="77777777" w:rsidR="00563AE9" w:rsidRDefault="00563AE9" w:rsidP="00563AE9">
      <w:pPr>
        <w:ind w:left="720" w:hanging="720"/>
      </w:pPr>
    </w:p>
    <w:p w14:paraId="57909748" w14:textId="77777777" w:rsidR="00563AE9" w:rsidRPr="001560FE" w:rsidRDefault="00563AE9" w:rsidP="00563AE9">
      <w:pPr>
        <w:ind w:left="720" w:hanging="720"/>
      </w:pPr>
      <w:r>
        <w:t>3.14.2</w:t>
      </w:r>
      <w:r>
        <w:tab/>
        <w:t>The purchaser can then contact the successful supplier to inform them of the award decision and reiterate the instruction for them to sign and return one copy of the letter.</w:t>
      </w:r>
    </w:p>
    <w:p w14:paraId="57909749" w14:textId="77777777" w:rsidR="001560FE" w:rsidRPr="001560FE" w:rsidRDefault="001560FE" w:rsidP="001560FE">
      <w:pPr>
        <w:ind w:left="720" w:hanging="720"/>
      </w:pPr>
    </w:p>
    <w:p w14:paraId="5790974A" w14:textId="77777777" w:rsidR="001560FE" w:rsidRPr="001560FE" w:rsidRDefault="00BD6B52" w:rsidP="001560FE">
      <w:pPr>
        <w:ind w:left="720" w:hanging="720"/>
        <w:rPr>
          <w:b/>
        </w:rPr>
      </w:pPr>
      <w:r>
        <w:rPr>
          <w:b/>
        </w:rPr>
        <w:t>3</w:t>
      </w:r>
      <w:r w:rsidR="001560FE" w:rsidRPr="001560FE">
        <w:rPr>
          <w:b/>
        </w:rPr>
        <w:t>.1</w:t>
      </w:r>
      <w:r w:rsidR="00E84C42">
        <w:rPr>
          <w:b/>
        </w:rPr>
        <w:t>5</w:t>
      </w:r>
      <w:r w:rsidR="001560FE" w:rsidRPr="001560FE">
        <w:rPr>
          <w:b/>
        </w:rPr>
        <w:tab/>
      </w:r>
      <w:bookmarkStart w:id="87" w:name="THREETHREEFIVTEEN"/>
      <w:r w:rsidR="001560FE" w:rsidRPr="001560FE">
        <w:rPr>
          <w:b/>
        </w:rPr>
        <w:t>Rejection Letters</w:t>
      </w:r>
      <w:bookmarkEnd w:id="87"/>
    </w:p>
    <w:p w14:paraId="5790974B" w14:textId="77777777" w:rsidR="001560FE" w:rsidRPr="001560FE" w:rsidRDefault="001560FE" w:rsidP="001560FE">
      <w:pPr>
        <w:ind w:left="720" w:hanging="720"/>
      </w:pPr>
    </w:p>
    <w:p w14:paraId="5790974C" w14:textId="3E810ACD" w:rsidR="003F7505" w:rsidRDefault="00563AE9" w:rsidP="00563AE9">
      <w:pPr>
        <w:ind w:left="720" w:hanging="720"/>
      </w:pPr>
      <w:r>
        <w:t>3.15.1</w:t>
      </w:r>
      <w:r>
        <w:tab/>
      </w:r>
      <w:r w:rsidR="003F7505" w:rsidRPr="001560FE">
        <w:t>Following contract award, a</w:t>
      </w:r>
      <w:r w:rsidR="003F7505">
        <w:t xml:space="preserve">n </w:t>
      </w:r>
      <w:hyperlink r:id="rId52" w:history="1">
        <w:r w:rsidR="003F7505" w:rsidRPr="0068197E">
          <w:rPr>
            <w:rStyle w:val="Hyperlink"/>
          </w:rPr>
          <w:t>Award Decision Letter</w:t>
        </w:r>
      </w:hyperlink>
      <w:r w:rsidR="003F7505" w:rsidRPr="00BD6B52">
        <w:rPr>
          <w:color w:val="0000FF"/>
        </w:rPr>
        <w:t xml:space="preserve"> </w:t>
      </w:r>
      <w:r w:rsidR="003F7505" w:rsidRPr="001560FE">
        <w:t xml:space="preserve">must be issued to all unsuccessful bidders notifying them that they have been unsuccessful on this occasion, </w:t>
      </w:r>
      <w:r w:rsidR="003F7505">
        <w:t xml:space="preserve">giving them their scores, the winning bidder’s scores </w:t>
      </w:r>
      <w:r w:rsidR="003F7505" w:rsidRPr="001560FE">
        <w:t>and offer</w:t>
      </w:r>
      <w:r w:rsidR="003F7505">
        <w:t>ing the opportunity to contact the Purchaser</w:t>
      </w:r>
      <w:r w:rsidR="003F7505" w:rsidRPr="001560FE">
        <w:t xml:space="preserve"> for further information. It is </w:t>
      </w:r>
      <w:r w:rsidR="003F7505">
        <w:t>Fife College</w:t>
      </w:r>
      <w:r w:rsidR="003F7505" w:rsidRPr="001560FE">
        <w:t xml:space="preserve"> policy that all unsuccessful bidders be offered a de-brief. </w:t>
      </w:r>
      <w:r w:rsidR="00B05E0B">
        <w:t xml:space="preserve">Debriefs should be recorded on the </w:t>
      </w:r>
      <w:hyperlink r:id="rId53" w:history="1">
        <w:r w:rsidR="00B05E0B" w:rsidRPr="00B05E0B">
          <w:rPr>
            <w:rStyle w:val="Hyperlink"/>
          </w:rPr>
          <w:t>Debrief Record Template</w:t>
        </w:r>
      </w:hyperlink>
      <w:r w:rsidR="00B05E0B">
        <w:t xml:space="preserve"> and saved to the “Contract Award” folder of the Project File.</w:t>
      </w:r>
    </w:p>
    <w:p w14:paraId="5790974D" w14:textId="77777777" w:rsidR="00563AE9" w:rsidRDefault="00563AE9" w:rsidP="00563AE9">
      <w:pPr>
        <w:ind w:left="720" w:hanging="720"/>
      </w:pPr>
    </w:p>
    <w:p w14:paraId="5790974E" w14:textId="77777777" w:rsidR="00563AE9" w:rsidRPr="001560FE" w:rsidRDefault="00563AE9" w:rsidP="00563AE9">
      <w:pPr>
        <w:ind w:left="720" w:hanging="720"/>
      </w:pPr>
      <w:r>
        <w:t>3.15.2</w:t>
      </w:r>
      <w:r>
        <w:tab/>
        <w:t>All award decision letters should be issued from the Procurement Mailbox and sent at the same time.</w:t>
      </w:r>
    </w:p>
    <w:p w14:paraId="5790974F" w14:textId="77777777" w:rsidR="001560FE" w:rsidRPr="001560FE" w:rsidRDefault="001560FE" w:rsidP="001560FE">
      <w:pPr>
        <w:ind w:left="720" w:hanging="720"/>
      </w:pPr>
    </w:p>
    <w:p w14:paraId="57909750" w14:textId="77777777" w:rsidR="001560FE" w:rsidRDefault="001560FE" w:rsidP="00FF4BF6">
      <w:pPr>
        <w:ind w:left="720" w:hanging="720"/>
      </w:pPr>
    </w:p>
    <w:p w14:paraId="57909751" w14:textId="77777777" w:rsidR="00890217" w:rsidRDefault="00890217">
      <w:pPr>
        <w:rPr>
          <w:b/>
        </w:rPr>
      </w:pPr>
      <w:r>
        <w:rPr>
          <w:b/>
        </w:rPr>
        <w:br w:type="page"/>
      </w:r>
    </w:p>
    <w:p w14:paraId="57909752" w14:textId="77777777" w:rsidR="001560FE" w:rsidRPr="001560FE" w:rsidRDefault="001560FE" w:rsidP="001560FE">
      <w:pPr>
        <w:ind w:left="720" w:hanging="720"/>
        <w:rPr>
          <w:b/>
        </w:rPr>
      </w:pPr>
      <w:r>
        <w:rPr>
          <w:b/>
        </w:rPr>
        <w:t>4</w:t>
      </w:r>
      <w:r w:rsidRPr="001560FE">
        <w:rPr>
          <w:b/>
        </w:rPr>
        <w:t>.</w:t>
      </w:r>
      <w:r w:rsidRPr="001560FE">
        <w:rPr>
          <w:b/>
        </w:rPr>
        <w:tab/>
      </w:r>
      <w:bookmarkStart w:id="88" w:name="THREE4"/>
      <w:r w:rsidRPr="001560FE">
        <w:rPr>
          <w:b/>
        </w:rPr>
        <w:t>REQUIREMENTS ABOVE £</w:t>
      </w:r>
      <w:r>
        <w:rPr>
          <w:b/>
        </w:rPr>
        <w:t>50</w:t>
      </w:r>
      <w:r w:rsidRPr="001560FE">
        <w:rPr>
          <w:b/>
        </w:rPr>
        <w:t>,</w:t>
      </w:r>
      <w:r>
        <w:rPr>
          <w:b/>
        </w:rPr>
        <w:t>000</w:t>
      </w:r>
      <w:r w:rsidRPr="001560FE">
        <w:rPr>
          <w:b/>
        </w:rPr>
        <w:t xml:space="preserve"> NOT EXCEEDING </w:t>
      </w:r>
      <w:r>
        <w:rPr>
          <w:b/>
        </w:rPr>
        <w:t>THE EU THRESHOLD</w:t>
      </w:r>
      <w:r w:rsidRPr="001560FE">
        <w:rPr>
          <w:b/>
        </w:rPr>
        <w:t xml:space="preserve"> (EXCLUDING VAT)</w:t>
      </w:r>
    </w:p>
    <w:bookmarkEnd w:id="88"/>
    <w:p w14:paraId="57909753" w14:textId="77777777" w:rsidR="001560FE" w:rsidRDefault="001560FE" w:rsidP="00FF4BF6">
      <w:pPr>
        <w:ind w:left="720" w:hanging="720"/>
      </w:pPr>
    </w:p>
    <w:p w14:paraId="57909754" w14:textId="77777777" w:rsidR="0022739A" w:rsidRDefault="00294DD2" w:rsidP="00D40B0E">
      <w:pPr>
        <w:ind w:left="720" w:hanging="720"/>
        <w:jc w:val="center"/>
      </w:pPr>
      <w:r>
        <w:rPr>
          <w:noProof/>
          <w:lang w:eastAsia="en-GB"/>
        </w:rPr>
        <w:drawing>
          <wp:inline distT="0" distB="0" distL="0" distR="0" wp14:anchorId="57909C2B" wp14:editId="57909C2C">
            <wp:extent cx="5731510" cy="5555615"/>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 JOURNEY.jpg"/>
                    <pic:cNvPicPr/>
                  </pic:nvPicPr>
                  <pic:blipFill>
                    <a:blip r:embed="rId54">
                      <a:extLst>
                        <a:ext uri="{28A0092B-C50C-407E-A947-70E740481C1C}">
                          <a14:useLocalDpi xmlns:a14="http://schemas.microsoft.com/office/drawing/2010/main" val="0"/>
                        </a:ext>
                      </a:extLst>
                    </a:blip>
                    <a:stretch>
                      <a:fillRect/>
                    </a:stretch>
                  </pic:blipFill>
                  <pic:spPr>
                    <a:xfrm>
                      <a:off x="0" y="0"/>
                      <a:ext cx="5731510" cy="5555615"/>
                    </a:xfrm>
                    <a:prstGeom prst="rect">
                      <a:avLst/>
                    </a:prstGeom>
                  </pic:spPr>
                </pic:pic>
              </a:graphicData>
            </a:graphic>
          </wp:inline>
        </w:drawing>
      </w:r>
    </w:p>
    <w:p w14:paraId="57909755" w14:textId="77777777" w:rsidR="0022739A" w:rsidRDefault="0022739A" w:rsidP="00FF4BF6">
      <w:pPr>
        <w:ind w:left="720" w:hanging="720"/>
      </w:pPr>
    </w:p>
    <w:p w14:paraId="57909756" w14:textId="77777777" w:rsidR="008909DF" w:rsidRPr="008909DF" w:rsidRDefault="008909DF" w:rsidP="008909DF">
      <w:pPr>
        <w:ind w:left="720" w:hanging="720"/>
        <w:rPr>
          <w:b/>
        </w:rPr>
      </w:pPr>
      <w:r>
        <w:rPr>
          <w:b/>
        </w:rPr>
        <w:t>4.1</w:t>
      </w:r>
      <w:r w:rsidRPr="008909DF">
        <w:rPr>
          <w:b/>
        </w:rPr>
        <w:t xml:space="preserve"> </w:t>
      </w:r>
      <w:r w:rsidRPr="008909DF">
        <w:rPr>
          <w:b/>
        </w:rPr>
        <w:tab/>
      </w:r>
      <w:bookmarkStart w:id="89" w:name="THREE41"/>
      <w:r w:rsidRPr="008909DF">
        <w:rPr>
          <w:b/>
        </w:rPr>
        <w:t>Formal Tendering Procedures</w:t>
      </w:r>
      <w:bookmarkEnd w:id="89"/>
    </w:p>
    <w:p w14:paraId="57909757" w14:textId="77777777" w:rsidR="008909DF" w:rsidRDefault="008909DF" w:rsidP="008909DF">
      <w:pPr>
        <w:ind w:left="720" w:hanging="720"/>
      </w:pPr>
    </w:p>
    <w:p w14:paraId="57909758" w14:textId="0B5144E5" w:rsidR="008909DF" w:rsidRDefault="008909DF" w:rsidP="008909DF">
      <w:pPr>
        <w:ind w:left="720" w:hanging="720"/>
      </w:pPr>
      <w:r>
        <w:t>4.1.1</w:t>
      </w:r>
      <w:r>
        <w:tab/>
      </w:r>
      <w:r w:rsidRPr="008909DF">
        <w:t>Formal tendering procedures are required for all requirements in excess of £</w:t>
      </w:r>
      <w:r>
        <w:t>5</w:t>
      </w:r>
      <w:r w:rsidRPr="008909DF">
        <w:t xml:space="preserve">0,000 to ensure that the procurement process is executed fairly and equitably, to provide a clear audit trail and to reassure the public and suppliers that procedures have been conducted with integrity. </w:t>
      </w:r>
    </w:p>
    <w:p w14:paraId="57909759" w14:textId="77777777" w:rsidR="008909DF" w:rsidRDefault="008909DF" w:rsidP="008909DF">
      <w:pPr>
        <w:ind w:left="720" w:hanging="720"/>
      </w:pPr>
    </w:p>
    <w:p w14:paraId="5790975A" w14:textId="77777777" w:rsidR="00294DD2" w:rsidRDefault="008909DF" w:rsidP="008909DF">
      <w:pPr>
        <w:ind w:left="720" w:hanging="720"/>
      </w:pPr>
      <w:r>
        <w:t>4.1.2</w:t>
      </w:r>
      <w:r>
        <w:tab/>
      </w:r>
      <w:r w:rsidRPr="008909DF">
        <w:t>The complexity of the documentation and timescale for the project will depend upon the nature, value and risk of the requirement, but all those in excess of current EU Procurement Directive thresholds must follow the EU procurement procedures</w:t>
      </w:r>
      <w:r w:rsidRPr="008909DF">
        <w:rPr>
          <w:b/>
        </w:rPr>
        <w:t>.</w:t>
      </w:r>
      <w:r w:rsidRPr="008909DF">
        <w:t xml:space="preserve"> The process for tendering procedures below the EU threshold is outlined in the following paragraphs.</w:t>
      </w:r>
    </w:p>
    <w:p w14:paraId="5790975B" w14:textId="77777777" w:rsidR="00294DD2" w:rsidRDefault="00294DD2">
      <w:r>
        <w:br w:type="page"/>
      </w:r>
    </w:p>
    <w:p w14:paraId="5790975C" w14:textId="77777777" w:rsidR="008909DF" w:rsidRPr="008909DF" w:rsidRDefault="008909DF" w:rsidP="008909DF">
      <w:pPr>
        <w:ind w:left="720" w:hanging="720"/>
        <w:rPr>
          <w:b/>
        </w:rPr>
      </w:pPr>
      <w:r>
        <w:rPr>
          <w:b/>
        </w:rPr>
        <w:t>4.2</w:t>
      </w:r>
      <w:r w:rsidRPr="008909DF">
        <w:rPr>
          <w:b/>
        </w:rPr>
        <w:t xml:space="preserve"> </w:t>
      </w:r>
      <w:r w:rsidRPr="008909DF">
        <w:rPr>
          <w:b/>
        </w:rPr>
        <w:tab/>
      </w:r>
      <w:bookmarkStart w:id="90" w:name="THREE42"/>
      <w:r w:rsidRPr="008909DF">
        <w:rPr>
          <w:b/>
        </w:rPr>
        <w:t>Contacting Procurement</w:t>
      </w:r>
      <w:bookmarkEnd w:id="90"/>
    </w:p>
    <w:p w14:paraId="5790975D" w14:textId="77777777" w:rsidR="008909DF" w:rsidRPr="008909DF" w:rsidRDefault="008909DF" w:rsidP="008909DF">
      <w:pPr>
        <w:ind w:left="720" w:hanging="720"/>
        <w:rPr>
          <w:b/>
        </w:rPr>
      </w:pPr>
    </w:p>
    <w:p w14:paraId="5790975E" w14:textId="069684F2" w:rsidR="008909DF" w:rsidRDefault="008909DF" w:rsidP="008909DF">
      <w:pPr>
        <w:ind w:left="720"/>
      </w:pPr>
      <w:r w:rsidRPr="008909DF">
        <w:t xml:space="preserve">When a need has been identified by a department or Project </w:t>
      </w:r>
      <w:r w:rsidR="006E5BBE" w:rsidRPr="006E5BBE">
        <w:t>Manager</w:t>
      </w:r>
      <w:r w:rsidRPr="008909DF">
        <w:t xml:space="preserve">, Procurement should be contacted to have the requirement added to the Procurement Workplan.  This Workplan is issued </w:t>
      </w:r>
      <w:r w:rsidR="00593462">
        <w:t>month</w:t>
      </w:r>
      <w:r w:rsidRPr="008909DF">
        <w:t xml:space="preserve">ly to </w:t>
      </w:r>
      <w:r w:rsidR="00593462">
        <w:t>the Executive Team</w:t>
      </w:r>
      <w:r w:rsidRPr="008909DF">
        <w:t xml:space="preserve"> and is reprioritised regularly to ensure that urgent requirements are programmed in according to business needs.</w:t>
      </w:r>
    </w:p>
    <w:p w14:paraId="5790975F" w14:textId="77777777" w:rsidR="00B07363" w:rsidRDefault="00B07363" w:rsidP="008909DF">
      <w:pPr>
        <w:ind w:left="720"/>
      </w:pPr>
    </w:p>
    <w:p w14:paraId="57909760" w14:textId="77777777" w:rsidR="00B07363" w:rsidRPr="00B07363" w:rsidRDefault="00B07363" w:rsidP="008909DF">
      <w:pPr>
        <w:ind w:left="720"/>
        <w:rPr>
          <w:b/>
          <w:u w:val="single"/>
        </w:rPr>
      </w:pPr>
      <w:r w:rsidRPr="00B07363">
        <w:rPr>
          <w:b/>
          <w:u w:val="single"/>
        </w:rPr>
        <w:t>Process Map</w:t>
      </w:r>
    </w:p>
    <w:p w14:paraId="57909761" w14:textId="77777777" w:rsidR="00B07363" w:rsidRDefault="00B07363" w:rsidP="00B07363"/>
    <w:p w14:paraId="57909762" w14:textId="77777777" w:rsidR="00B07363" w:rsidRPr="008909DF" w:rsidRDefault="00B07363" w:rsidP="001F3B7C">
      <w:pPr>
        <w:jc w:val="center"/>
      </w:pPr>
      <w:r w:rsidRPr="00A243E6">
        <w:rPr>
          <w:rFonts w:cs="Arial"/>
          <w:b/>
          <w:noProof/>
          <w:lang w:eastAsia="en-GB"/>
        </w:rPr>
        <w:drawing>
          <wp:inline distT="0" distB="0" distL="0" distR="0" wp14:anchorId="57909C2D" wp14:editId="57909C2E">
            <wp:extent cx="6058961" cy="1409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75337" cy="1413510"/>
                    </a:xfrm>
                    <a:prstGeom prst="rect">
                      <a:avLst/>
                    </a:prstGeom>
                    <a:noFill/>
                  </pic:spPr>
                </pic:pic>
              </a:graphicData>
            </a:graphic>
          </wp:inline>
        </w:drawing>
      </w:r>
    </w:p>
    <w:p w14:paraId="57909763" w14:textId="77777777" w:rsidR="008909DF" w:rsidRPr="008909DF" w:rsidRDefault="008909DF" w:rsidP="008909DF">
      <w:pPr>
        <w:ind w:left="720" w:hanging="720"/>
      </w:pPr>
    </w:p>
    <w:p w14:paraId="69DEE6FA" w14:textId="77777777" w:rsidR="009B6F0E" w:rsidRDefault="009B6F0E" w:rsidP="008909DF">
      <w:pPr>
        <w:ind w:left="720" w:hanging="720"/>
        <w:rPr>
          <w:b/>
        </w:rPr>
      </w:pPr>
    </w:p>
    <w:p w14:paraId="57909764" w14:textId="44B188EE" w:rsidR="008909DF" w:rsidRPr="008909DF" w:rsidRDefault="008909DF" w:rsidP="008909DF">
      <w:pPr>
        <w:ind w:left="720" w:hanging="720"/>
        <w:rPr>
          <w:b/>
        </w:rPr>
      </w:pPr>
      <w:r>
        <w:rPr>
          <w:b/>
        </w:rPr>
        <w:t>4.3</w:t>
      </w:r>
      <w:r w:rsidRPr="008909DF">
        <w:rPr>
          <w:b/>
        </w:rPr>
        <w:tab/>
      </w:r>
      <w:bookmarkStart w:id="91" w:name="THREE43"/>
      <w:r w:rsidRPr="008909DF">
        <w:rPr>
          <w:b/>
        </w:rPr>
        <w:t>Procurement Strategy Document</w:t>
      </w:r>
      <w:bookmarkEnd w:id="91"/>
    </w:p>
    <w:p w14:paraId="57909765" w14:textId="77777777" w:rsidR="002847CF" w:rsidRDefault="002847CF" w:rsidP="008909DF">
      <w:pPr>
        <w:ind w:left="720" w:hanging="720"/>
      </w:pPr>
    </w:p>
    <w:p w14:paraId="57909766" w14:textId="77777777" w:rsidR="002847CF" w:rsidRDefault="002847CF" w:rsidP="00D40B0E">
      <w:pPr>
        <w:ind w:left="720" w:hanging="720"/>
        <w:jc w:val="center"/>
      </w:pPr>
      <w:r>
        <w:rPr>
          <w:noProof/>
          <w:lang w:eastAsia="en-GB"/>
        </w:rPr>
        <w:drawing>
          <wp:inline distT="0" distB="0" distL="0" distR="0" wp14:anchorId="57909C2F" wp14:editId="57909C30">
            <wp:extent cx="2876550" cy="1943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38897" t="28723" r="10903" b="17021"/>
                    <a:stretch/>
                  </pic:blipFill>
                  <pic:spPr bwMode="auto">
                    <a:xfrm>
                      <a:off x="0" y="0"/>
                      <a:ext cx="2877188" cy="1943531"/>
                    </a:xfrm>
                    <a:prstGeom prst="rect">
                      <a:avLst/>
                    </a:prstGeom>
                    <a:ln>
                      <a:noFill/>
                    </a:ln>
                    <a:extLst>
                      <a:ext uri="{53640926-AAD7-44D8-BBD7-CCE9431645EC}">
                        <a14:shadowObscured xmlns:a14="http://schemas.microsoft.com/office/drawing/2010/main"/>
                      </a:ext>
                    </a:extLst>
                  </pic:spPr>
                </pic:pic>
              </a:graphicData>
            </a:graphic>
          </wp:inline>
        </w:drawing>
      </w:r>
    </w:p>
    <w:p w14:paraId="57909767" w14:textId="0514DEAA" w:rsidR="008909DF" w:rsidRPr="008909DF" w:rsidRDefault="008909DF" w:rsidP="008909DF">
      <w:pPr>
        <w:ind w:left="720" w:hanging="720"/>
        <w:rPr>
          <w:b/>
        </w:rPr>
      </w:pPr>
      <w:r w:rsidRPr="008909DF">
        <w:br/>
        <w:t xml:space="preserve">Following the initial </w:t>
      </w:r>
      <w:r w:rsidRPr="0068197E">
        <w:t xml:space="preserve">meeting between the Purchaser and the Project </w:t>
      </w:r>
      <w:r w:rsidR="006E5BBE" w:rsidRPr="006E5BBE">
        <w:t>Manager</w:t>
      </w:r>
      <w:r w:rsidRPr="0068197E">
        <w:t xml:space="preserve">, the Purchaser will produce a </w:t>
      </w:r>
      <w:hyperlink r:id="rId57" w:history="1">
        <w:r w:rsidRPr="0068197E">
          <w:rPr>
            <w:rStyle w:val="Hyperlink"/>
          </w:rPr>
          <w:t>Procurement Strategy</w:t>
        </w:r>
      </w:hyperlink>
      <w:r w:rsidRPr="0068197E">
        <w:t>. This</w:t>
      </w:r>
      <w:r w:rsidRPr="008909DF">
        <w:t xml:space="preserve"> not only outlines the process to be followed but examines the complete lifecycle of the requirement over the duration of the contract. It also identifies roles and responsibilities and incorporates an agreed timetable for the project.</w:t>
      </w:r>
    </w:p>
    <w:p w14:paraId="57909768" w14:textId="77777777" w:rsidR="008909DF" w:rsidRPr="008909DF" w:rsidRDefault="008909DF" w:rsidP="008909DF">
      <w:pPr>
        <w:ind w:left="720" w:hanging="720"/>
      </w:pPr>
    </w:p>
    <w:p w14:paraId="57909769" w14:textId="77777777" w:rsidR="008909DF" w:rsidRPr="008909DF" w:rsidRDefault="008909DF" w:rsidP="008909DF">
      <w:pPr>
        <w:rPr>
          <w:b/>
        </w:rPr>
      </w:pPr>
      <w:r>
        <w:rPr>
          <w:b/>
        </w:rPr>
        <w:t>4.4</w:t>
      </w:r>
      <w:r>
        <w:rPr>
          <w:b/>
        </w:rPr>
        <w:tab/>
      </w:r>
      <w:bookmarkStart w:id="92" w:name="THREE44"/>
      <w:r w:rsidRPr="008909DF">
        <w:rPr>
          <w:b/>
        </w:rPr>
        <w:t>Timetable</w:t>
      </w:r>
    </w:p>
    <w:bookmarkEnd w:id="92"/>
    <w:p w14:paraId="5790976A" w14:textId="77777777" w:rsidR="008909DF" w:rsidRPr="008909DF" w:rsidRDefault="008909DF" w:rsidP="008909DF">
      <w:pPr>
        <w:ind w:left="720" w:hanging="720"/>
        <w:rPr>
          <w:b/>
        </w:rPr>
      </w:pPr>
    </w:p>
    <w:p w14:paraId="5790976B" w14:textId="44A593B8" w:rsidR="008909DF" w:rsidRPr="008909DF" w:rsidRDefault="008909DF" w:rsidP="008909DF">
      <w:pPr>
        <w:ind w:left="720" w:hanging="720"/>
      </w:pPr>
      <w:r>
        <w:t>4.4</w:t>
      </w:r>
      <w:r w:rsidRPr="008909DF">
        <w:t>.1</w:t>
      </w:r>
      <w:r w:rsidRPr="008909DF">
        <w:tab/>
        <w:t xml:space="preserve">The timetable will be drafted by the Purchaser and must clearly show the timescale for each stage of the process and whose responsibility it is. The </w:t>
      </w:r>
      <w:hyperlink r:id="rId58" w:history="1">
        <w:r w:rsidRPr="006D3521">
          <w:rPr>
            <w:rStyle w:val="Hyperlink"/>
          </w:rPr>
          <w:t>Timetable template</w:t>
        </w:r>
      </w:hyperlink>
      <w:r w:rsidRPr="008909DF">
        <w:rPr>
          <w:color w:val="0000FF"/>
        </w:rPr>
        <w:t xml:space="preserve"> </w:t>
      </w:r>
      <w:r>
        <w:t>should be used.</w:t>
      </w:r>
    </w:p>
    <w:p w14:paraId="5790976C" w14:textId="77777777" w:rsidR="008909DF" w:rsidRPr="008909DF" w:rsidRDefault="008909DF" w:rsidP="008909DF">
      <w:pPr>
        <w:ind w:left="720" w:hanging="720"/>
      </w:pPr>
    </w:p>
    <w:p w14:paraId="1F103EC7" w14:textId="77777777" w:rsidR="009B6F0E" w:rsidRDefault="009B6F0E">
      <w:r>
        <w:br w:type="page"/>
      </w:r>
    </w:p>
    <w:p w14:paraId="5790976D" w14:textId="57521E09" w:rsidR="008909DF" w:rsidRPr="008909DF" w:rsidRDefault="008909DF" w:rsidP="008909DF">
      <w:pPr>
        <w:ind w:left="720" w:hanging="720"/>
      </w:pPr>
      <w:r>
        <w:t>4.4.2</w:t>
      </w:r>
      <w:r>
        <w:tab/>
      </w:r>
      <w:r w:rsidRPr="008909DF">
        <w:t>Where a requirement is likely to attract many suppliers, a pre-qualification stage should be</w:t>
      </w:r>
      <w:r>
        <w:t xml:space="preserve"> considered and </w:t>
      </w:r>
      <w:r w:rsidRPr="008909DF">
        <w:t xml:space="preserve">built into the timetable. While it may appear that this is adding time to the tender exercise it </w:t>
      </w:r>
      <w:r>
        <w:t>can</w:t>
      </w:r>
      <w:r w:rsidRPr="008909DF">
        <w:t xml:space="preserve"> actually save time overall as it </w:t>
      </w:r>
      <w:r>
        <w:t>can be</w:t>
      </w:r>
      <w:r w:rsidRPr="008909DF">
        <w:t xml:space="preserve"> less time consuming and onerous to evaluate a high number of pre-qualification </w:t>
      </w:r>
      <w:r w:rsidR="0004071F">
        <w:t>responses</w:t>
      </w:r>
      <w:r w:rsidRPr="008909DF">
        <w:t xml:space="preserve"> </w:t>
      </w:r>
      <w:r w:rsidR="0004071F">
        <w:t xml:space="preserve">using the </w:t>
      </w:r>
      <w:r w:rsidR="0004071F" w:rsidRPr="0004071F">
        <w:t xml:space="preserve">European Single Procurement Document </w:t>
      </w:r>
      <w:r w:rsidR="0004071F">
        <w:t xml:space="preserve">(ESPD) </w:t>
      </w:r>
      <w:r w:rsidRPr="008909DF">
        <w:t>tha</w:t>
      </w:r>
      <w:r w:rsidR="0004071F">
        <w:t>n</w:t>
      </w:r>
      <w:r w:rsidRPr="008909DF">
        <w:t xml:space="preserve"> it is to evaluate a similar number of tenders</w:t>
      </w:r>
      <w:r>
        <w:t>, dependant on the number of questions to be asked i</w:t>
      </w:r>
      <w:r w:rsidRPr="006D3521">
        <w:t xml:space="preserve">n the </w:t>
      </w:r>
      <w:hyperlink r:id="rId59" w:history="1">
        <w:r w:rsidRPr="006D3521">
          <w:rPr>
            <w:rStyle w:val="Hyperlink"/>
          </w:rPr>
          <w:t>Tender Schedules.</w:t>
        </w:r>
      </w:hyperlink>
      <w:r w:rsidRPr="008909DF">
        <w:t xml:space="preserve"> </w:t>
      </w:r>
    </w:p>
    <w:p w14:paraId="5790976E" w14:textId="77777777" w:rsidR="008909DF" w:rsidRPr="008909DF" w:rsidRDefault="008909DF" w:rsidP="008909DF">
      <w:pPr>
        <w:ind w:left="720" w:hanging="720"/>
      </w:pPr>
    </w:p>
    <w:p w14:paraId="5790976F" w14:textId="77777777" w:rsidR="008909DF" w:rsidRPr="008909DF" w:rsidRDefault="00106284" w:rsidP="008909DF">
      <w:pPr>
        <w:ind w:left="720" w:hanging="720"/>
        <w:rPr>
          <w:b/>
        </w:rPr>
      </w:pPr>
      <w:r>
        <w:rPr>
          <w:b/>
        </w:rPr>
        <w:t>4.5</w:t>
      </w:r>
      <w:r w:rsidR="008909DF" w:rsidRPr="008909DF">
        <w:rPr>
          <w:b/>
        </w:rPr>
        <w:t xml:space="preserve"> </w:t>
      </w:r>
      <w:r w:rsidR="008909DF" w:rsidRPr="008909DF">
        <w:rPr>
          <w:b/>
        </w:rPr>
        <w:tab/>
      </w:r>
      <w:bookmarkStart w:id="93" w:name="SECTION445"/>
      <w:bookmarkStart w:id="94" w:name="THREE45"/>
      <w:r w:rsidR="008909DF" w:rsidRPr="008909DF">
        <w:rPr>
          <w:b/>
        </w:rPr>
        <w:t>Pre-qualification Process</w:t>
      </w:r>
      <w:r w:rsidR="008909DF">
        <w:rPr>
          <w:b/>
        </w:rPr>
        <w:t xml:space="preserve"> (if required)</w:t>
      </w:r>
      <w:bookmarkEnd w:id="93"/>
    </w:p>
    <w:bookmarkEnd w:id="94"/>
    <w:p w14:paraId="57909770" w14:textId="77777777" w:rsidR="008909DF" w:rsidRPr="008909DF" w:rsidRDefault="008909DF" w:rsidP="008909DF">
      <w:pPr>
        <w:ind w:left="720" w:hanging="720"/>
      </w:pPr>
    </w:p>
    <w:p w14:paraId="57909771" w14:textId="77777777" w:rsidR="008909DF" w:rsidRPr="008909DF" w:rsidRDefault="00106284" w:rsidP="008909DF">
      <w:pPr>
        <w:ind w:left="720" w:hanging="720"/>
      </w:pPr>
      <w:r>
        <w:t>4.5</w:t>
      </w:r>
      <w:r w:rsidR="008909DF" w:rsidRPr="008909DF">
        <w:t>.1</w:t>
      </w:r>
      <w:r w:rsidR="008909DF" w:rsidRPr="008909DF">
        <w:tab/>
        <w:t xml:space="preserve">Pre-qualification of suppliers is a method of assessing whether potential tenderers have the necessary capability </w:t>
      </w:r>
      <w:r w:rsidR="00863452">
        <w:t xml:space="preserve">and capacity </w:t>
      </w:r>
      <w:r w:rsidR="008909DF" w:rsidRPr="008909DF">
        <w:t xml:space="preserve">to provide the goods and/or services required. It should be utilised wherever there is likely to be significant supplier interest in a requirement as it </w:t>
      </w:r>
      <w:r w:rsidR="0078703A">
        <w:t>avoid</w:t>
      </w:r>
      <w:r w:rsidR="008909DF" w:rsidRPr="008909DF">
        <w:t xml:space="preserve">s the need to evaluate a large number of tender submissions. </w:t>
      </w:r>
      <w:r>
        <w:t xml:space="preserve">The </w:t>
      </w:r>
      <w:r w:rsidR="008909DF" w:rsidRPr="008909DF">
        <w:t xml:space="preserve">criteria used to determine suitability to tender must be agreed </w:t>
      </w:r>
      <w:r>
        <w:t>by the Tender Evaluation Panel</w:t>
      </w:r>
      <w:r w:rsidR="0086021C">
        <w:t xml:space="preserve"> however selection questions are restricted to </w:t>
      </w:r>
      <w:r w:rsidR="0086021C" w:rsidRPr="0086021C">
        <w:rPr>
          <w:b/>
        </w:rPr>
        <w:t>only</w:t>
      </w:r>
      <w:r w:rsidR="0086021C">
        <w:t xml:space="preserve"> those in the European Single Procurement Document </w:t>
      </w:r>
      <w:r w:rsidR="0086021C" w:rsidRPr="008909DF">
        <w:t>(</w:t>
      </w:r>
      <w:r w:rsidR="0086021C">
        <w:t>ESPD</w:t>
      </w:r>
      <w:r w:rsidR="0086021C" w:rsidRPr="008909DF">
        <w:t>)</w:t>
      </w:r>
      <w:r>
        <w:t>.</w:t>
      </w:r>
    </w:p>
    <w:p w14:paraId="57909772" w14:textId="77777777" w:rsidR="008909DF" w:rsidRPr="008909DF" w:rsidRDefault="008909DF" w:rsidP="008909DF">
      <w:pPr>
        <w:ind w:left="720" w:hanging="720"/>
      </w:pPr>
    </w:p>
    <w:p w14:paraId="57909773" w14:textId="77777777" w:rsidR="008909DF" w:rsidRPr="008909DF" w:rsidRDefault="00106284" w:rsidP="00106284">
      <w:pPr>
        <w:ind w:left="720" w:hanging="720"/>
      </w:pPr>
      <w:r>
        <w:t>4.5</w:t>
      </w:r>
      <w:r w:rsidR="008909DF" w:rsidRPr="008909DF">
        <w:t>.2</w:t>
      </w:r>
      <w:r w:rsidR="008909DF" w:rsidRPr="008909DF">
        <w:tab/>
      </w:r>
      <w:r>
        <w:t>T</w:t>
      </w:r>
      <w:r w:rsidR="008909DF" w:rsidRPr="008909DF">
        <w:t>he requirement is advertised</w:t>
      </w:r>
      <w:r>
        <w:t xml:space="preserve"> using a Contract Notice on PCS</w:t>
      </w:r>
      <w:r w:rsidR="008909DF" w:rsidRPr="008909DF">
        <w:t xml:space="preserve">, inviting potential tenderers to </w:t>
      </w:r>
      <w:r w:rsidR="00AB4901">
        <w:t>submit</w:t>
      </w:r>
      <w:r w:rsidR="008909DF" w:rsidRPr="008909DF">
        <w:t xml:space="preserve"> a</w:t>
      </w:r>
      <w:r w:rsidR="0086021C">
        <w:t>n</w:t>
      </w:r>
      <w:r w:rsidR="008909DF" w:rsidRPr="008909DF">
        <w:t xml:space="preserve"> </w:t>
      </w:r>
      <w:r w:rsidR="0086021C">
        <w:t>ESPD</w:t>
      </w:r>
      <w:r w:rsidR="008909DF" w:rsidRPr="008909DF">
        <w:t xml:space="preserve">. Evaluation criteria </w:t>
      </w:r>
      <w:r>
        <w:t>must be</w:t>
      </w:r>
      <w:r w:rsidR="008909DF" w:rsidRPr="008909DF">
        <w:t xml:space="preserve"> set </w:t>
      </w:r>
      <w:r w:rsidR="008909DF" w:rsidRPr="008909DF">
        <w:rPr>
          <w:b/>
        </w:rPr>
        <w:t>prior</w:t>
      </w:r>
      <w:r w:rsidR="008909DF" w:rsidRPr="008909DF">
        <w:t xml:space="preserve"> to the issue of the </w:t>
      </w:r>
      <w:r w:rsidR="00BC4DD0">
        <w:t>ESPD</w:t>
      </w:r>
      <w:r w:rsidR="008909DF" w:rsidRPr="008909DF">
        <w:t xml:space="preserve"> a</w:t>
      </w:r>
      <w:r>
        <w:t>nd</w:t>
      </w:r>
      <w:r w:rsidR="008909DF" w:rsidRPr="008909DF">
        <w:t xml:space="preserve"> the evaluation criteria </w:t>
      </w:r>
      <w:r w:rsidR="00BC4DD0">
        <w:t xml:space="preserve">and </w:t>
      </w:r>
      <w:r w:rsidR="00BC4DD0" w:rsidRPr="008909DF">
        <w:t xml:space="preserve">guidance </w:t>
      </w:r>
      <w:r w:rsidR="008909DF" w:rsidRPr="008909DF">
        <w:t xml:space="preserve">must be set out in the </w:t>
      </w:r>
      <w:r w:rsidR="00BC4DD0" w:rsidRPr="00BC4DD0">
        <w:rPr>
          <w:b/>
        </w:rPr>
        <w:t>Contract Notice</w:t>
      </w:r>
      <w:r w:rsidR="008909DF" w:rsidRPr="008909DF">
        <w:t xml:space="preserve">.  A formal evaluation form is used to score responses. Completed </w:t>
      </w:r>
      <w:r w:rsidR="0087130A">
        <w:t>ESPDs</w:t>
      </w:r>
      <w:r w:rsidR="008909DF" w:rsidRPr="008909DF">
        <w:t xml:space="preserve"> must be returned by a date specified in the </w:t>
      </w:r>
      <w:r w:rsidR="00EC68FE">
        <w:t>Contract Notice</w:t>
      </w:r>
      <w:r w:rsidR="008909DF" w:rsidRPr="008909DF">
        <w:t xml:space="preserve"> and are then evaluated against the agreed criteria by the Tender Evaluation Panel.</w:t>
      </w:r>
    </w:p>
    <w:p w14:paraId="57909774" w14:textId="77777777" w:rsidR="008909DF" w:rsidRPr="008909DF" w:rsidRDefault="008909DF" w:rsidP="008909DF">
      <w:pPr>
        <w:ind w:left="720" w:hanging="720"/>
      </w:pPr>
    </w:p>
    <w:p w14:paraId="57909775" w14:textId="77777777" w:rsidR="008909DF" w:rsidRPr="008909DF" w:rsidRDefault="00106284" w:rsidP="008909DF">
      <w:pPr>
        <w:ind w:left="720" w:hanging="720"/>
      </w:pPr>
      <w:r>
        <w:t>4.5.3</w:t>
      </w:r>
      <w:r w:rsidR="008909DF" w:rsidRPr="008909DF">
        <w:t xml:space="preserve"> </w:t>
      </w:r>
      <w:r w:rsidR="008909DF" w:rsidRPr="008909DF">
        <w:tab/>
      </w:r>
      <w:r>
        <w:t>T</w:t>
      </w:r>
      <w:r w:rsidR="008909DF" w:rsidRPr="008909DF">
        <w:t xml:space="preserve">he Tender Evaluation Panel </w:t>
      </w:r>
      <w:r>
        <w:t>should</w:t>
      </w:r>
      <w:r w:rsidR="008909DF" w:rsidRPr="008909DF">
        <w:t xml:space="preserve"> agree in advance, the optimum number of tenders it wishes to receive (which must never be less than 5 to ensure a fair competition). The tender list will then comprise the agreed number of tenderers that scored highest in the evaluation. It is important to note, however, that if a limited number of tenders have been agreed, that is the </w:t>
      </w:r>
      <w:r w:rsidR="008909DF" w:rsidRPr="008909DF">
        <w:rPr>
          <w:b/>
        </w:rPr>
        <w:t>maximum</w:t>
      </w:r>
      <w:r w:rsidR="008909DF" w:rsidRPr="008909DF">
        <w:t xml:space="preserve"> number that may be invited to bid (fewer may have to be invited if an insufficient number attain an acceptable score).</w:t>
      </w:r>
    </w:p>
    <w:p w14:paraId="57909776" w14:textId="77777777" w:rsidR="008909DF" w:rsidRPr="008909DF" w:rsidRDefault="008909DF" w:rsidP="008909DF">
      <w:pPr>
        <w:ind w:left="720" w:hanging="720"/>
      </w:pPr>
    </w:p>
    <w:p w14:paraId="57909777" w14:textId="77777777" w:rsidR="008909DF" w:rsidRPr="008909DF" w:rsidRDefault="00106284" w:rsidP="00106284">
      <w:pPr>
        <w:rPr>
          <w:b/>
        </w:rPr>
      </w:pPr>
      <w:r>
        <w:rPr>
          <w:b/>
        </w:rPr>
        <w:t>4.6</w:t>
      </w:r>
      <w:r>
        <w:rPr>
          <w:b/>
        </w:rPr>
        <w:tab/>
      </w:r>
      <w:bookmarkStart w:id="95" w:name="THREE46"/>
      <w:r w:rsidR="008909DF" w:rsidRPr="008909DF">
        <w:rPr>
          <w:b/>
        </w:rPr>
        <w:t>The Tender Evaluation Panel (TEP)</w:t>
      </w:r>
      <w:bookmarkEnd w:id="95"/>
    </w:p>
    <w:p w14:paraId="57909778" w14:textId="77777777" w:rsidR="008909DF" w:rsidRPr="008909DF" w:rsidRDefault="008909DF" w:rsidP="008909DF">
      <w:pPr>
        <w:ind w:left="720" w:hanging="720"/>
      </w:pPr>
    </w:p>
    <w:p w14:paraId="57909779" w14:textId="64A34E1A" w:rsidR="008909DF" w:rsidRPr="008909DF" w:rsidRDefault="00106284" w:rsidP="00106284">
      <w:pPr>
        <w:ind w:left="720" w:hanging="720"/>
      </w:pPr>
      <w:r>
        <w:t>4.6.1</w:t>
      </w:r>
      <w:r>
        <w:tab/>
      </w:r>
      <w:r w:rsidR="008909DF" w:rsidRPr="008909DF">
        <w:t>For purchases over £</w:t>
      </w:r>
      <w:r>
        <w:t>5</w:t>
      </w:r>
      <w:r w:rsidR="008909DF" w:rsidRPr="008909DF">
        <w:t xml:space="preserve">0,000, formal procedures are required to provide fairness and confidentiality, prevent collusion, provide an audit trail and ultimately reassure the public and our suppliers that the procurement process has been conducted with integrity. For this process there is a requirement to formally agree a Tender Evaluation Panel (TEP). This TEP usually comprises the Project </w:t>
      </w:r>
      <w:r w:rsidR="006E5BBE" w:rsidRPr="006E5BBE">
        <w:t>Manager</w:t>
      </w:r>
      <w:r w:rsidR="008909DF" w:rsidRPr="008909DF">
        <w:t xml:space="preserve">, </w:t>
      </w:r>
      <w:r>
        <w:t>key stakeholders</w:t>
      </w:r>
      <w:r w:rsidR="008909DF" w:rsidRPr="008909DF">
        <w:t xml:space="preserve"> and occasionally a designated person with s</w:t>
      </w:r>
      <w:r>
        <w:t xml:space="preserve">pecialist knowledge, such as </w:t>
      </w:r>
      <w:r w:rsidR="006E5BBE">
        <w:t>Digital</w:t>
      </w:r>
      <w:r>
        <w:t xml:space="preserve"> or Health &amp; </w:t>
      </w:r>
      <w:r w:rsidR="0039069E">
        <w:t>Safety</w:t>
      </w:r>
      <w:r w:rsidR="008909DF" w:rsidRPr="008909DF">
        <w:t>.</w:t>
      </w:r>
    </w:p>
    <w:p w14:paraId="5790977A" w14:textId="77777777" w:rsidR="008909DF" w:rsidRPr="008909DF" w:rsidRDefault="008909DF" w:rsidP="008909DF">
      <w:pPr>
        <w:ind w:left="720" w:hanging="720"/>
      </w:pPr>
    </w:p>
    <w:p w14:paraId="29D69FF0" w14:textId="77777777" w:rsidR="009B6F0E" w:rsidRDefault="009B6F0E">
      <w:r>
        <w:br w:type="page"/>
      </w:r>
    </w:p>
    <w:p w14:paraId="5790977B" w14:textId="45F63AE1" w:rsidR="00045428" w:rsidRDefault="00106284" w:rsidP="005C713A">
      <w:pPr>
        <w:ind w:left="720" w:hanging="720"/>
      </w:pPr>
      <w:r>
        <w:t>4.6.2</w:t>
      </w:r>
      <w:r>
        <w:tab/>
      </w:r>
      <w:r w:rsidR="008909DF" w:rsidRPr="008909DF">
        <w:t xml:space="preserve">Where the Tender Evaluation Panel consists of </w:t>
      </w:r>
      <w:r>
        <w:t>ma</w:t>
      </w:r>
      <w:r w:rsidR="0039069E">
        <w:t>n</w:t>
      </w:r>
      <w:r>
        <w:t>y stakeholder</w:t>
      </w:r>
      <w:r w:rsidR="0039069E">
        <w:t>s</w:t>
      </w:r>
      <w:r>
        <w:t xml:space="preserve">, </w:t>
      </w:r>
      <w:r w:rsidR="008909DF" w:rsidRPr="008909DF">
        <w:t>it may not be necessary for everyone</w:t>
      </w:r>
      <w:r w:rsidR="0060530D">
        <w:t xml:space="preserve"> to </w:t>
      </w:r>
      <w:r w:rsidR="008909DF" w:rsidRPr="008909DF">
        <w:t xml:space="preserve">evaluate the </w:t>
      </w:r>
      <w:r w:rsidR="0087130A">
        <w:t>ESPD</w:t>
      </w:r>
      <w:r w:rsidR="008909DF" w:rsidRPr="008909DF">
        <w:t xml:space="preserve"> or the whole tender.  The Purchaser must determine what input is relevant for each stage and ensure that only those who will add value are involved</w:t>
      </w:r>
      <w:r>
        <w:t xml:space="preserve">.  This will be agreed when preparing </w:t>
      </w:r>
      <w:r w:rsidRPr="006D3521">
        <w:t xml:space="preserve">the </w:t>
      </w:r>
      <w:hyperlink r:id="rId60" w:history="1">
        <w:r w:rsidRPr="006D3521">
          <w:rPr>
            <w:rStyle w:val="Hyperlink"/>
          </w:rPr>
          <w:t>Procurement Strategy</w:t>
        </w:r>
      </w:hyperlink>
      <w:r w:rsidR="008909DF" w:rsidRPr="006D3521">
        <w:t>.</w:t>
      </w:r>
      <w:r w:rsidR="008909DF" w:rsidRPr="008909DF">
        <w:t xml:space="preserve">  </w:t>
      </w:r>
      <w:r>
        <w:t>T</w:t>
      </w:r>
      <w:r w:rsidR="008909DF" w:rsidRPr="008909DF">
        <w:t xml:space="preserve">here may be one or more sections which require the technical expertise of the </w:t>
      </w:r>
      <w:r w:rsidR="006E5BBE">
        <w:t>Digital</w:t>
      </w:r>
      <w:r w:rsidR="008909DF" w:rsidRPr="008909DF">
        <w:t xml:space="preserve"> panel </w:t>
      </w:r>
      <w:r w:rsidR="006D3521" w:rsidRPr="008909DF">
        <w:t>member;</w:t>
      </w:r>
      <w:r w:rsidR="008909DF" w:rsidRPr="008909DF">
        <w:t xml:space="preserve"> in this case while the </w:t>
      </w:r>
      <w:r w:rsidR="006E5BBE">
        <w:t>Digital</w:t>
      </w:r>
      <w:r w:rsidR="008909DF" w:rsidRPr="008909DF">
        <w:t xml:space="preserve"> panel member will read all the bids he or she would only be responsible for scoring the identified technical sections.  This ensures that the skills and knowledge are used where appropriate and that panel members are adding value in areas relevant to them.</w:t>
      </w:r>
    </w:p>
    <w:p w14:paraId="5790977C" w14:textId="77777777" w:rsidR="008909DF" w:rsidRPr="008909DF" w:rsidRDefault="008909DF" w:rsidP="008909DF">
      <w:pPr>
        <w:ind w:left="720" w:hanging="720"/>
      </w:pPr>
    </w:p>
    <w:p w14:paraId="5790977D" w14:textId="77777777" w:rsidR="008909DF" w:rsidRPr="00537F8B" w:rsidRDefault="00106284" w:rsidP="00106284">
      <w:pPr>
        <w:rPr>
          <w:b/>
        </w:rPr>
      </w:pPr>
      <w:r w:rsidRPr="00537F8B">
        <w:rPr>
          <w:b/>
        </w:rPr>
        <w:t>4.7</w:t>
      </w:r>
      <w:r w:rsidRPr="00537F8B">
        <w:rPr>
          <w:b/>
        </w:rPr>
        <w:tab/>
      </w:r>
      <w:bookmarkStart w:id="96" w:name="THREE47"/>
      <w:r w:rsidR="008909DF" w:rsidRPr="00537F8B">
        <w:rPr>
          <w:b/>
        </w:rPr>
        <w:t>The Specification</w:t>
      </w:r>
      <w:bookmarkEnd w:id="96"/>
    </w:p>
    <w:p w14:paraId="5790977E" w14:textId="77777777" w:rsidR="008909DF" w:rsidRPr="00537F8B" w:rsidRDefault="008909DF" w:rsidP="008909DF">
      <w:pPr>
        <w:ind w:left="720" w:hanging="720"/>
      </w:pPr>
    </w:p>
    <w:p w14:paraId="5790977F" w14:textId="1D17E00B" w:rsidR="008909DF" w:rsidRPr="008909DF" w:rsidRDefault="008909DF" w:rsidP="00106284">
      <w:pPr>
        <w:ind w:left="720"/>
      </w:pPr>
      <w:r w:rsidRPr="00537F8B">
        <w:t xml:space="preserve">It is the Project </w:t>
      </w:r>
      <w:r w:rsidR="006E5BBE" w:rsidRPr="006E5BBE">
        <w:t>Manager</w:t>
      </w:r>
      <w:r w:rsidR="006E5BBE" w:rsidRPr="006E5BBE" w:rsidDel="006E5BBE">
        <w:t xml:space="preserve"> </w:t>
      </w:r>
      <w:r w:rsidRPr="00537F8B">
        <w:t xml:space="preserve">'s responsibility to produce </w:t>
      </w:r>
      <w:r w:rsidRPr="00275613">
        <w:t xml:space="preserve">the </w:t>
      </w:r>
      <w:hyperlink w:anchor="onetwo" w:history="1">
        <w:r w:rsidRPr="00275613">
          <w:rPr>
            <w:rStyle w:val="Hyperlink"/>
          </w:rPr>
          <w:t>specification</w:t>
        </w:r>
      </w:hyperlink>
      <w:r w:rsidRPr="00537F8B">
        <w:t xml:space="preserve"> and it is important that sufficient time is allocated within the timetable for requirements to be clearly established, undertake research etc. A clearly written specification </w:t>
      </w:r>
      <w:r w:rsidR="00537F8B" w:rsidRPr="00537F8B">
        <w:t>will simplify</w:t>
      </w:r>
      <w:r w:rsidRPr="00537F8B">
        <w:t xml:space="preserve"> the evaluation process, en</w:t>
      </w:r>
      <w:r w:rsidR="00537F8B" w:rsidRPr="00537F8B">
        <w:t>sure</w:t>
      </w:r>
      <w:r w:rsidRPr="00537F8B">
        <w:t xml:space="preserve"> that the Project </w:t>
      </w:r>
      <w:r w:rsidR="00AB4901" w:rsidRPr="00537F8B">
        <w:t>needs are met and are</w:t>
      </w:r>
      <w:r w:rsidRPr="00537F8B">
        <w:t xml:space="preserve"> likely to improve value for money savings.</w:t>
      </w:r>
      <w:r w:rsidRPr="008909DF">
        <w:t xml:space="preserve"> </w:t>
      </w:r>
    </w:p>
    <w:p w14:paraId="57909780" w14:textId="77777777" w:rsidR="008909DF" w:rsidRPr="008909DF" w:rsidRDefault="008909DF" w:rsidP="008909DF">
      <w:pPr>
        <w:ind w:left="720" w:hanging="720"/>
      </w:pPr>
    </w:p>
    <w:p w14:paraId="57909781" w14:textId="77777777" w:rsidR="00004B34" w:rsidRDefault="00004B34" w:rsidP="003F7505">
      <w:pPr>
        <w:pStyle w:val="ListParagraph"/>
        <w:numPr>
          <w:ilvl w:val="1"/>
          <w:numId w:val="19"/>
        </w:numPr>
        <w:ind w:left="709" w:hanging="709"/>
        <w:rPr>
          <w:b/>
        </w:rPr>
      </w:pPr>
      <w:bookmarkStart w:id="97" w:name="THREE48"/>
      <w:r>
        <w:rPr>
          <w:b/>
        </w:rPr>
        <w:t>Lots</w:t>
      </w:r>
    </w:p>
    <w:bookmarkEnd w:id="97"/>
    <w:p w14:paraId="57909782" w14:textId="77777777" w:rsidR="00004B34" w:rsidRDefault="00004B34" w:rsidP="00004B34">
      <w:pPr>
        <w:rPr>
          <w:b/>
        </w:rPr>
      </w:pPr>
    </w:p>
    <w:p w14:paraId="57909783" w14:textId="77777777" w:rsidR="00004B34" w:rsidRDefault="00004B34" w:rsidP="00041D19">
      <w:pPr>
        <w:ind w:left="709" w:hanging="709"/>
      </w:pPr>
      <w:r w:rsidRPr="00004B34">
        <w:t>4.8.1</w:t>
      </w:r>
      <w:r w:rsidRPr="00004B34">
        <w:tab/>
      </w:r>
      <w:r>
        <w:t xml:space="preserve">To maximise </w:t>
      </w:r>
      <w:r w:rsidR="00041D19">
        <w:t xml:space="preserve">contract </w:t>
      </w:r>
      <w:r>
        <w:t>opportunities for SME’s</w:t>
      </w:r>
      <w:r w:rsidR="00041D19">
        <w:t xml:space="preserve">, the purchaser should consider the potential to separate the requirement into lots.  Lots define the </w:t>
      </w:r>
      <w:r w:rsidR="00041D19" w:rsidRPr="00041D19">
        <w:t xml:space="preserve">categories of goods or services which a single procurement </w:t>
      </w:r>
      <w:r w:rsidR="00041D19">
        <w:t>requirement</w:t>
      </w:r>
      <w:r w:rsidR="00041D19" w:rsidRPr="00041D19">
        <w:t xml:space="preserve"> has been divided into</w:t>
      </w:r>
      <w:r w:rsidR="00041D19">
        <w:t xml:space="preserve"> and</w:t>
      </w:r>
      <w:r w:rsidR="00041D19" w:rsidRPr="00041D19">
        <w:t xml:space="preserve"> allows for multiple providers to be appointed following one procurement process. An example might be a </w:t>
      </w:r>
      <w:r w:rsidR="00041D19">
        <w:t xml:space="preserve">tender for </w:t>
      </w:r>
      <w:r w:rsidR="00041D19" w:rsidRPr="00041D19">
        <w:t>computer hardware with one lot for "laptop</w:t>
      </w:r>
      <w:r w:rsidR="00041D19">
        <w:t>s</w:t>
      </w:r>
      <w:r w:rsidR="00041D19" w:rsidRPr="00041D19">
        <w:t>" and a second lot for "desktops".</w:t>
      </w:r>
    </w:p>
    <w:p w14:paraId="57909784" w14:textId="77777777" w:rsidR="00041D19" w:rsidRDefault="00041D19" w:rsidP="00041D19">
      <w:pPr>
        <w:ind w:left="709" w:hanging="709"/>
      </w:pPr>
    </w:p>
    <w:p w14:paraId="57909785" w14:textId="77777777" w:rsidR="00041D19" w:rsidRPr="00004B34" w:rsidRDefault="00041D19" w:rsidP="00041D19">
      <w:pPr>
        <w:ind w:left="709" w:hanging="709"/>
      </w:pPr>
      <w:r>
        <w:t>4.8.2</w:t>
      </w:r>
      <w:r>
        <w:tab/>
        <w:t>A separate specification must be developed for each lot</w:t>
      </w:r>
      <w:r w:rsidR="0074308D">
        <w:t xml:space="preserve">.  Each lot is effectively a separate tender exercise within </w:t>
      </w:r>
      <w:r w:rsidR="00EC68FE">
        <w:t>the overall tender and individual contracts will be awarded per lot.</w:t>
      </w:r>
    </w:p>
    <w:p w14:paraId="57909786" w14:textId="77777777" w:rsidR="00004B34" w:rsidRDefault="00004B34" w:rsidP="00004B34">
      <w:pPr>
        <w:pStyle w:val="ListParagraph"/>
        <w:ind w:left="360"/>
        <w:rPr>
          <w:b/>
        </w:rPr>
      </w:pPr>
    </w:p>
    <w:p w14:paraId="57909787" w14:textId="77777777" w:rsidR="008909DF" w:rsidRPr="00537F8B" w:rsidRDefault="008909DF" w:rsidP="003F7505">
      <w:pPr>
        <w:pStyle w:val="ListParagraph"/>
        <w:numPr>
          <w:ilvl w:val="1"/>
          <w:numId w:val="19"/>
        </w:numPr>
        <w:ind w:left="709" w:hanging="709"/>
        <w:rPr>
          <w:b/>
        </w:rPr>
      </w:pPr>
      <w:bookmarkStart w:id="98" w:name="THREE49"/>
      <w:r w:rsidRPr="00537F8B">
        <w:rPr>
          <w:b/>
        </w:rPr>
        <w:t>Establishing Tender Evaluation Criteria</w:t>
      </w:r>
    </w:p>
    <w:bookmarkEnd w:id="98"/>
    <w:p w14:paraId="57909788" w14:textId="77777777" w:rsidR="008909DF" w:rsidRPr="008909DF" w:rsidRDefault="008909DF" w:rsidP="008909DF">
      <w:pPr>
        <w:ind w:left="720" w:hanging="720"/>
      </w:pPr>
    </w:p>
    <w:p w14:paraId="57909789" w14:textId="726BC42E" w:rsidR="008909DF" w:rsidRPr="008909DF" w:rsidRDefault="00537F8B" w:rsidP="008909DF">
      <w:pPr>
        <w:ind w:left="720" w:hanging="720"/>
      </w:pPr>
      <w:r>
        <w:t>4.</w:t>
      </w:r>
      <w:r w:rsidR="00EC68FE">
        <w:t>9</w:t>
      </w:r>
      <w:r w:rsidR="008909DF" w:rsidRPr="008909DF">
        <w:t xml:space="preserve">.1 </w:t>
      </w:r>
      <w:r w:rsidR="008909DF" w:rsidRPr="008909DF">
        <w:tab/>
        <w:t>Before issuing an ITT, the criteria by which resulting bids will be evaluated must be established</w:t>
      </w:r>
      <w:r>
        <w:t xml:space="preserve"> and included in the ITT documentation to ensure</w:t>
      </w:r>
      <w:r w:rsidRPr="00537F8B">
        <w:t xml:space="preserve"> </w:t>
      </w:r>
      <w:r w:rsidRPr="008909DF">
        <w:t xml:space="preserve">that the evaluation can be effectively carried out and </w:t>
      </w:r>
      <w:r>
        <w:t>is</w:t>
      </w:r>
      <w:r w:rsidRPr="008909DF">
        <w:t xml:space="preserve"> </w:t>
      </w:r>
      <w:r>
        <w:t>transparent and</w:t>
      </w:r>
      <w:r w:rsidRPr="008909DF">
        <w:t xml:space="preserve"> fair</w:t>
      </w:r>
      <w:r w:rsidR="008909DF" w:rsidRPr="008909DF">
        <w:t xml:space="preserve">. The Purchaser, in collaboration with the Project </w:t>
      </w:r>
      <w:r w:rsidR="006E5BBE" w:rsidRPr="006E5BBE">
        <w:t>Manager</w:t>
      </w:r>
      <w:r w:rsidR="008909DF" w:rsidRPr="008909DF">
        <w:t xml:space="preserve"> is responsible for esta</w:t>
      </w:r>
      <w:r>
        <w:t>blishing the relevant criteria.</w:t>
      </w:r>
    </w:p>
    <w:p w14:paraId="5790978A" w14:textId="77777777" w:rsidR="008909DF" w:rsidRPr="008909DF" w:rsidRDefault="008909DF" w:rsidP="008909DF">
      <w:pPr>
        <w:ind w:left="720" w:hanging="720"/>
      </w:pPr>
    </w:p>
    <w:p w14:paraId="5790978B" w14:textId="77777777" w:rsidR="008909DF" w:rsidRDefault="00537F8B" w:rsidP="008909DF">
      <w:pPr>
        <w:ind w:left="720" w:hanging="720"/>
      </w:pPr>
      <w:r>
        <w:t>4.</w:t>
      </w:r>
      <w:r w:rsidR="00EC68FE">
        <w:t>9</w:t>
      </w:r>
      <w:r w:rsidR="008909DF" w:rsidRPr="008909DF">
        <w:t xml:space="preserve">.2 </w:t>
      </w:r>
      <w:r w:rsidR="008909DF" w:rsidRPr="008909DF">
        <w:tab/>
        <w:t xml:space="preserve">Evaluation criteria should allow comparison in terms of capability, commercial, technical (including performance) and financial terms. Criteria may be designated as "Mandatory" but, if they are and have not been met, the result </w:t>
      </w:r>
      <w:r w:rsidR="008909DF" w:rsidRPr="008909DF">
        <w:rPr>
          <w:b/>
        </w:rPr>
        <w:t xml:space="preserve">must </w:t>
      </w:r>
      <w:r w:rsidR="008909DF" w:rsidRPr="008909DF">
        <w:t xml:space="preserve">be rejection of the tender. </w:t>
      </w:r>
      <w:r>
        <w:t>Questions should be</w:t>
      </w:r>
      <w:r w:rsidR="008909DF" w:rsidRPr="008909DF">
        <w:t xml:space="preserve"> "weight</w:t>
      </w:r>
      <w:r>
        <w:t>ed</w:t>
      </w:r>
      <w:r w:rsidR="008909DF" w:rsidRPr="008909DF">
        <w:t xml:space="preserve">" </w:t>
      </w:r>
      <w:r>
        <w:t>by their relative importance</w:t>
      </w:r>
      <w:r w:rsidR="007C392B">
        <w:t xml:space="preserve"> using the value assigned to technical/quality split across the number of scored questions asked as required</w:t>
      </w:r>
      <w:r>
        <w:t>.</w:t>
      </w:r>
    </w:p>
    <w:p w14:paraId="5790978C" w14:textId="77777777" w:rsidR="00714F0F" w:rsidRDefault="00714F0F" w:rsidP="008909DF">
      <w:pPr>
        <w:ind w:left="720" w:hanging="720"/>
      </w:pPr>
    </w:p>
    <w:p w14:paraId="5790978D" w14:textId="77777777" w:rsidR="00714F0F" w:rsidRDefault="00714F0F" w:rsidP="008909DF">
      <w:pPr>
        <w:ind w:left="720" w:hanging="720"/>
      </w:pPr>
      <w:r>
        <w:t>4.9.3</w:t>
      </w:r>
      <w:r>
        <w:tab/>
        <w:t>Any requirement for Samples, System De</w:t>
      </w:r>
      <w:r w:rsidR="00FF12FC">
        <w:t>monstrations, Presentations or T</w:t>
      </w:r>
      <w:r>
        <w:t xml:space="preserve">echnical </w:t>
      </w:r>
      <w:r w:rsidR="00FF12FC">
        <w:t>V</w:t>
      </w:r>
      <w:r>
        <w:t>alidation of equipment must be clearly stated in the ITT with evaluations guidance provided to explain how this will be assessed by the evaluation panel.</w:t>
      </w:r>
      <w:r w:rsidR="00C035BE">
        <w:t xml:space="preserve">  </w:t>
      </w:r>
      <w:r w:rsidR="00B34071">
        <w:t xml:space="preserve">Evaluation criteria must be relevant to the assessment area and must be objective rather than subjective, i.e. for system demonstrations assessment will focus on how well the system performs tasks, the ease of use or how intuitive rather than whether functionality or features are included.  Features and functionality will have been assessed in the technical question and you cannot score the same criteria twice.  You can however use the system demonstration to verify </w:t>
      </w:r>
      <w:r w:rsidR="00B47315">
        <w:t>features/functions</w:t>
      </w:r>
      <w:r w:rsidR="007834E5">
        <w:t xml:space="preserve"> or assess how well they perform.</w:t>
      </w:r>
      <w:r w:rsidR="00B47315">
        <w:t xml:space="preserve"> </w:t>
      </w:r>
    </w:p>
    <w:p w14:paraId="5790978E" w14:textId="77777777" w:rsidR="00B34071" w:rsidRDefault="00B34071" w:rsidP="008909DF">
      <w:pPr>
        <w:ind w:left="720" w:hanging="720"/>
      </w:pPr>
    </w:p>
    <w:p w14:paraId="5790978F" w14:textId="77777777" w:rsidR="00B34071" w:rsidRPr="00B34071" w:rsidRDefault="00B34071" w:rsidP="00B34071">
      <w:pPr>
        <w:ind w:left="720" w:hanging="720"/>
      </w:pPr>
      <w:r>
        <w:t>4.9.4</w:t>
      </w:r>
      <w:r>
        <w:tab/>
        <w:t>H</w:t>
      </w:r>
      <w:r w:rsidRPr="00B34071">
        <w:t xml:space="preserve">igh level weightings </w:t>
      </w:r>
      <w:r>
        <w:t>should</w:t>
      </w:r>
      <w:r w:rsidRPr="00B34071">
        <w:t xml:space="preserve"> be applied to each evaluation area, e.g. Technical/Quality, System Demonstrations, Samples, Presentations etc. Each evaluation area should then apply sub-weightings to each question within that evaluation area.</w:t>
      </w:r>
    </w:p>
    <w:p w14:paraId="57909790" w14:textId="77777777" w:rsidR="00B34071" w:rsidRPr="00B34071" w:rsidRDefault="00B34071" w:rsidP="00B34071">
      <w:pPr>
        <w:ind w:left="720" w:hanging="720"/>
      </w:pPr>
    </w:p>
    <w:p w14:paraId="57909791" w14:textId="77777777" w:rsidR="00B34071" w:rsidRPr="00B34071" w:rsidRDefault="00B34071" w:rsidP="00B34071">
      <w:pPr>
        <w:ind w:left="720"/>
      </w:pPr>
      <w:r w:rsidRPr="00B34071">
        <w:t>Example:</w:t>
      </w:r>
      <w:r w:rsidRPr="00B34071">
        <w:tab/>
      </w:r>
      <w:r w:rsidRPr="00B34071">
        <w:tab/>
        <w:t>Technical</w:t>
      </w:r>
      <w:r w:rsidRPr="00B34071">
        <w:tab/>
      </w:r>
      <w:r w:rsidR="00B47315">
        <w:tab/>
      </w:r>
      <w:r w:rsidR="00B47315">
        <w:tab/>
        <w:t>40</w:t>
      </w:r>
      <w:r w:rsidRPr="00B34071">
        <w:t>%</w:t>
      </w:r>
    </w:p>
    <w:p w14:paraId="57909792" w14:textId="77777777" w:rsidR="00B34071" w:rsidRPr="00B34071" w:rsidRDefault="00B34071" w:rsidP="00B34071">
      <w:pPr>
        <w:ind w:left="720" w:hanging="720"/>
      </w:pPr>
      <w:r w:rsidRPr="00B34071">
        <w:tab/>
      </w:r>
      <w:r w:rsidRPr="00B34071">
        <w:tab/>
      </w:r>
      <w:r w:rsidRPr="00B34071">
        <w:tab/>
      </w:r>
      <w:r>
        <w:tab/>
      </w:r>
      <w:r w:rsidR="00B47315">
        <w:t>System Demonstration</w:t>
      </w:r>
      <w:r w:rsidRPr="00B34071">
        <w:tab/>
        <w:t>30%</w:t>
      </w:r>
    </w:p>
    <w:p w14:paraId="57909793" w14:textId="77777777" w:rsidR="00B34071" w:rsidRPr="00B34071" w:rsidRDefault="00B34071" w:rsidP="00B34071">
      <w:pPr>
        <w:ind w:left="720" w:hanging="720"/>
      </w:pPr>
      <w:r w:rsidRPr="00B34071">
        <w:tab/>
      </w:r>
      <w:r w:rsidRPr="00B34071">
        <w:tab/>
      </w:r>
      <w:r w:rsidRPr="00B34071">
        <w:tab/>
      </w:r>
      <w:r>
        <w:tab/>
      </w:r>
      <w:r w:rsidRPr="00B34071">
        <w:t xml:space="preserve">Price </w:t>
      </w:r>
      <w:r w:rsidRPr="00B34071">
        <w:tab/>
      </w:r>
      <w:r w:rsidRPr="00B34071">
        <w:tab/>
      </w:r>
      <w:r w:rsidR="00B47315">
        <w:tab/>
      </w:r>
      <w:r w:rsidR="00B47315">
        <w:tab/>
      </w:r>
      <w:r w:rsidRPr="00B34071">
        <w:t>30%</w:t>
      </w:r>
    </w:p>
    <w:p w14:paraId="57909794" w14:textId="77777777" w:rsidR="00B34071" w:rsidRDefault="00B34071" w:rsidP="008909DF">
      <w:pPr>
        <w:ind w:left="720" w:hanging="720"/>
      </w:pPr>
    </w:p>
    <w:p w14:paraId="57909795" w14:textId="77777777" w:rsidR="00B34071" w:rsidRPr="00B34071" w:rsidRDefault="00B34071" w:rsidP="00B34071">
      <w:pPr>
        <w:ind w:left="720" w:hanging="720"/>
      </w:pPr>
      <w:r>
        <w:t>4.9.5</w:t>
      </w:r>
      <w:r>
        <w:tab/>
      </w:r>
      <w:r w:rsidRPr="00B34071">
        <w:t>An evaluation form must be produced for each evaluation area.</w:t>
      </w:r>
    </w:p>
    <w:p w14:paraId="57909796" w14:textId="77777777" w:rsidR="008909DF" w:rsidRPr="008909DF" w:rsidRDefault="008909DF" w:rsidP="008909DF">
      <w:pPr>
        <w:ind w:left="720" w:hanging="720"/>
      </w:pPr>
    </w:p>
    <w:p w14:paraId="57909797" w14:textId="77777777" w:rsidR="008909DF" w:rsidRPr="007C392B" w:rsidRDefault="008909DF" w:rsidP="003F7505">
      <w:pPr>
        <w:pStyle w:val="ListParagraph"/>
        <w:numPr>
          <w:ilvl w:val="1"/>
          <w:numId w:val="19"/>
        </w:numPr>
        <w:ind w:left="709" w:hanging="709"/>
        <w:rPr>
          <w:b/>
        </w:rPr>
      </w:pPr>
      <w:bookmarkStart w:id="99" w:name="THREE410"/>
      <w:r w:rsidRPr="007C392B">
        <w:rPr>
          <w:b/>
        </w:rPr>
        <w:t>Advertising the Requirement</w:t>
      </w:r>
    </w:p>
    <w:bookmarkEnd w:id="99"/>
    <w:p w14:paraId="57909798" w14:textId="77777777" w:rsidR="008909DF" w:rsidRPr="008909DF" w:rsidRDefault="008909DF" w:rsidP="008909DF">
      <w:pPr>
        <w:ind w:left="720" w:hanging="720"/>
      </w:pPr>
    </w:p>
    <w:p w14:paraId="57909799" w14:textId="77777777" w:rsidR="007C392B" w:rsidRDefault="008909DF" w:rsidP="004737BF">
      <w:pPr>
        <w:pStyle w:val="ListParagraph"/>
        <w:numPr>
          <w:ilvl w:val="2"/>
          <w:numId w:val="19"/>
        </w:numPr>
      </w:pPr>
      <w:r w:rsidRPr="008909DF">
        <w:t xml:space="preserve">For </w:t>
      </w:r>
      <w:r w:rsidR="00C035BE">
        <w:t xml:space="preserve">all </w:t>
      </w:r>
      <w:r w:rsidRPr="008909DF">
        <w:t>requirements over £</w:t>
      </w:r>
      <w:r w:rsidR="007C392B">
        <w:t>5</w:t>
      </w:r>
      <w:r w:rsidRPr="008909DF">
        <w:t>0,000</w:t>
      </w:r>
      <w:r w:rsidR="00C035BE">
        <w:t xml:space="preserve"> a</w:t>
      </w:r>
      <w:r w:rsidR="007C392B">
        <w:t xml:space="preserve"> </w:t>
      </w:r>
      <w:r w:rsidR="00C035BE">
        <w:t xml:space="preserve">Contract Notice on PCS </w:t>
      </w:r>
      <w:r w:rsidR="00C035BE" w:rsidRPr="00C035BE">
        <w:rPr>
          <w:b/>
        </w:rPr>
        <w:t>must</w:t>
      </w:r>
      <w:r w:rsidR="00C035BE">
        <w:t xml:space="preserve"> </w:t>
      </w:r>
      <w:r w:rsidR="007C392B">
        <w:t xml:space="preserve">be </w:t>
      </w:r>
      <w:r w:rsidR="00C035BE">
        <w:t xml:space="preserve">used to </w:t>
      </w:r>
      <w:r w:rsidR="007C392B">
        <w:t xml:space="preserve">advertise </w:t>
      </w:r>
      <w:r w:rsidR="00C035BE">
        <w:t>the opportunity</w:t>
      </w:r>
      <w:r w:rsidR="007C392B">
        <w:t xml:space="preserve">.  </w:t>
      </w:r>
      <w:r w:rsidR="004737BF" w:rsidRPr="004737BF">
        <w:t>All evaluation criteria to be applied must be clearly stated in the Contract Notice.</w:t>
      </w:r>
    </w:p>
    <w:p w14:paraId="5790979A" w14:textId="77777777" w:rsidR="007C392B" w:rsidRDefault="007C392B" w:rsidP="007C392B">
      <w:pPr>
        <w:pStyle w:val="ListParagraph"/>
      </w:pPr>
    </w:p>
    <w:p w14:paraId="5790979B" w14:textId="4DE8D279" w:rsidR="008909DF" w:rsidRPr="008909DF" w:rsidRDefault="007C392B" w:rsidP="00527559">
      <w:pPr>
        <w:pStyle w:val="ListParagraph"/>
        <w:numPr>
          <w:ilvl w:val="2"/>
          <w:numId w:val="19"/>
        </w:numPr>
      </w:pPr>
      <w:r>
        <w:t>I</w:t>
      </w:r>
      <w:r w:rsidR="008909DF" w:rsidRPr="008909DF">
        <w:t xml:space="preserve">t </w:t>
      </w:r>
      <w:r>
        <w:t xml:space="preserve">may also </w:t>
      </w:r>
      <w:r w:rsidR="008909DF" w:rsidRPr="008909DF">
        <w:t xml:space="preserve">be necessary to advertise in appropriate trade magazines, journals or the national </w:t>
      </w:r>
      <w:r w:rsidR="00714F0F">
        <w:t xml:space="preserve">press </w:t>
      </w:r>
      <w:r>
        <w:t xml:space="preserve">although these can be expensive and a budget for adverting will need to be agreed with the </w:t>
      </w:r>
      <w:r w:rsidR="00527559" w:rsidRPr="00527559">
        <w:t>Director</w:t>
      </w:r>
      <w:r>
        <w:t xml:space="preserve"> of Finance when </w:t>
      </w:r>
      <w:r w:rsidRPr="006137C9">
        <w:t xml:space="preserve">developing the </w:t>
      </w:r>
      <w:hyperlink r:id="rId61" w:history="1">
        <w:r w:rsidRPr="006137C9">
          <w:rPr>
            <w:rStyle w:val="Hyperlink"/>
          </w:rPr>
          <w:t>Procurement Strategy</w:t>
        </w:r>
        <w:r w:rsidR="008909DF" w:rsidRPr="006137C9">
          <w:rPr>
            <w:rStyle w:val="Hyperlink"/>
          </w:rPr>
          <w:t>.</w:t>
        </w:r>
      </w:hyperlink>
      <w:r w:rsidR="008909DF" w:rsidRPr="006137C9">
        <w:t xml:space="preserve"> This</w:t>
      </w:r>
      <w:r w:rsidR="008909DF" w:rsidRPr="008909DF">
        <w:t xml:space="preserve"> encourages fair and open competition and helps to assure suppliers and the general public that the exercise has been conducted with integrity.</w:t>
      </w:r>
    </w:p>
    <w:p w14:paraId="5790979C" w14:textId="77777777" w:rsidR="008909DF" w:rsidRPr="008909DF" w:rsidRDefault="008909DF" w:rsidP="008909DF">
      <w:pPr>
        <w:ind w:left="720" w:hanging="720"/>
      </w:pPr>
    </w:p>
    <w:p w14:paraId="5790979D" w14:textId="77777777" w:rsidR="002847CF" w:rsidRPr="002847CF" w:rsidRDefault="004776CE" w:rsidP="002847CF">
      <w:pPr>
        <w:ind w:left="720" w:hanging="720"/>
        <w:rPr>
          <w:b/>
        </w:rPr>
      </w:pPr>
      <w:r>
        <w:rPr>
          <w:b/>
        </w:rPr>
        <w:t>4.11</w:t>
      </w:r>
      <w:r w:rsidR="008909DF" w:rsidRPr="008909DF">
        <w:rPr>
          <w:b/>
        </w:rPr>
        <w:t xml:space="preserve"> </w:t>
      </w:r>
      <w:r w:rsidR="008909DF" w:rsidRPr="008909DF">
        <w:rPr>
          <w:b/>
        </w:rPr>
        <w:tab/>
      </w:r>
      <w:bookmarkStart w:id="100" w:name="THREE411"/>
      <w:r w:rsidR="008909DF" w:rsidRPr="008909DF">
        <w:rPr>
          <w:b/>
        </w:rPr>
        <w:t>Invitation to Tender (ITT) Documentation</w:t>
      </w:r>
      <w:bookmarkEnd w:id="100"/>
    </w:p>
    <w:p w14:paraId="5790979E" w14:textId="77777777" w:rsidR="002847CF" w:rsidRPr="008909DF" w:rsidRDefault="002847CF" w:rsidP="008909DF">
      <w:pPr>
        <w:ind w:left="720" w:hanging="720"/>
      </w:pPr>
    </w:p>
    <w:p w14:paraId="5790979F" w14:textId="77777777" w:rsidR="008909DF" w:rsidRPr="008909DF" w:rsidRDefault="004776CE" w:rsidP="008909DF">
      <w:pPr>
        <w:ind w:left="720" w:hanging="720"/>
      </w:pPr>
      <w:r>
        <w:t>4.11</w:t>
      </w:r>
      <w:r w:rsidR="008909DF" w:rsidRPr="008909DF">
        <w:t>.1</w:t>
      </w:r>
      <w:r w:rsidR="008909DF" w:rsidRPr="008909DF">
        <w:tab/>
        <w:t>The Purchaser is responsible for pulling together all the information required for the ITT.  The ITT should comprise the following documents and be set out in this order:</w:t>
      </w:r>
    </w:p>
    <w:p w14:paraId="579097A0" w14:textId="77777777" w:rsidR="008909DF" w:rsidRPr="008909DF" w:rsidRDefault="008909DF" w:rsidP="008909DF">
      <w:pPr>
        <w:ind w:left="720" w:hanging="720"/>
      </w:pPr>
    </w:p>
    <w:p w14:paraId="579097A1" w14:textId="6383C8CB" w:rsidR="008909DF" w:rsidRDefault="002B6878" w:rsidP="00D3799E">
      <w:pPr>
        <w:numPr>
          <w:ilvl w:val="0"/>
          <w:numId w:val="1"/>
        </w:numPr>
        <w:ind w:left="1134" w:hanging="425"/>
      </w:pPr>
      <w:hyperlink r:id="rId62" w:history="1">
        <w:r w:rsidR="008909DF" w:rsidRPr="00157808">
          <w:rPr>
            <w:rStyle w:val="Hyperlink"/>
            <w:b/>
          </w:rPr>
          <w:t xml:space="preserve">Tender Invitation </w:t>
        </w:r>
        <w:r w:rsidR="007C392B" w:rsidRPr="00157808">
          <w:rPr>
            <w:rStyle w:val="Hyperlink"/>
            <w:b/>
          </w:rPr>
          <w:t>Letter</w:t>
        </w:r>
      </w:hyperlink>
      <w:r w:rsidR="007C392B" w:rsidRPr="00B02DB3">
        <w:rPr>
          <w:color w:val="0000FF"/>
        </w:rPr>
        <w:t xml:space="preserve"> </w:t>
      </w:r>
      <w:r w:rsidR="008909DF" w:rsidRPr="008909DF">
        <w:t>– this provides tenderers with guidance for the completion and submission of their tender</w:t>
      </w:r>
      <w:r w:rsidR="007C392B">
        <w:t xml:space="preserve">, </w:t>
      </w:r>
      <w:r w:rsidR="007C392B" w:rsidRPr="001560FE">
        <w:t>contact deta</w:t>
      </w:r>
      <w:r w:rsidR="007C392B">
        <w:t>ils for queries (the Purchaser),</w:t>
      </w:r>
      <w:r w:rsidR="007C392B" w:rsidRPr="001560FE">
        <w:t xml:space="preserve"> deadline for responses</w:t>
      </w:r>
      <w:r w:rsidR="007C392B">
        <w:t xml:space="preserve"> and the evaluation process</w:t>
      </w:r>
      <w:r w:rsidR="008909DF" w:rsidRPr="008909DF">
        <w:t xml:space="preserve">; </w:t>
      </w:r>
    </w:p>
    <w:p w14:paraId="579097A2" w14:textId="77777777" w:rsidR="007C392B" w:rsidRPr="008909DF" w:rsidRDefault="007C392B" w:rsidP="00D3799E">
      <w:pPr>
        <w:ind w:left="1134" w:hanging="425"/>
      </w:pPr>
    </w:p>
    <w:p w14:paraId="579097A3" w14:textId="7EE6A506" w:rsidR="008909DF" w:rsidRPr="00157808" w:rsidRDefault="002B6878" w:rsidP="00D3799E">
      <w:pPr>
        <w:numPr>
          <w:ilvl w:val="0"/>
          <w:numId w:val="1"/>
        </w:numPr>
        <w:ind w:left="1134" w:hanging="425"/>
      </w:pPr>
      <w:hyperlink r:id="rId63" w:history="1">
        <w:r w:rsidR="008909DF" w:rsidRPr="00157808">
          <w:rPr>
            <w:rStyle w:val="Hyperlink"/>
            <w:b/>
          </w:rPr>
          <w:t>Specification</w:t>
        </w:r>
      </w:hyperlink>
      <w:r w:rsidR="007C392B" w:rsidRPr="00157808">
        <w:t xml:space="preserve"> – Full details of the requirement </w:t>
      </w:r>
      <w:r w:rsidR="008909DF" w:rsidRPr="00157808">
        <w:t>including any relevant background documents and information</w:t>
      </w:r>
      <w:r w:rsidR="007C392B" w:rsidRPr="00157808">
        <w:t>, possibly annex’s of data or drawings</w:t>
      </w:r>
      <w:r w:rsidR="008909DF" w:rsidRPr="00157808">
        <w:t>;</w:t>
      </w:r>
    </w:p>
    <w:p w14:paraId="579097A4" w14:textId="77777777" w:rsidR="007C392B" w:rsidRPr="00157808" w:rsidRDefault="007C392B" w:rsidP="00D3799E">
      <w:pPr>
        <w:ind w:left="1134" w:hanging="425"/>
      </w:pPr>
    </w:p>
    <w:p w14:paraId="579097A5" w14:textId="7C80ED5B" w:rsidR="007C392B" w:rsidRDefault="002B6878" w:rsidP="00D3799E">
      <w:pPr>
        <w:numPr>
          <w:ilvl w:val="0"/>
          <w:numId w:val="1"/>
        </w:numPr>
        <w:ind w:left="1134" w:hanging="425"/>
      </w:pPr>
      <w:hyperlink r:id="rId64" w:history="1">
        <w:r w:rsidR="007C392B" w:rsidRPr="00157808">
          <w:rPr>
            <w:rStyle w:val="Hyperlink"/>
            <w:b/>
          </w:rPr>
          <w:t xml:space="preserve">Schedules to </w:t>
        </w:r>
        <w:r w:rsidR="008909DF" w:rsidRPr="00157808">
          <w:rPr>
            <w:rStyle w:val="Hyperlink"/>
            <w:b/>
          </w:rPr>
          <w:t>Tender</w:t>
        </w:r>
      </w:hyperlink>
      <w:r w:rsidR="008909DF" w:rsidRPr="00157808">
        <w:rPr>
          <w:color w:val="0000FF"/>
        </w:rPr>
        <w:t xml:space="preserve"> </w:t>
      </w:r>
      <w:r w:rsidR="008909DF" w:rsidRPr="00157808">
        <w:t xml:space="preserve">- </w:t>
      </w:r>
      <w:r w:rsidR="007C392B" w:rsidRPr="00157808">
        <w:t>The Sc</w:t>
      </w:r>
      <w:r w:rsidR="007C392B" w:rsidRPr="001560FE">
        <w:t>hedule</w:t>
      </w:r>
      <w:r w:rsidR="00714F0F">
        <w:t>s</w:t>
      </w:r>
      <w:r w:rsidR="007C392B" w:rsidRPr="001560FE">
        <w:t xml:space="preserve"> ask the supplier to answer questions in relation to the goods and/or services they are proposing to provide and allows comparisons to be made on a like-for-like basis. The questions asked in the Schedule</w:t>
      </w:r>
      <w:r w:rsidR="00714F0F">
        <w:t>s</w:t>
      </w:r>
      <w:r w:rsidR="007C392B" w:rsidRPr="001560FE">
        <w:t xml:space="preserve"> are taken directly from the specification and should cover all information required to enable a meaningful evaluation of the quotation received.</w:t>
      </w:r>
      <w:r w:rsidR="007C392B">
        <w:t xml:space="preserve"> </w:t>
      </w:r>
      <w:r w:rsidR="007C392B" w:rsidRPr="001560FE">
        <w:t>Each question should be clearly asked and space should be allowed for the supplier to insert their response.  The Schedule</w:t>
      </w:r>
      <w:r w:rsidR="0090766A">
        <w:t>s</w:t>
      </w:r>
      <w:r w:rsidR="007C392B" w:rsidRPr="001560FE">
        <w:t xml:space="preserve"> will need to be developed by the Purchaser to suit each specific requirement.</w:t>
      </w:r>
      <w:r w:rsidR="007C392B">
        <w:t xml:space="preserve">  The Price Schedule should always be issue</w:t>
      </w:r>
      <w:r w:rsidR="0090766A">
        <w:t>d</w:t>
      </w:r>
      <w:r w:rsidR="007C392B">
        <w:t xml:space="preserve"> as a separate document to ensure that technical evaluation can be completed without any influence of costs.</w:t>
      </w:r>
    </w:p>
    <w:p w14:paraId="579097A6" w14:textId="77777777" w:rsidR="007C392B" w:rsidRDefault="007C392B" w:rsidP="007C392B">
      <w:pPr>
        <w:ind w:left="720"/>
        <w:rPr>
          <w:b/>
        </w:rPr>
      </w:pPr>
    </w:p>
    <w:p w14:paraId="579097A7" w14:textId="77777777" w:rsidR="007C392B" w:rsidRPr="002E60BD" w:rsidRDefault="007C392B" w:rsidP="00D3799E">
      <w:pPr>
        <w:ind w:left="1134"/>
      </w:pPr>
      <w:r>
        <w:t xml:space="preserve">Evaluation guidance must be agreed for each question in order to assess the quality of the supplier responses against the standard scoring guidance (0-4).  The overall weighting applied to the quality/technical evaluation should be allocated across each question to give a weighting based on its relative importance to each question.  </w:t>
      </w:r>
      <w:r w:rsidRPr="002E60BD">
        <w:t xml:space="preserve">The evaluation criteria must be determined prior to any </w:t>
      </w:r>
      <w:r>
        <w:t>ITTs</w:t>
      </w:r>
      <w:r w:rsidRPr="002E60BD">
        <w:t xml:space="preserve"> being </w:t>
      </w:r>
      <w:r>
        <w:t>issu</w:t>
      </w:r>
      <w:r w:rsidRPr="002E60BD">
        <w:t xml:space="preserve">ed. </w:t>
      </w:r>
    </w:p>
    <w:p w14:paraId="579097A8" w14:textId="77777777" w:rsidR="007C392B" w:rsidRPr="001560FE" w:rsidRDefault="007C392B" w:rsidP="00D3799E">
      <w:pPr>
        <w:ind w:left="1134" w:hanging="414"/>
      </w:pPr>
    </w:p>
    <w:p w14:paraId="579097A9" w14:textId="77777777" w:rsidR="007C392B" w:rsidRPr="001560FE" w:rsidRDefault="007C392B" w:rsidP="00D3799E">
      <w:pPr>
        <w:ind w:left="1134"/>
      </w:pPr>
      <w:r w:rsidRPr="001560FE">
        <w:t>It is the Purchaser’s responsibility to produce the Schedule</w:t>
      </w:r>
      <w:r>
        <w:t>s</w:t>
      </w:r>
      <w:r w:rsidRPr="001560FE">
        <w:t>, ensuring the questions are clear and concise so that the supplier fully underst</w:t>
      </w:r>
      <w:r>
        <w:t xml:space="preserve">ands what is required of them. </w:t>
      </w:r>
    </w:p>
    <w:p w14:paraId="579097AA" w14:textId="77777777" w:rsidR="007C392B" w:rsidRDefault="007C392B" w:rsidP="00D3799E">
      <w:pPr>
        <w:ind w:left="1134" w:hanging="414"/>
      </w:pPr>
    </w:p>
    <w:p w14:paraId="579097AB" w14:textId="4A1C23C0" w:rsidR="007C392B" w:rsidRDefault="002B6878" w:rsidP="00D3799E">
      <w:pPr>
        <w:numPr>
          <w:ilvl w:val="0"/>
          <w:numId w:val="1"/>
        </w:numPr>
        <w:ind w:left="1134" w:hanging="414"/>
      </w:pPr>
      <w:hyperlink r:id="rId65" w:history="1">
        <w:r w:rsidR="007C392B" w:rsidRPr="00335E23">
          <w:rPr>
            <w:rStyle w:val="Hyperlink"/>
            <w:b/>
          </w:rPr>
          <w:t>Conditions of Contract</w:t>
        </w:r>
      </w:hyperlink>
      <w:r w:rsidR="007C392B" w:rsidRPr="00335E23">
        <w:rPr>
          <w:color w:val="0000FF"/>
        </w:rPr>
        <w:t xml:space="preserve"> </w:t>
      </w:r>
      <w:r w:rsidR="007C392B" w:rsidRPr="00335E23">
        <w:t>-</w:t>
      </w:r>
      <w:r w:rsidR="007C392B">
        <w:t xml:space="preserve"> </w:t>
      </w:r>
      <w:r w:rsidR="007C392B" w:rsidRPr="001560FE">
        <w:t xml:space="preserve">The </w:t>
      </w:r>
      <w:r w:rsidR="007C392B">
        <w:t xml:space="preserve">standard Fife College </w:t>
      </w:r>
      <w:r w:rsidR="007C392B" w:rsidRPr="001560FE">
        <w:t>Conditions of Contract must be included in the IT</w:t>
      </w:r>
      <w:r w:rsidR="007C392B">
        <w:t>T</w:t>
      </w:r>
      <w:r w:rsidR="007C392B" w:rsidRPr="001560FE">
        <w:t>. These determine the main conditions under which the contract will operate.  The Purchaser must identify whether or not there is a need for any additional clauses to be included</w:t>
      </w:r>
      <w:r w:rsidR="007C392B">
        <w:t xml:space="preserve"> in the standard conditions;</w:t>
      </w:r>
    </w:p>
    <w:p w14:paraId="579097AC" w14:textId="77777777" w:rsidR="007C392B" w:rsidRDefault="007C392B" w:rsidP="00D3799E">
      <w:pPr>
        <w:ind w:left="1134" w:hanging="414"/>
      </w:pPr>
    </w:p>
    <w:p w14:paraId="579097AD" w14:textId="1F09B986" w:rsidR="008909DF" w:rsidRPr="008640E4" w:rsidRDefault="002B6878" w:rsidP="00D3799E">
      <w:pPr>
        <w:numPr>
          <w:ilvl w:val="0"/>
          <w:numId w:val="1"/>
        </w:numPr>
        <w:ind w:left="1134" w:hanging="414"/>
      </w:pPr>
      <w:hyperlink r:id="rId66" w:history="1">
        <w:r w:rsidR="008909DF" w:rsidRPr="006049BF">
          <w:rPr>
            <w:rStyle w:val="Hyperlink"/>
            <w:b/>
          </w:rPr>
          <w:t xml:space="preserve">Tender </w:t>
        </w:r>
        <w:r w:rsidR="001E67D7" w:rsidRPr="006049BF">
          <w:rPr>
            <w:rStyle w:val="Hyperlink"/>
            <w:b/>
          </w:rPr>
          <w:t>R</w:t>
        </w:r>
        <w:r w:rsidR="008909DF" w:rsidRPr="006049BF">
          <w:rPr>
            <w:rStyle w:val="Hyperlink"/>
            <w:b/>
          </w:rPr>
          <w:t xml:space="preserve">eturn </w:t>
        </w:r>
        <w:r w:rsidR="001E67D7" w:rsidRPr="006049BF">
          <w:rPr>
            <w:rStyle w:val="Hyperlink"/>
            <w:b/>
          </w:rPr>
          <w:t>L</w:t>
        </w:r>
        <w:r w:rsidR="008909DF" w:rsidRPr="006049BF">
          <w:rPr>
            <w:rStyle w:val="Hyperlink"/>
            <w:b/>
          </w:rPr>
          <w:t>abel</w:t>
        </w:r>
      </w:hyperlink>
      <w:r w:rsidR="007C392B">
        <w:t xml:space="preserve"> </w:t>
      </w:r>
      <w:r w:rsidR="00B02DB3" w:rsidRPr="00BE40E1">
        <w:t>(for Hard copy responses)</w:t>
      </w:r>
      <w:r w:rsidR="00B02DB3">
        <w:t xml:space="preserve"> </w:t>
      </w:r>
      <w:r w:rsidR="007C392B">
        <w:t xml:space="preserve">– </w:t>
      </w:r>
      <w:r w:rsidR="00B02DB3">
        <w:t>To be applied to the front of hard copy tender returns to</w:t>
      </w:r>
      <w:r w:rsidR="008909DF" w:rsidRPr="008909DF">
        <w:t xml:space="preserve"> ensure that tenders are easily identified so they can be </w:t>
      </w:r>
      <w:r w:rsidR="008909DF" w:rsidRPr="008640E4">
        <w:t>stored securely until the agreed opening time.</w:t>
      </w:r>
    </w:p>
    <w:p w14:paraId="579097AE" w14:textId="77777777" w:rsidR="007C392B" w:rsidRPr="008640E4" w:rsidRDefault="007C392B" w:rsidP="00D3799E">
      <w:pPr>
        <w:pStyle w:val="ListParagraph"/>
        <w:ind w:left="1134" w:hanging="414"/>
      </w:pPr>
    </w:p>
    <w:p w14:paraId="579097AF" w14:textId="0061F7DC" w:rsidR="007C392B" w:rsidRPr="008640E4" w:rsidRDefault="002B6878" w:rsidP="00D3799E">
      <w:pPr>
        <w:numPr>
          <w:ilvl w:val="0"/>
          <w:numId w:val="1"/>
        </w:numPr>
        <w:ind w:left="1134" w:hanging="414"/>
      </w:pPr>
      <w:hyperlink r:id="rId67" w:history="1">
        <w:r w:rsidR="007C392B" w:rsidRPr="006049BF">
          <w:rPr>
            <w:rStyle w:val="Hyperlink"/>
            <w:b/>
          </w:rPr>
          <w:t>Form of Tender</w:t>
        </w:r>
      </w:hyperlink>
      <w:r w:rsidR="007C392B" w:rsidRPr="008640E4">
        <w:t xml:space="preserve"> – This requires bidders to</w:t>
      </w:r>
      <w:r w:rsidR="008640E4" w:rsidRPr="008640E4">
        <w:t xml:space="preserve"> comply with the ITT and confirm the accuracy of the bid.</w:t>
      </w:r>
    </w:p>
    <w:p w14:paraId="579097B0" w14:textId="77777777" w:rsidR="008909DF" w:rsidRPr="008909DF" w:rsidRDefault="008909DF" w:rsidP="008909DF">
      <w:pPr>
        <w:ind w:left="720" w:hanging="720"/>
      </w:pPr>
    </w:p>
    <w:p w14:paraId="579097B1" w14:textId="34152AE4" w:rsidR="008909DF" w:rsidRPr="008909DF" w:rsidRDefault="004776CE" w:rsidP="008640E4">
      <w:pPr>
        <w:ind w:left="720" w:hanging="720"/>
      </w:pPr>
      <w:r>
        <w:t>4.11</w:t>
      </w:r>
      <w:r w:rsidR="008909DF" w:rsidRPr="008909DF">
        <w:t xml:space="preserve">.2 All </w:t>
      </w:r>
      <w:r w:rsidR="001E67D7">
        <w:t xml:space="preserve">hard copy </w:t>
      </w:r>
      <w:r w:rsidR="008909DF" w:rsidRPr="008909DF">
        <w:t>tender</w:t>
      </w:r>
      <w:r w:rsidR="001E67D7">
        <w:t>s</w:t>
      </w:r>
      <w:r w:rsidR="008909DF" w:rsidRPr="008909DF">
        <w:t xml:space="preserve"> should be returned to </w:t>
      </w:r>
      <w:r w:rsidR="004C05FE" w:rsidRPr="004C05FE">
        <w:t>Director or Governance &amp; Compliance</w:t>
      </w:r>
      <w:r w:rsidR="008640E4">
        <w:t>, Fife College, Pittsburgh Road, Dunfermline, Fife, KY11 8DY</w:t>
      </w:r>
      <w:r w:rsidR="008909DF" w:rsidRPr="008909DF">
        <w:t>, as set out in the Tender Invitation</w:t>
      </w:r>
      <w:r w:rsidR="008640E4">
        <w:t xml:space="preserve"> Letter</w:t>
      </w:r>
      <w:r w:rsidR="008909DF" w:rsidRPr="008909DF">
        <w:t>.</w:t>
      </w:r>
    </w:p>
    <w:p w14:paraId="579097B2" w14:textId="77777777" w:rsidR="008909DF" w:rsidRPr="008909DF" w:rsidRDefault="008909DF" w:rsidP="008909DF">
      <w:pPr>
        <w:ind w:left="720" w:hanging="720"/>
      </w:pPr>
    </w:p>
    <w:p w14:paraId="579097B3" w14:textId="77777777" w:rsidR="008909DF" w:rsidRPr="008909DF" w:rsidRDefault="004776CE" w:rsidP="008909DF">
      <w:pPr>
        <w:ind w:left="720" w:hanging="720"/>
        <w:rPr>
          <w:b/>
        </w:rPr>
      </w:pPr>
      <w:r>
        <w:rPr>
          <w:b/>
        </w:rPr>
        <w:t>4.12</w:t>
      </w:r>
      <w:r w:rsidR="008909DF" w:rsidRPr="008909DF">
        <w:rPr>
          <w:b/>
        </w:rPr>
        <w:t xml:space="preserve"> </w:t>
      </w:r>
      <w:r w:rsidR="008909DF" w:rsidRPr="008909DF">
        <w:rPr>
          <w:b/>
        </w:rPr>
        <w:tab/>
      </w:r>
      <w:bookmarkStart w:id="101" w:name="THREE412"/>
      <w:r w:rsidR="008909DF" w:rsidRPr="008909DF">
        <w:rPr>
          <w:b/>
        </w:rPr>
        <w:t>Questions for Tenderers</w:t>
      </w:r>
      <w:bookmarkEnd w:id="101"/>
    </w:p>
    <w:p w14:paraId="579097B4" w14:textId="77777777" w:rsidR="008909DF" w:rsidRPr="008909DF" w:rsidRDefault="008909DF" w:rsidP="008909DF">
      <w:pPr>
        <w:ind w:left="720" w:hanging="720"/>
      </w:pPr>
    </w:p>
    <w:p w14:paraId="579097B5" w14:textId="72B4B86E" w:rsidR="008909DF" w:rsidRDefault="004776CE" w:rsidP="008909DF">
      <w:pPr>
        <w:ind w:left="720" w:hanging="720"/>
      </w:pPr>
      <w:r>
        <w:t>4.12</w:t>
      </w:r>
      <w:r w:rsidR="008909DF" w:rsidRPr="008909DF">
        <w:t>.1</w:t>
      </w:r>
      <w:r w:rsidR="008909DF" w:rsidRPr="008909DF">
        <w:tab/>
        <w:t xml:space="preserve">The Purchaser is responsible for </w:t>
      </w:r>
      <w:r w:rsidR="0013410A">
        <w:t xml:space="preserve">working with the Project Owner to </w:t>
      </w:r>
      <w:r w:rsidR="008909DF" w:rsidRPr="008909DF">
        <w:t>compil</w:t>
      </w:r>
      <w:r w:rsidR="0013410A">
        <w:t>e</w:t>
      </w:r>
      <w:r w:rsidR="008909DF" w:rsidRPr="008909DF">
        <w:t xml:space="preserve"> questions for tenderers once the specification has been agreed. </w:t>
      </w:r>
      <w:r w:rsidR="0013410A">
        <w:t>Questions should be focussed on key requirements of the Specification and generally include:</w:t>
      </w:r>
    </w:p>
    <w:p w14:paraId="4ABAB4A2" w14:textId="13B4CE82" w:rsidR="0013410A" w:rsidRDefault="0013410A" w:rsidP="008909DF">
      <w:pPr>
        <w:ind w:left="720" w:hanging="720"/>
      </w:pPr>
    </w:p>
    <w:p w14:paraId="1A63000F" w14:textId="51F60737" w:rsidR="0013410A" w:rsidRDefault="0013410A" w:rsidP="0013410A">
      <w:pPr>
        <w:pStyle w:val="ListParagraph"/>
        <w:numPr>
          <w:ilvl w:val="0"/>
          <w:numId w:val="17"/>
        </w:numPr>
        <w:tabs>
          <w:tab w:val="clear" w:pos="2160"/>
        </w:tabs>
        <w:ind w:left="1134"/>
      </w:pPr>
      <w:r>
        <w:t>Service Requirements – How service will be delivered</w:t>
      </w:r>
    </w:p>
    <w:p w14:paraId="08126523" w14:textId="6D9144DD" w:rsidR="0013410A" w:rsidRDefault="0013410A" w:rsidP="0013410A">
      <w:pPr>
        <w:pStyle w:val="ListParagraph"/>
        <w:numPr>
          <w:ilvl w:val="0"/>
          <w:numId w:val="17"/>
        </w:numPr>
        <w:tabs>
          <w:tab w:val="clear" w:pos="2160"/>
        </w:tabs>
        <w:ind w:left="1134"/>
      </w:pPr>
      <w:r>
        <w:t>Technical Requirements – Implementation Plan/ Resources/ Infrastructure</w:t>
      </w:r>
    </w:p>
    <w:p w14:paraId="74413C08" w14:textId="7C717C6C" w:rsidR="0013410A" w:rsidRDefault="0013410A" w:rsidP="0013410A">
      <w:pPr>
        <w:pStyle w:val="ListParagraph"/>
        <w:numPr>
          <w:ilvl w:val="0"/>
          <w:numId w:val="17"/>
        </w:numPr>
        <w:tabs>
          <w:tab w:val="clear" w:pos="2160"/>
        </w:tabs>
        <w:ind w:left="1134"/>
      </w:pPr>
      <w:r>
        <w:t>Maintenance &amp; Support – Physical Maintenance or Technical Support</w:t>
      </w:r>
    </w:p>
    <w:p w14:paraId="74DF5B71" w14:textId="66347158" w:rsidR="0013410A" w:rsidRDefault="0013410A" w:rsidP="0013410A">
      <w:pPr>
        <w:pStyle w:val="ListParagraph"/>
        <w:numPr>
          <w:ilvl w:val="0"/>
          <w:numId w:val="17"/>
        </w:numPr>
        <w:tabs>
          <w:tab w:val="clear" w:pos="2160"/>
        </w:tabs>
        <w:ind w:left="1134"/>
      </w:pPr>
      <w:r>
        <w:t>Experience – Single Case Study</w:t>
      </w:r>
    </w:p>
    <w:p w14:paraId="04ED23A0" w14:textId="624A9B9C" w:rsidR="0013410A" w:rsidRDefault="0013410A" w:rsidP="0013410A">
      <w:pPr>
        <w:pStyle w:val="ListParagraph"/>
        <w:numPr>
          <w:ilvl w:val="0"/>
          <w:numId w:val="17"/>
        </w:numPr>
        <w:tabs>
          <w:tab w:val="clear" w:pos="2160"/>
        </w:tabs>
        <w:ind w:left="1134"/>
      </w:pPr>
      <w:r>
        <w:t>Key Personnel – Experience, Qualifications &amp; Skills for Active roles</w:t>
      </w:r>
    </w:p>
    <w:p w14:paraId="733F984D" w14:textId="6210F19A" w:rsidR="0013410A" w:rsidRDefault="0013410A" w:rsidP="0013410A">
      <w:pPr>
        <w:pStyle w:val="ListParagraph"/>
        <w:numPr>
          <w:ilvl w:val="0"/>
          <w:numId w:val="17"/>
        </w:numPr>
        <w:tabs>
          <w:tab w:val="clear" w:pos="2160"/>
        </w:tabs>
        <w:ind w:left="1134"/>
      </w:pPr>
      <w:r>
        <w:t xml:space="preserve">Health &amp; Safety </w:t>
      </w:r>
      <w:r w:rsidR="00784BA7">
        <w:t>–</w:t>
      </w:r>
      <w:r>
        <w:t xml:space="preserve"> </w:t>
      </w:r>
      <w:r w:rsidR="00784BA7">
        <w:t>Methodology or Completed Risk Assessments</w:t>
      </w:r>
    </w:p>
    <w:p w14:paraId="14D84D2C" w14:textId="38EB3159" w:rsidR="0013410A" w:rsidRDefault="0013410A" w:rsidP="0013410A">
      <w:pPr>
        <w:pStyle w:val="ListParagraph"/>
        <w:numPr>
          <w:ilvl w:val="0"/>
          <w:numId w:val="17"/>
        </w:numPr>
        <w:tabs>
          <w:tab w:val="clear" w:pos="2160"/>
        </w:tabs>
        <w:ind w:left="1134"/>
      </w:pPr>
      <w:r>
        <w:t>Fair Work Practices</w:t>
      </w:r>
      <w:r w:rsidR="00784BA7">
        <w:t xml:space="preserve"> – Staff Pay &amp; Conditions</w:t>
      </w:r>
    </w:p>
    <w:p w14:paraId="0D35973A" w14:textId="047F0A3D" w:rsidR="0013410A" w:rsidRPr="008909DF" w:rsidRDefault="0013410A" w:rsidP="00784BA7">
      <w:pPr>
        <w:pStyle w:val="ListParagraph"/>
        <w:numPr>
          <w:ilvl w:val="0"/>
          <w:numId w:val="17"/>
        </w:numPr>
        <w:tabs>
          <w:tab w:val="clear" w:pos="2160"/>
        </w:tabs>
        <w:ind w:left="1134"/>
      </w:pPr>
      <w:r>
        <w:t>GDPR Compliance</w:t>
      </w:r>
      <w:r w:rsidR="00784BA7">
        <w:t xml:space="preserve"> – Management methods</w:t>
      </w:r>
    </w:p>
    <w:p w14:paraId="579097B6" w14:textId="77777777" w:rsidR="008909DF" w:rsidRPr="008909DF" w:rsidRDefault="008909DF" w:rsidP="008909DF">
      <w:pPr>
        <w:ind w:left="720" w:hanging="720"/>
      </w:pPr>
    </w:p>
    <w:p w14:paraId="579097BC" w14:textId="44F14D4C" w:rsidR="008909DF" w:rsidRPr="008909DF" w:rsidRDefault="001E67D7" w:rsidP="00006913">
      <w:pPr>
        <w:ind w:left="720" w:hanging="720"/>
      </w:pPr>
      <w:r>
        <w:t>4</w:t>
      </w:r>
      <w:r w:rsidR="008909DF" w:rsidRPr="008909DF">
        <w:t>.1</w:t>
      </w:r>
      <w:r w:rsidR="004776CE">
        <w:t>2</w:t>
      </w:r>
      <w:r w:rsidR="008909DF" w:rsidRPr="008909DF">
        <w:t>.2</w:t>
      </w:r>
      <w:r w:rsidR="008909DF" w:rsidRPr="008909DF">
        <w:tab/>
      </w:r>
      <w:r w:rsidR="00784BA7" w:rsidRPr="008909DF">
        <w:t xml:space="preserve">The questions will all be agreed with the Project </w:t>
      </w:r>
      <w:r w:rsidR="00784BA7" w:rsidRPr="006E5BBE">
        <w:t>Manager</w:t>
      </w:r>
      <w:r w:rsidR="00784BA7" w:rsidRPr="008909DF">
        <w:t xml:space="preserve"> to ensure that the necessary information is requested. As it is the information received in response to these questions that is evaluated, it is essential that all questions be asked in a clear and unambiguous manner. </w:t>
      </w:r>
    </w:p>
    <w:p w14:paraId="579097BD" w14:textId="77777777" w:rsidR="008909DF" w:rsidRPr="008909DF" w:rsidRDefault="008909DF" w:rsidP="008909DF">
      <w:pPr>
        <w:ind w:left="720" w:hanging="720"/>
      </w:pPr>
    </w:p>
    <w:p w14:paraId="12C57043" w14:textId="77777777" w:rsidR="00784BA7" w:rsidRPr="008909DF" w:rsidRDefault="004776CE" w:rsidP="00784BA7">
      <w:pPr>
        <w:ind w:left="720" w:hanging="720"/>
      </w:pPr>
      <w:r>
        <w:t>4.12</w:t>
      </w:r>
      <w:r w:rsidR="008909DF" w:rsidRPr="008909DF">
        <w:t>.</w:t>
      </w:r>
      <w:r w:rsidR="001E67D7">
        <w:t>3</w:t>
      </w:r>
      <w:r w:rsidR="008909DF" w:rsidRPr="008909DF">
        <w:t xml:space="preserve"> </w:t>
      </w:r>
      <w:r w:rsidR="00784BA7" w:rsidRPr="008909DF">
        <w:t xml:space="preserve">The Tender Schedules should </w:t>
      </w:r>
      <w:r w:rsidR="00784BA7">
        <w:t xml:space="preserve">also </w:t>
      </w:r>
      <w:r w:rsidR="00784BA7" w:rsidRPr="008909DF">
        <w:t>address requests for information from tenderers for areas not specifically referred to in the specification for example:-</w:t>
      </w:r>
    </w:p>
    <w:p w14:paraId="3B708066" w14:textId="77777777" w:rsidR="00784BA7" w:rsidRPr="008909DF" w:rsidRDefault="00784BA7" w:rsidP="00784BA7">
      <w:pPr>
        <w:ind w:left="720" w:hanging="720"/>
      </w:pPr>
    </w:p>
    <w:p w14:paraId="65FA9C86" w14:textId="77777777" w:rsidR="00784BA7" w:rsidRPr="008909DF" w:rsidRDefault="00784BA7" w:rsidP="00784BA7">
      <w:pPr>
        <w:numPr>
          <w:ilvl w:val="0"/>
          <w:numId w:val="18"/>
        </w:numPr>
        <w:tabs>
          <w:tab w:val="clear" w:pos="1069"/>
          <w:tab w:val="num" w:pos="1134"/>
        </w:tabs>
      </w:pPr>
      <w:r w:rsidRPr="008909DF">
        <w:t>Declaration by Tenderer</w:t>
      </w:r>
    </w:p>
    <w:p w14:paraId="5A53A7DB" w14:textId="77777777" w:rsidR="00784BA7" w:rsidRPr="008909DF" w:rsidRDefault="00784BA7" w:rsidP="00784BA7">
      <w:pPr>
        <w:numPr>
          <w:ilvl w:val="0"/>
          <w:numId w:val="18"/>
        </w:numPr>
        <w:tabs>
          <w:tab w:val="clear" w:pos="1069"/>
          <w:tab w:val="num" w:pos="1134"/>
        </w:tabs>
      </w:pPr>
      <w:r w:rsidRPr="008909DF">
        <w:t>Organisational Information</w:t>
      </w:r>
    </w:p>
    <w:p w14:paraId="565B5AF8" w14:textId="77777777" w:rsidR="00784BA7" w:rsidRPr="008909DF" w:rsidRDefault="00784BA7" w:rsidP="00784BA7">
      <w:pPr>
        <w:numPr>
          <w:ilvl w:val="0"/>
          <w:numId w:val="18"/>
        </w:numPr>
        <w:tabs>
          <w:tab w:val="clear" w:pos="1069"/>
          <w:tab w:val="num" w:pos="1134"/>
        </w:tabs>
      </w:pPr>
      <w:r w:rsidRPr="008909DF">
        <w:t>Statement of Non-Compliance</w:t>
      </w:r>
    </w:p>
    <w:p w14:paraId="09BDB0D7" w14:textId="77777777" w:rsidR="00784BA7" w:rsidRPr="008909DF" w:rsidRDefault="00784BA7" w:rsidP="00784BA7">
      <w:pPr>
        <w:numPr>
          <w:ilvl w:val="0"/>
          <w:numId w:val="18"/>
        </w:numPr>
        <w:tabs>
          <w:tab w:val="clear" w:pos="1069"/>
          <w:tab w:val="num" w:pos="1134"/>
        </w:tabs>
      </w:pPr>
      <w:r w:rsidRPr="008909DF">
        <w:t>Price Schedule</w:t>
      </w:r>
    </w:p>
    <w:p w14:paraId="579097BE" w14:textId="40E2186F" w:rsidR="008909DF" w:rsidRPr="008909DF" w:rsidRDefault="008909DF" w:rsidP="008909DF">
      <w:pPr>
        <w:ind w:left="720" w:hanging="720"/>
      </w:pPr>
    </w:p>
    <w:p w14:paraId="579097BF" w14:textId="28996049" w:rsidR="00045428" w:rsidRDefault="00045428"/>
    <w:p w14:paraId="579097C0" w14:textId="77777777" w:rsidR="008909DF" w:rsidRPr="008909DF" w:rsidRDefault="008909DF" w:rsidP="008909DF">
      <w:pPr>
        <w:ind w:left="720" w:hanging="720"/>
      </w:pPr>
    </w:p>
    <w:p w14:paraId="579097C1" w14:textId="77777777" w:rsidR="008909DF" w:rsidRPr="001E67D7" w:rsidRDefault="008909DF" w:rsidP="004776CE">
      <w:pPr>
        <w:pStyle w:val="ListParagraph"/>
        <w:numPr>
          <w:ilvl w:val="1"/>
          <w:numId w:val="20"/>
        </w:numPr>
        <w:rPr>
          <w:b/>
        </w:rPr>
      </w:pPr>
      <w:bookmarkStart w:id="102" w:name="THREE413"/>
      <w:r w:rsidRPr="001E67D7">
        <w:rPr>
          <w:b/>
        </w:rPr>
        <w:t>Issuing ITTs</w:t>
      </w:r>
    </w:p>
    <w:bookmarkEnd w:id="102"/>
    <w:p w14:paraId="579097C2" w14:textId="77777777" w:rsidR="008909DF" w:rsidRDefault="008909DF" w:rsidP="008909DF">
      <w:pPr>
        <w:ind w:left="720" w:hanging="720"/>
      </w:pPr>
    </w:p>
    <w:p w14:paraId="579097C3" w14:textId="77777777" w:rsidR="002847CF" w:rsidRDefault="002847CF" w:rsidP="009A5832">
      <w:pPr>
        <w:ind w:left="720" w:hanging="720"/>
        <w:jc w:val="center"/>
      </w:pPr>
      <w:r>
        <w:rPr>
          <w:noProof/>
          <w:lang w:eastAsia="en-GB"/>
        </w:rPr>
        <w:drawing>
          <wp:inline distT="0" distB="0" distL="0" distR="0" wp14:anchorId="57909C31" wp14:editId="57909C32">
            <wp:extent cx="2914650" cy="1143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39229" t="26596" r="9907" b="41489"/>
                    <a:stretch/>
                  </pic:blipFill>
                  <pic:spPr bwMode="auto">
                    <a:xfrm>
                      <a:off x="0" y="0"/>
                      <a:ext cx="2915296" cy="1143253"/>
                    </a:xfrm>
                    <a:prstGeom prst="rect">
                      <a:avLst/>
                    </a:prstGeom>
                    <a:ln>
                      <a:noFill/>
                    </a:ln>
                    <a:extLst>
                      <a:ext uri="{53640926-AAD7-44D8-BBD7-CCE9431645EC}">
                        <a14:shadowObscured xmlns:a14="http://schemas.microsoft.com/office/drawing/2010/main"/>
                      </a:ext>
                    </a:extLst>
                  </pic:spPr>
                </pic:pic>
              </a:graphicData>
            </a:graphic>
          </wp:inline>
        </w:drawing>
      </w:r>
    </w:p>
    <w:p w14:paraId="579097C4" w14:textId="77777777" w:rsidR="002847CF" w:rsidRPr="008909DF" w:rsidRDefault="002847CF" w:rsidP="008909DF">
      <w:pPr>
        <w:ind w:left="720" w:hanging="720"/>
      </w:pPr>
    </w:p>
    <w:p w14:paraId="579097C5" w14:textId="3960F31E" w:rsidR="001E67D7" w:rsidRDefault="004776CE" w:rsidP="001E67D7">
      <w:pPr>
        <w:ind w:left="720" w:hanging="720"/>
      </w:pPr>
      <w:r>
        <w:t>4.13</w:t>
      </w:r>
      <w:r w:rsidR="001E67D7">
        <w:t>.1</w:t>
      </w:r>
      <w:r w:rsidR="001E67D7">
        <w:tab/>
        <w:t>The Purchaser</w:t>
      </w:r>
      <w:r w:rsidR="008909DF" w:rsidRPr="008909DF">
        <w:t xml:space="preserve"> is responsible for issuing all ITTs. ITT</w:t>
      </w:r>
      <w:r w:rsidR="001E67D7">
        <w:t xml:space="preserve"> documentation</w:t>
      </w:r>
      <w:r w:rsidR="008909DF" w:rsidRPr="008909DF">
        <w:t xml:space="preserve"> should be </w:t>
      </w:r>
      <w:r w:rsidR="001E67D7">
        <w:t xml:space="preserve">uploaded to PCS </w:t>
      </w:r>
      <w:r w:rsidR="005F0640">
        <w:t xml:space="preserve">in a </w:t>
      </w:r>
      <w:r w:rsidR="001E67D7">
        <w:t>Contract Notice.  Once published, all suppliers registered on PCS under the category stated in the Contract Notice will be sent an email</w:t>
      </w:r>
      <w:r w:rsidR="00360AF4">
        <w:t xml:space="preserve"> from PCS</w:t>
      </w:r>
      <w:r w:rsidR="001E67D7">
        <w:t xml:space="preserve"> notifying them of a contract opportunity in their field of expertise.  If they express an interest, the ITT documentation will be immediately available for download by the supplier.</w:t>
      </w:r>
      <w:r w:rsidR="008909DF" w:rsidRPr="008909DF">
        <w:t xml:space="preserve"> </w:t>
      </w:r>
    </w:p>
    <w:p w14:paraId="579097C6" w14:textId="77777777" w:rsidR="001E67D7" w:rsidRDefault="001E67D7" w:rsidP="001E67D7">
      <w:pPr>
        <w:ind w:left="720"/>
      </w:pPr>
    </w:p>
    <w:p w14:paraId="579097C7" w14:textId="77777777" w:rsidR="004776CE" w:rsidRPr="004776CE" w:rsidRDefault="004776CE" w:rsidP="004776CE">
      <w:pPr>
        <w:pStyle w:val="ListParagraph"/>
        <w:numPr>
          <w:ilvl w:val="0"/>
          <w:numId w:val="21"/>
        </w:numPr>
        <w:rPr>
          <w:vanish/>
        </w:rPr>
      </w:pPr>
    </w:p>
    <w:p w14:paraId="579097C8" w14:textId="77777777" w:rsidR="004776CE" w:rsidRPr="004776CE" w:rsidRDefault="004776CE" w:rsidP="004776CE">
      <w:pPr>
        <w:pStyle w:val="ListParagraph"/>
        <w:numPr>
          <w:ilvl w:val="1"/>
          <w:numId w:val="21"/>
        </w:numPr>
        <w:rPr>
          <w:vanish/>
        </w:rPr>
      </w:pPr>
    </w:p>
    <w:p w14:paraId="579097C9" w14:textId="5165A71D" w:rsidR="008909DF" w:rsidRPr="008909DF" w:rsidRDefault="008909DF" w:rsidP="00E407B2">
      <w:pPr>
        <w:pStyle w:val="ListParagraph"/>
        <w:numPr>
          <w:ilvl w:val="2"/>
          <w:numId w:val="48"/>
        </w:numPr>
      </w:pPr>
      <w:r w:rsidRPr="008909DF">
        <w:t xml:space="preserve">The closing date for tender returns should not normally be extended, however in exceptional circumstances approval may be obtained from </w:t>
      </w:r>
      <w:r w:rsidR="001E67D7">
        <w:t xml:space="preserve">the </w:t>
      </w:r>
      <w:r w:rsidR="00A16CEC">
        <w:t xml:space="preserve">Head of </w:t>
      </w:r>
      <w:r w:rsidR="001E67D7">
        <w:t xml:space="preserve">Procurement </w:t>
      </w:r>
      <w:r w:rsidRPr="008909DF">
        <w:t xml:space="preserve">on provision of suitable justification. If the closing date is amended, the new date must be notified to all tenders and if any tenderer indicates that their bid has already been submitted, they </w:t>
      </w:r>
      <w:r w:rsidR="001E67D7">
        <w:t>will have</w:t>
      </w:r>
      <w:r w:rsidRPr="008909DF">
        <w:t xml:space="preserve"> the opportunity of withdrawing the original tender and submitting a revised one</w:t>
      </w:r>
      <w:r w:rsidR="001E67D7">
        <w:t xml:space="preserve"> in PCS</w:t>
      </w:r>
      <w:r w:rsidRPr="008909DF">
        <w:t>.</w:t>
      </w:r>
    </w:p>
    <w:p w14:paraId="579097CA" w14:textId="77777777" w:rsidR="008909DF" w:rsidRPr="008909DF" w:rsidRDefault="008909DF" w:rsidP="008909DF">
      <w:pPr>
        <w:ind w:left="720" w:hanging="720"/>
      </w:pPr>
    </w:p>
    <w:p w14:paraId="579097CB" w14:textId="77777777" w:rsidR="008909DF" w:rsidRPr="008909DF" w:rsidRDefault="008909DF" w:rsidP="00E407B2">
      <w:pPr>
        <w:pStyle w:val="ListParagraph"/>
        <w:numPr>
          <w:ilvl w:val="2"/>
          <w:numId w:val="48"/>
        </w:numPr>
      </w:pPr>
      <w:r w:rsidRPr="008909DF">
        <w:t xml:space="preserve">Names of organisations </w:t>
      </w:r>
      <w:r w:rsidR="001E67D7">
        <w:t>who express an interest in the contract</w:t>
      </w:r>
      <w:r w:rsidRPr="008909DF">
        <w:t xml:space="preserve"> must be kept confidential and </w:t>
      </w:r>
      <w:r w:rsidR="001E67D7">
        <w:t xml:space="preserve">should </w:t>
      </w:r>
      <w:r w:rsidRPr="008909DF">
        <w:t>not be circulated to tenderers as this may encourage collusion.</w:t>
      </w:r>
    </w:p>
    <w:p w14:paraId="579097CC" w14:textId="77777777" w:rsidR="008909DF" w:rsidRPr="008909DF" w:rsidRDefault="008909DF" w:rsidP="008909DF">
      <w:pPr>
        <w:ind w:left="720" w:hanging="720"/>
      </w:pPr>
    </w:p>
    <w:p w14:paraId="579097CD" w14:textId="77777777" w:rsidR="008909DF" w:rsidRPr="008909DF" w:rsidRDefault="008909DF" w:rsidP="00E407B2">
      <w:pPr>
        <w:numPr>
          <w:ilvl w:val="1"/>
          <w:numId w:val="48"/>
        </w:numPr>
        <w:rPr>
          <w:b/>
        </w:rPr>
      </w:pPr>
      <w:bookmarkStart w:id="103" w:name="THREE414"/>
      <w:r w:rsidRPr="008909DF">
        <w:rPr>
          <w:b/>
        </w:rPr>
        <w:t>Bidders’ Conference</w:t>
      </w:r>
    </w:p>
    <w:bookmarkEnd w:id="103"/>
    <w:p w14:paraId="579097CE" w14:textId="77777777" w:rsidR="008909DF" w:rsidRPr="008909DF" w:rsidRDefault="008909DF" w:rsidP="008909DF">
      <w:pPr>
        <w:ind w:left="720" w:hanging="720"/>
        <w:rPr>
          <w:b/>
        </w:rPr>
      </w:pPr>
    </w:p>
    <w:p w14:paraId="579097CF" w14:textId="77777777" w:rsidR="008909DF" w:rsidRPr="008909DF" w:rsidRDefault="009524C8" w:rsidP="00E407B2">
      <w:pPr>
        <w:pStyle w:val="ListParagraph"/>
        <w:numPr>
          <w:ilvl w:val="2"/>
          <w:numId w:val="48"/>
        </w:numPr>
      </w:pPr>
      <w:r>
        <w:t xml:space="preserve">A Bidder's Conference </w:t>
      </w:r>
      <w:r w:rsidR="008909DF" w:rsidRPr="008909DF">
        <w:t>is where all potential tenderers are invited to attend at the same time and place to address areas of the ITT that may require clarification. This ensures that all suppliers receive identical information</w:t>
      </w:r>
      <w:r w:rsidR="001E67D7">
        <w:t xml:space="preserve"> at the same time</w:t>
      </w:r>
      <w:r w:rsidR="008909DF" w:rsidRPr="008909DF">
        <w:t>.</w:t>
      </w:r>
      <w:r w:rsidR="001E67D7" w:rsidRPr="001E67D7">
        <w:t xml:space="preserve"> </w:t>
      </w:r>
      <w:r w:rsidR="001E67D7" w:rsidRPr="008909DF">
        <w:t>Commercially sensitive information must be guarded at all times</w:t>
      </w:r>
      <w:r w:rsidR="001E67D7" w:rsidRPr="001E67D7">
        <w:t xml:space="preserve"> </w:t>
      </w:r>
      <w:r w:rsidR="001E67D7">
        <w:t>(</w:t>
      </w:r>
      <w:r w:rsidR="001E67D7" w:rsidRPr="008909DF">
        <w:t>e.g. do not reveal budget information</w:t>
      </w:r>
      <w:r w:rsidR="001E67D7">
        <w:t xml:space="preserve"> or current costs)</w:t>
      </w:r>
    </w:p>
    <w:p w14:paraId="579097D0" w14:textId="77777777" w:rsidR="008909DF" w:rsidRPr="008909DF" w:rsidRDefault="008909DF" w:rsidP="008909DF">
      <w:pPr>
        <w:ind w:left="720" w:hanging="720"/>
      </w:pPr>
    </w:p>
    <w:p w14:paraId="579097D1" w14:textId="77777777" w:rsidR="001E67D7" w:rsidRDefault="008909DF" w:rsidP="00E407B2">
      <w:pPr>
        <w:pStyle w:val="ListParagraph"/>
        <w:numPr>
          <w:ilvl w:val="2"/>
          <w:numId w:val="48"/>
        </w:numPr>
      </w:pPr>
      <w:r w:rsidRPr="008909DF">
        <w:t xml:space="preserve">A Bidders’ Conference will not be needed for every tender exercise and should only be held when absolutely necessary. This will normally be for </w:t>
      </w:r>
      <w:r w:rsidR="001E67D7">
        <w:t>more</w:t>
      </w:r>
      <w:r w:rsidRPr="008909DF">
        <w:t xml:space="preserve"> complex projects where it has not been possible to include all necessary information in the written documentation, or where tenderers need to visit the site to enable them to identify solutions or cost their proposals. </w:t>
      </w:r>
    </w:p>
    <w:p w14:paraId="579097D2" w14:textId="77777777" w:rsidR="001E67D7" w:rsidRDefault="001E67D7" w:rsidP="001E67D7">
      <w:pPr>
        <w:pStyle w:val="ListParagraph"/>
      </w:pPr>
    </w:p>
    <w:p w14:paraId="579097D3" w14:textId="7C99CA7D" w:rsidR="008909DF" w:rsidRPr="008909DF" w:rsidRDefault="008909DF" w:rsidP="00E407B2">
      <w:pPr>
        <w:pStyle w:val="ListParagraph"/>
        <w:numPr>
          <w:ilvl w:val="2"/>
          <w:numId w:val="48"/>
        </w:numPr>
      </w:pPr>
      <w:r w:rsidRPr="008909DF">
        <w:t xml:space="preserve">The disadvantages of Bidders’ Conferences include suppliers being inhibited from asking questions in the presence of competitors, and that suppliers are made aware of the extent and type of competition involved, which may affect proposals or even encourage collusion. It is therefore necessary for the Purchaser to </w:t>
      </w:r>
      <w:r w:rsidR="001E67D7">
        <w:t>agree the need to hold</w:t>
      </w:r>
      <w:r w:rsidRPr="008909DF">
        <w:t xml:space="preserve"> a Bidder's Conference </w:t>
      </w:r>
      <w:r w:rsidR="001E67D7">
        <w:t>when developing th</w:t>
      </w:r>
      <w:r w:rsidR="001E67D7" w:rsidRPr="00CD7567">
        <w:t xml:space="preserve">e </w:t>
      </w:r>
      <w:hyperlink r:id="rId69" w:history="1">
        <w:r w:rsidR="001E67D7" w:rsidRPr="00CD7567">
          <w:rPr>
            <w:rStyle w:val="Hyperlink"/>
          </w:rPr>
          <w:t>Procurement Strategy</w:t>
        </w:r>
        <w:r w:rsidRPr="00CD7567">
          <w:rPr>
            <w:rStyle w:val="Hyperlink"/>
          </w:rPr>
          <w:t>.</w:t>
        </w:r>
      </w:hyperlink>
    </w:p>
    <w:p w14:paraId="579097D4" w14:textId="77777777" w:rsidR="008909DF" w:rsidRPr="008909DF" w:rsidRDefault="008909DF" w:rsidP="008909DF">
      <w:pPr>
        <w:ind w:left="720" w:hanging="720"/>
      </w:pPr>
    </w:p>
    <w:p w14:paraId="579097D5" w14:textId="77777777" w:rsidR="008909DF" w:rsidRPr="008909DF" w:rsidRDefault="008909DF" w:rsidP="00E407B2">
      <w:pPr>
        <w:pStyle w:val="ListParagraph"/>
        <w:numPr>
          <w:ilvl w:val="2"/>
          <w:numId w:val="48"/>
        </w:numPr>
      </w:pPr>
      <w:r w:rsidRPr="008909DF">
        <w:t>If a Bidders’ Conference is necessary, it must not take place too soon after the ITT has been issued and not too close to the tender return date. If it takes place too soon, suppliers will not have had sufficient time to prepare. If it takes place too close to the return date, sufficient time will not be available to tenderers to take account of the outcomes of the meeting.</w:t>
      </w:r>
    </w:p>
    <w:p w14:paraId="579097D6" w14:textId="77777777" w:rsidR="008909DF" w:rsidRPr="008909DF" w:rsidRDefault="008909DF" w:rsidP="008909DF">
      <w:pPr>
        <w:ind w:left="720" w:hanging="720"/>
      </w:pPr>
    </w:p>
    <w:p w14:paraId="579097D7" w14:textId="0C00302A" w:rsidR="008909DF" w:rsidRPr="008909DF" w:rsidRDefault="008909DF" w:rsidP="006E5BBE">
      <w:pPr>
        <w:numPr>
          <w:ilvl w:val="2"/>
          <w:numId w:val="48"/>
        </w:numPr>
      </w:pPr>
      <w:r w:rsidRPr="008909DF">
        <w:t xml:space="preserve">The Purchaser who is taking the lead in the procurement exercise should chair the Bidder's Conference and open the meeting by setting out the agenda and introducing the personnel present. The Project </w:t>
      </w:r>
      <w:r w:rsidR="006E5BBE" w:rsidRPr="006E5BBE">
        <w:t>Manager</w:t>
      </w:r>
      <w:r w:rsidRPr="008909DF">
        <w:t xml:space="preserve"> should then give a presentation</w:t>
      </w:r>
      <w:r w:rsidR="00B02DB3">
        <w:t>/summary of the requirement</w:t>
      </w:r>
      <w:r w:rsidRPr="008909DF">
        <w:t>, setting out the aims of the procurement and expected business benefits. The Purchaser will then address the procurement process. If appropriate, there can then be a walk around the facilities/site, and the meeting should conclude with a question and answer session.</w:t>
      </w:r>
    </w:p>
    <w:p w14:paraId="579097D8" w14:textId="77777777" w:rsidR="008909DF" w:rsidRPr="008909DF" w:rsidRDefault="008909DF" w:rsidP="008909DF">
      <w:pPr>
        <w:ind w:left="720" w:hanging="720"/>
      </w:pPr>
    </w:p>
    <w:p w14:paraId="579097D9" w14:textId="77777777" w:rsidR="008909DF" w:rsidRPr="008909DF" w:rsidRDefault="004776CE" w:rsidP="00E407B2">
      <w:pPr>
        <w:pStyle w:val="ListParagraph"/>
        <w:numPr>
          <w:ilvl w:val="2"/>
          <w:numId w:val="48"/>
        </w:numPr>
      </w:pPr>
      <w:r>
        <w:t>T</w:t>
      </w:r>
      <w:r w:rsidR="008909DF" w:rsidRPr="008909DF">
        <w:t xml:space="preserve">he overriding principle to be applied is that of equality of information. Questions raised and answers provided must be confirmed in writing and sent to all </w:t>
      </w:r>
      <w:r w:rsidR="00B02DB3">
        <w:t>suppliers that have expressed an interest in the contract using PCS,</w:t>
      </w:r>
      <w:r w:rsidR="008909DF" w:rsidRPr="008909DF">
        <w:t xml:space="preserve"> whether they were present at the meeting or not. This information should be provided </w:t>
      </w:r>
      <w:r w:rsidR="008D5D10">
        <w:t xml:space="preserve">using PCS </w:t>
      </w:r>
      <w:r w:rsidR="008909DF" w:rsidRPr="008909DF">
        <w:t>not later than 5 working days before the tender return date. Suppliers should not be permitted to use audio or visual recording equipment at any time during the course of the meeting, unless agreed in advance to meet accessibility requirements, but may take their own notes of proceedings if they so wish. This should be made clear to suppliers at the outset.</w:t>
      </w:r>
    </w:p>
    <w:p w14:paraId="579097DA" w14:textId="77777777" w:rsidR="008909DF" w:rsidRPr="008909DF" w:rsidRDefault="008909DF" w:rsidP="008909DF">
      <w:pPr>
        <w:ind w:left="720" w:hanging="720"/>
      </w:pPr>
    </w:p>
    <w:p w14:paraId="579097DB" w14:textId="77777777" w:rsidR="002847CF" w:rsidRPr="002847CF" w:rsidRDefault="008909DF" w:rsidP="002847CF">
      <w:pPr>
        <w:numPr>
          <w:ilvl w:val="1"/>
          <w:numId w:val="48"/>
        </w:numPr>
        <w:rPr>
          <w:b/>
        </w:rPr>
      </w:pPr>
      <w:bookmarkStart w:id="104" w:name="THREE415"/>
      <w:r w:rsidRPr="008909DF">
        <w:rPr>
          <w:b/>
        </w:rPr>
        <w:t>Queries from Suppliers</w:t>
      </w:r>
      <w:bookmarkEnd w:id="104"/>
    </w:p>
    <w:p w14:paraId="579097DC" w14:textId="77777777" w:rsidR="002847CF" w:rsidRPr="008909DF" w:rsidRDefault="002847CF" w:rsidP="008909DF">
      <w:pPr>
        <w:ind w:left="720" w:hanging="720"/>
      </w:pPr>
    </w:p>
    <w:p w14:paraId="579097DD" w14:textId="77777777" w:rsidR="008909DF" w:rsidRPr="008909DF" w:rsidRDefault="004776CE" w:rsidP="008909DF">
      <w:pPr>
        <w:ind w:left="720" w:hanging="720"/>
      </w:pPr>
      <w:r>
        <w:t xml:space="preserve">4.15.1 </w:t>
      </w:r>
      <w:r w:rsidR="008909DF" w:rsidRPr="008909DF">
        <w:t>Following issue of the ITT, suppliers may ask questions about the information provided or the exercise in general (whether or not a Bidders’ Conference is held). The following information may be provided on request:</w:t>
      </w:r>
    </w:p>
    <w:p w14:paraId="579097DE" w14:textId="77777777" w:rsidR="008909DF" w:rsidRPr="008909DF" w:rsidRDefault="008909DF" w:rsidP="008909DF">
      <w:pPr>
        <w:ind w:left="720" w:hanging="720"/>
      </w:pPr>
    </w:p>
    <w:p w14:paraId="579097DF" w14:textId="77777777" w:rsidR="008909DF" w:rsidRPr="008909DF" w:rsidRDefault="008909DF" w:rsidP="003F7505">
      <w:pPr>
        <w:numPr>
          <w:ilvl w:val="0"/>
          <w:numId w:val="1"/>
        </w:numPr>
        <w:ind w:left="1134" w:hanging="425"/>
      </w:pPr>
      <w:r w:rsidRPr="008909DF">
        <w:t>The anticipated timescale for decisions to be taken</w:t>
      </w:r>
      <w:r w:rsidR="00B02DB3">
        <w:t>;</w:t>
      </w:r>
    </w:p>
    <w:p w14:paraId="579097E0" w14:textId="77777777" w:rsidR="008909DF" w:rsidRPr="008909DF" w:rsidRDefault="008909DF" w:rsidP="003F7505">
      <w:pPr>
        <w:numPr>
          <w:ilvl w:val="0"/>
          <w:numId w:val="1"/>
        </w:numPr>
        <w:ind w:left="1134" w:hanging="425"/>
      </w:pPr>
      <w:r w:rsidRPr="008909DF">
        <w:t>Explanation of the evaluation process</w:t>
      </w:r>
      <w:r w:rsidR="00B02DB3">
        <w:t>;</w:t>
      </w:r>
    </w:p>
    <w:p w14:paraId="579097E1" w14:textId="77777777" w:rsidR="008909DF" w:rsidRPr="008909DF" w:rsidRDefault="008909DF" w:rsidP="003F7505">
      <w:pPr>
        <w:numPr>
          <w:ilvl w:val="0"/>
          <w:numId w:val="1"/>
        </w:numPr>
        <w:ind w:left="1134" w:hanging="425"/>
      </w:pPr>
      <w:r w:rsidRPr="008909DF">
        <w:t>The number of ITTs issued (but not received)</w:t>
      </w:r>
      <w:r w:rsidR="00B02DB3">
        <w:t>;</w:t>
      </w:r>
    </w:p>
    <w:p w14:paraId="579097E2" w14:textId="77777777" w:rsidR="008909DF" w:rsidRPr="008909DF" w:rsidRDefault="008909DF" w:rsidP="003F7505">
      <w:pPr>
        <w:numPr>
          <w:ilvl w:val="0"/>
          <w:numId w:val="1"/>
        </w:numPr>
        <w:ind w:left="1134" w:hanging="425"/>
      </w:pPr>
      <w:r w:rsidRPr="008909DF">
        <w:t>Clarification of information already contained in the ITT</w:t>
      </w:r>
      <w:r w:rsidR="00B02DB3">
        <w:t>.</w:t>
      </w:r>
      <w:r w:rsidRPr="008909DF">
        <w:t xml:space="preserve"> </w:t>
      </w:r>
    </w:p>
    <w:p w14:paraId="579097E3" w14:textId="77777777" w:rsidR="00B02DB3" w:rsidRDefault="00B02DB3" w:rsidP="008909DF">
      <w:pPr>
        <w:ind w:left="720" w:hanging="720"/>
      </w:pPr>
    </w:p>
    <w:p w14:paraId="579097E4" w14:textId="77777777" w:rsidR="008909DF" w:rsidRPr="008909DF" w:rsidRDefault="004776CE" w:rsidP="008909DF">
      <w:pPr>
        <w:ind w:left="720" w:hanging="720"/>
      </w:pPr>
      <w:r>
        <w:t>4.15.2</w:t>
      </w:r>
      <w:r w:rsidR="008909DF" w:rsidRPr="008909DF">
        <w:tab/>
        <w:t xml:space="preserve">Information that </w:t>
      </w:r>
      <w:r w:rsidR="008909DF" w:rsidRPr="008909DF">
        <w:rPr>
          <w:b/>
        </w:rPr>
        <w:t>must not</w:t>
      </w:r>
      <w:r w:rsidR="008909DF" w:rsidRPr="008909DF">
        <w:t xml:space="preserve"> be provided includes:</w:t>
      </w:r>
    </w:p>
    <w:p w14:paraId="579097E5" w14:textId="77777777" w:rsidR="008909DF" w:rsidRPr="008909DF" w:rsidRDefault="008909DF" w:rsidP="008909DF">
      <w:pPr>
        <w:ind w:left="720" w:hanging="720"/>
      </w:pPr>
    </w:p>
    <w:p w14:paraId="579097E6" w14:textId="77777777" w:rsidR="008909DF" w:rsidRPr="008909DF" w:rsidRDefault="008909DF" w:rsidP="003F7505">
      <w:pPr>
        <w:numPr>
          <w:ilvl w:val="0"/>
          <w:numId w:val="1"/>
        </w:numPr>
        <w:ind w:left="1134" w:hanging="425"/>
      </w:pPr>
      <w:r w:rsidRPr="008909DF">
        <w:t>Details of other bidders</w:t>
      </w:r>
      <w:r w:rsidR="00B02DB3">
        <w:t>;</w:t>
      </w:r>
    </w:p>
    <w:p w14:paraId="579097E7" w14:textId="77777777" w:rsidR="008909DF" w:rsidRPr="008909DF" w:rsidRDefault="008909DF" w:rsidP="003F7505">
      <w:pPr>
        <w:numPr>
          <w:ilvl w:val="0"/>
          <w:numId w:val="1"/>
        </w:numPr>
        <w:ind w:left="1134" w:hanging="425"/>
      </w:pPr>
      <w:r w:rsidRPr="008909DF">
        <w:t>Information about other bids received</w:t>
      </w:r>
      <w:r w:rsidR="00B02DB3">
        <w:t>;</w:t>
      </w:r>
    </w:p>
    <w:p w14:paraId="579097E8" w14:textId="77777777" w:rsidR="008909DF" w:rsidRPr="008909DF" w:rsidRDefault="008909DF" w:rsidP="003F7505">
      <w:pPr>
        <w:numPr>
          <w:ilvl w:val="0"/>
          <w:numId w:val="1"/>
        </w:numPr>
        <w:ind w:left="1134" w:hanging="425"/>
      </w:pPr>
      <w:r w:rsidRPr="008909DF">
        <w:t>Pricing or budget details</w:t>
      </w:r>
      <w:r w:rsidR="00B02DB3">
        <w:t>.</w:t>
      </w:r>
    </w:p>
    <w:p w14:paraId="579097E9" w14:textId="77777777" w:rsidR="008909DF" w:rsidRPr="008909DF" w:rsidRDefault="008909DF" w:rsidP="008909DF">
      <w:pPr>
        <w:ind w:left="720" w:hanging="720"/>
      </w:pPr>
    </w:p>
    <w:p w14:paraId="579097EA" w14:textId="77777777" w:rsidR="004776CE" w:rsidRPr="004776CE" w:rsidRDefault="004776CE" w:rsidP="004776CE">
      <w:pPr>
        <w:pStyle w:val="ListParagraph"/>
        <w:numPr>
          <w:ilvl w:val="0"/>
          <w:numId w:val="22"/>
        </w:numPr>
        <w:rPr>
          <w:vanish/>
        </w:rPr>
      </w:pPr>
    </w:p>
    <w:p w14:paraId="579097EB" w14:textId="77777777" w:rsidR="004776CE" w:rsidRPr="004776CE" w:rsidRDefault="004776CE" w:rsidP="004776CE">
      <w:pPr>
        <w:pStyle w:val="ListParagraph"/>
        <w:numPr>
          <w:ilvl w:val="1"/>
          <w:numId w:val="22"/>
        </w:numPr>
        <w:rPr>
          <w:vanish/>
        </w:rPr>
      </w:pPr>
    </w:p>
    <w:p w14:paraId="579097EC" w14:textId="199ABFA7" w:rsidR="008D5D10" w:rsidRDefault="008D5D10" w:rsidP="006E5BBE">
      <w:pPr>
        <w:pStyle w:val="ListParagraph"/>
        <w:numPr>
          <w:ilvl w:val="2"/>
          <w:numId w:val="49"/>
        </w:numPr>
      </w:pPr>
      <w:r>
        <w:t>Suppliers should be advised to raise questions using the Question &amp; Answers section of the PCS portal.</w:t>
      </w:r>
      <w:r w:rsidRPr="00B01A6F">
        <w:t xml:space="preserve"> </w:t>
      </w:r>
      <w:r>
        <w:t xml:space="preserve">The Purchaser must forward </w:t>
      </w:r>
      <w:r w:rsidR="0060530D">
        <w:t xml:space="preserve">all </w:t>
      </w:r>
      <w:r>
        <w:t xml:space="preserve">questions received </w:t>
      </w:r>
      <w:r w:rsidR="00006913">
        <w:t>relating</w:t>
      </w:r>
      <w:r w:rsidR="00A16CEC">
        <w:t xml:space="preserve"> to the Requirement </w:t>
      </w:r>
      <w:r>
        <w:t xml:space="preserve">to the Project </w:t>
      </w:r>
      <w:r w:rsidR="006E5BBE" w:rsidRPr="006E5BBE">
        <w:t>Manager</w:t>
      </w:r>
      <w:r>
        <w:t xml:space="preserve"> to agree a response or provide additional information necessary to supplement the other ITT documentation.</w:t>
      </w:r>
      <w:r w:rsidR="00A16CEC">
        <w:t xml:space="preserve">  Questions on the procurement process should be answered by the Purchaser.</w:t>
      </w:r>
    </w:p>
    <w:p w14:paraId="579097ED" w14:textId="77777777" w:rsidR="008D5D10" w:rsidRDefault="008D5D10" w:rsidP="008D5D10">
      <w:pPr>
        <w:pStyle w:val="ListParagraph"/>
      </w:pPr>
    </w:p>
    <w:p w14:paraId="579097EE" w14:textId="0DA6A597" w:rsidR="008D5D10" w:rsidRDefault="00A16CEC" w:rsidP="00E407B2">
      <w:pPr>
        <w:pStyle w:val="ListParagraph"/>
        <w:numPr>
          <w:ilvl w:val="2"/>
          <w:numId w:val="49"/>
        </w:numPr>
      </w:pPr>
      <w:r>
        <w:t xml:space="preserve">Any additional information or Clarification provided will form part of the Contract therefore a </w:t>
      </w:r>
      <w:hyperlink r:id="rId70" w:history="1">
        <w:r w:rsidR="008D5D10" w:rsidRPr="00CD7567">
          <w:rPr>
            <w:rStyle w:val="Hyperlink"/>
          </w:rPr>
          <w:t>Pre-Bid Clarification Notice</w:t>
        </w:r>
      </w:hyperlink>
      <w:r w:rsidR="008D5D10" w:rsidRPr="008D5D10">
        <w:rPr>
          <w:color w:val="0000FF"/>
        </w:rPr>
        <w:t xml:space="preserve"> </w:t>
      </w:r>
      <w:r w:rsidR="008D5D10" w:rsidRPr="001560FE">
        <w:t xml:space="preserve">should be sent to all suppliers </w:t>
      </w:r>
      <w:r w:rsidR="008D5D10">
        <w:t xml:space="preserve">using the Contract Notice </w:t>
      </w:r>
      <w:r w:rsidR="00360AF4">
        <w:t>O</w:t>
      </w:r>
      <w:r w:rsidR="008D5D10">
        <w:t>ptions to add an additional document which will be automatically issued to all suppliers who have expressed an interest in the opportunity (or been invited, where a pre-qualification exercise has been completed).</w:t>
      </w:r>
      <w:r>
        <w:t xml:space="preserve">  Procurement process questions do not form part of the Contract so should be answered in the “Questions &amp; Answers” section of PCS.</w:t>
      </w:r>
    </w:p>
    <w:p w14:paraId="579097EF" w14:textId="77777777" w:rsidR="008D5D10" w:rsidRDefault="008D5D10" w:rsidP="008D5D10"/>
    <w:p w14:paraId="579097F0" w14:textId="77777777" w:rsidR="008D5D10" w:rsidRPr="001560FE" w:rsidRDefault="008D5D10" w:rsidP="00E407B2">
      <w:pPr>
        <w:pStyle w:val="ListParagraph"/>
        <w:numPr>
          <w:ilvl w:val="2"/>
          <w:numId w:val="49"/>
        </w:numPr>
      </w:pPr>
      <w:r w:rsidRPr="001560FE">
        <w:t xml:space="preserve">It is vitally important that, when divulging information to one supplier, others are not inadvertently put at a disadvantage.  This ensures that all </w:t>
      </w:r>
      <w:r>
        <w:t xml:space="preserve">tenders </w:t>
      </w:r>
      <w:r w:rsidRPr="001560FE">
        <w:t xml:space="preserve">are submitted on an equal basis.  </w:t>
      </w:r>
    </w:p>
    <w:p w14:paraId="579097F1" w14:textId="77777777" w:rsidR="008909DF" w:rsidRPr="008909DF" w:rsidRDefault="008909DF" w:rsidP="008909DF">
      <w:pPr>
        <w:ind w:left="720" w:hanging="720"/>
      </w:pPr>
    </w:p>
    <w:p w14:paraId="579097F2" w14:textId="77777777" w:rsidR="008909DF" w:rsidRPr="008D5D10" w:rsidRDefault="008909DF" w:rsidP="00E407B2">
      <w:pPr>
        <w:pStyle w:val="ListParagraph"/>
        <w:numPr>
          <w:ilvl w:val="1"/>
          <w:numId w:val="49"/>
        </w:numPr>
        <w:rPr>
          <w:b/>
        </w:rPr>
      </w:pPr>
      <w:bookmarkStart w:id="105" w:name="THREE416"/>
      <w:r w:rsidRPr="008D5D10">
        <w:rPr>
          <w:b/>
        </w:rPr>
        <w:t>Receipt of Tenders</w:t>
      </w:r>
    </w:p>
    <w:bookmarkEnd w:id="105"/>
    <w:p w14:paraId="579097F3" w14:textId="77777777" w:rsidR="008909DF" w:rsidRPr="008909DF" w:rsidRDefault="008909DF" w:rsidP="008909DF">
      <w:pPr>
        <w:ind w:left="720" w:hanging="720"/>
      </w:pPr>
    </w:p>
    <w:p w14:paraId="579097F4" w14:textId="740DF34D" w:rsidR="008909DF" w:rsidRPr="008909DF" w:rsidRDefault="008909DF" w:rsidP="004C05FE">
      <w:pPr>
        <w:pStyle w:val="ListParagraph"/>
        <w:numPr>
          <w:ilvl w:val="2"/>
          <w:numId w:val="50"/>
        </w:numPr>
      </w:pPr>
      <w:r w:rsidRPr="008909DF">
        <w:t xml:space="preserve">All formal tenders must be returned </w:t>
      </w:r>
      <w:r w:rsidR="008D5D10">
        <w:t>by the deadline using the PCS secure mailbox</w:t>
      </w:r>
      <w:r w:rsidRPr="008909DF">
        <w:t xml:space="preserve">. The Purchaser is responsible for ensuring that </w:t>
      </w:r>
      <w:r w:rsidR="008D5D10">
        <w:t xml:space="preserve">any hard copy tenders are passed to the </w:t>
      </w:r>
      <w:r w:rsidR="004C05FE" w:rsidRPr="004C05FE">
        <w:t>Director or Governance &amp; Compliance</w:t>
      </w:r>
      <w:r w:rsidR="004C05FE" w:rsidRPr="004C05FE" w:rsidDel="004C05FE">
        <w:t xml:space="preserve"> </w:t>
      </w:r>
      <w:r w:rsidR="008D5D10">
        <w:t xml:space="preserve">to be </w:t>
      </w:r>
      <w:r w:rsidRPr="008909DF">
        <w:t>s</w:t>
      </w:r>
      <w:r w:rsidR="008D5D10">
        <w:t>tored unopened, within a secure</w:t>
      </w:r>
      <w:r w:rsidRPr="008909DF">
        <w:t xml:space="preserve"> locked cabinet, until they are due to be formally opened. </w:t>
      </w:r>
    </w:p>
    <w:p w14:paraId="579097F5" w14:textId="77777777" w:rsidR="008909DF" w:rsidRPr="008909DF" w:rsidRDefault="008909DF" w:rsidP="008909DF">
      <w:pPr>
        <w:ind w:left="720" w:hanging="720"/>
      </w:pPr>
    </w:p>
    <w:p w14:paraId="579097F6" w14:textId="77777777" w:rsidR="008909DF" w:rsidRPr="008909DF" w:rsidRDefault="004776CE" w:rsidP="008909DF">
      <w:pPr>
        <w:ind w:left="720" w:hanging="720"/>
      </w:pPr>
      <w:r>
        <w:t>4.16</w:t>
      </w:r>
      <w:r w:rsidR="008D5D10">
        <w:t>.2</w:t>
      </w:r>
      <w:r>
        <w:tab/>
      </w:r>
      <w:r w:rsidR="008909DF" w:rsidRPr="008909DF">
        <w:t>Tenders returned after the due date and time w</w:t>
      </w:r>
      <w:r w:rsidR="008D5D10">
        <w:t xml:space="preserve">ill only be considered in the </w:t>
      </w:r>
      <w:r w:rsidR="008909DF" w:rsidRPr="008909DF">
        <w:t>following circumstances:</w:t>
      </w:r>
    </w:p>
    <w:p w14:paraId="579097F7" w14:textId="77777777" w:rsidR="008909DF" w:rsidRPr="008909DF" w:rsidRDefault="008909DF" w:rsidP="008909DF">
      <w:pPr>
        <w:ind w:left="720" w:hanging="720"/>
      </w:pPr>
    </w:p>
    <w:p w14:paraId="579097F8" w14:textId="77777777" w:rsidR="008909DF" w:rsidRPr="008909DF" w:rsidRDefault="008909DF" w:rsidP="003F7505">
      <w:pPr>
        <w:numPr>
          <w:ilvl w:val="0"/>
          <w:numId w:val="1"/>
        </w:numPr>
        <w:ind w:left="1134" w:hanging="425"/>
      </w:pPr>
      <w:r w:rsidRPr="008909DF">
        <w:t xml:space="preserve">If there is clear evidence that the completed tender documents had been received within the </w:t>
      </w:r>
      <w:r w:rsidR="0010535D">
        <w:t>Fife College</w:t>
      </w:r>
      <w:r w:rsidRPr="008909DF">
        <w:t xml:space="preserve"> estate before the tender </w:t>
      </w:r>
      <w:r w:rsidR="0010535D">
        <w:t>deadline</w:t>
      </w:r>
      <w:r w:rsidRPr="008909DF">
        <w:t xml:space="preserve"> date and time. A company's frank is not proof of despatch.</w:t>
      </w:r>
    </w:p>
    <w:p w14:paraId="1F6FFEB8" w14:textId="30597918" w:rsidR="00A16CEC" w:rsidRDefault="008909DF" w:rsidP="00A16CEC">
      <w:pPr>
        <w:numPr>
          <w:ilvl w:val="0"/>
          <w:numId w:val="1"/>
        </w:numPr>
        <w:ind w:left="1134" w:hanging="425"/>
      </w:pPr>
      <w:r w:rsidRPr="008909DF">
        <w:t xml:space="preserve">If there are exceptional circumstances that could not have been foreseen by the tenderer(s). The tenderer will be required to record and justify these circumstances. However, even in exceptional circumstances, late tenders will only be permitted with the formal approval of the </w:t>
      </w:r>
      <w:r w:rsidR="00CE5C73">
        <w:t xml:space="preserve">Head of </w:t>
      </w:r>
      <w:r w:rsidR="0010535D">
        <w:t>Procurement</w:t>
      </w:r>
      <w:r w:rsidRPr="008909DF">
        <w:t>.</w:t>
      </w:r>
    </w:p>
    <w:p w14:paraId="7159C83C" w14:textId="011C4C3A" w:rsidR="00A16CEC" w:rsidRPr="008909DF" w:rsidRDefault="00A16CEC" w:rsidP="00A16CEC"/>
    <w:p w14:paraId="579097FA" w14:textId="45414FC5" w:rsidR="008909DF" w:rsidRDefault="00A16CEC" w:rsidP="008909DF">
      <w:pPr>
        <w:ind w:left="720" w:hanging="720"/>
      </w:pPr>
      <w:r>
        <w:t>4.16.3</w:t>
      </w:r>
      <w:r>
        <w:tab/>
        <w:t>Late tenders received in PCS are anonymous and do not include any reason or justification as to why the bid has been submitted late.  The Purchaser must contact PCS to request additional information to allow the Head of Procurement to determine whether the late bid(s) will be accepted.</w:t>
      </w:r>
    </w:p>
    <w:p w14:paraId="49BDD999" w14:textId="77777777" w:rsidR="00A16CEC" w:rsidRPr="008909DF" w:rsidRDefault="00A16CEC" w:rsidP="008909DF">
      <w:pPr>
        <w:ind w:left="720" w:hanging="720"/>
      </w:pPr>
    </w:p>
    <w:p w14:paraId="579097FB" w14:textId="77777777" w:rsidR="008909DF" w:rsidRPr="008909DF" w:rsidRDefault="004776CE" w:rsidP="008909DF">
      <w:pPr>
        <w:ind w:left="720" w:hanging="720"/>
        <w:rPr>
          <w:b/>
        </w:rPr>
      </w:pPr>
      <w:r>
        <w:rPr>
          <w:b/>
        </w:rPr>
        <w:t>4.17</w:t>
      </w:r>
      <w:r w:rsidR="008909DF" w:rsidRPr="008909DF">
        <w:rPr>
          <w:b/>
        </w:rPr>
        <w:t xml:space="preserve"> </w:t>
      </w:r>
      <w:r w:rsidR="008909DF" w:rsidRPr="008909DF">
        <w:rPr>
          <w:b/>
        </w:rPr>
        <w:tab/>
      </w:r>
      <w:bookmarkStart w:id="106" w:name="THREE417"/>
      <w:r w:rsidR="008909DF" w:rsidRPr="008909DF">
        <w:rPr>
          <w:b/>
        </w:rPr>
        <w:t>Opening of Tenders</w:t>
      </w:r>
      <w:bookmarkEnd w:id="106"/>
    </w:p>
    <w:p w14:paraId="579097FC" w14:textId="77777777" w:rsidR="008909DF" w:rsidRPr="008909DF" w:rsidRDefault="008909DF" w:rsidP="008909DF">
      <w:pPr>
        <w:ind w:left="720" w:hanging="720"/>
      </w:pPr>
    </w:p>
    <w:p w14:paraId="579097FD" w14:textId="77777777" w:rsidR="00F93DC3" w:rsidRDefault="004776CE" w:rsidP="00F93DC3">
      <w:pPr>
        <w:ind w:left="720" w:hanging="720"/>
      </w:pPr>
      <w:r>
        <w:t>4.17</w:t>
      </w:r>
      <w:r w:rsidR="00F93DC3">
        <w:t>.1</w:t>
      </w:r>
      <w:r w:rsidR="00F93DC3">
        <w:tab/>
        <w:t>Electronic Tenders will be opened no less than 1 hour after the deadline for receipt of quotes to allow time for any late bids to be notified by suppliers.  The purchaser will have set up the PCS Mailbox to be opened by one or more nominated individuals.  A single person is sufficient as the PCS mailbox is completely secure and auditable.</w:t>
      </w:r>
    </w:p>
    <w:p w14:paraId="579097FE" w14:textId="77777777" w:rsidR="00F93DC3" w:rsidRDefault="00F93DC3" w:rsidP="00F93DC3">
      <w:pPr>
        <w:ind w:left="720" w:hanging="720"/>
      </w:pPr>
    </w:p>
    <w:p w14:paraId="579097FF" w14:textId="300D5D91" w:rsidR="00F93DC3" w:rsidRDefault="0039069E" w:rsidP="00F93DC3">
      <w:pPr>
        <w:ind w:left="720" w:hanging="720"/>
      </w:pPr>
      <w:r>
        <w:t>4</w:t>
      </w:r>
      <w:r w:rsidR="00F93DC3">
        <w:t>.1</w:t>
      </w:r>
      <w:r w:rsidR="004776CE">
        <w:t>7</w:t>
      </w:r>
      <w:r w:rsidR="00F93DC3">
        <w:t>.2</w:t>
      </w:r>
      <w:r w:rsidR="00F93DC3">
        <w:tab/>
        <w:t xml:space="preserve">Hard copy tenders are to be opened </w:t>
      </w:r>
      <w:r w:rsidR="00F93DC3" w:rsidRPr="008909DF">
        <w:t>at the tender opening meeting</w:t>
      </w:r>
      <w:r w:rsidR="00F93DC3">
        <w:t xml:space="preserve"> by the </w:t>
      </w:r>
      <w:r w:rsidR="004C05FE" w:rsidRPr="004C05FE">
        <w:t>Director or Governance &amp; Compliance</w:t>
      </w:r>
      <w:r w:rsidR="004C05FE" w:rsidRPr="004C05FE" w:rsidDel="004C05FE">
        <w:t xml:space="preserve"> </w:t>
      </w:r>
      <w:r w:rsidR="00F93DC3">
        <w:t>with the Purchaser present. Hard copy t</w:t>
      </w:r>
      <w:r w:rsidR="00F93DC3" w:rsidRPr="008909DF">
        <w:t>enders should be opened on the first working day following the tender return date</w:t>
      </w:r>
      <w:r w:rsidR="00F93DC3">
        <w:t xml:space="preserve"> to</w:t>
      </w:r>
      <w:r w:rsidR="00F93DC3" w:rsidRPr="008909DF">
        <w:t xml:space="preserve"> allow time for any tenders received on time to be delivered internally, whilst maximising the available evaluation period.  </w:t>
      </w:r>
      <w:r w:rsidR="00F93DC3">
        <w:t xml:space="preserve">The </w:t>
      </w:r>
      <w:r w:rsidR="004C05FE" w:rsidRPr="004C05FE">
        <w:t>Director or Governance &amp; Compliance</w:t>
      </w:r>
      <w:r w:rsidR="00F93DC3">
        <w:t xml:space="preserve"> </w:t>
      </w:r>
      <w:r w:rsidR="00F93DC3" w:rsidRPr="008909DF">
        <w:t>should be notified of the dates required for attendance at tender opening as soon as project timetables are agreed.</w:t>
      </w:r>
    </w:p>
    <w:p w14:paraId="57909800" w14:textId="77777777" w:rsidR="00F93DC3" w:rsidRDefault="00F93DC3" w:rsidP="00F93DC3">
      <w:pPr>
        <w:ind w:left="720" w:hanging="720"/>
      </w:pPr>
    </w:p>
    <w:p w14:paraId="57909801" w14:textId="1D7D1448" w:rsidR="00F93DC3" w:rsidRDefault="00890217" w:rsidP="00F93DC3">
      <w:pPr>
        <w:ind w:left="720" w:hanging="720"/>
      </w:pPr>
      <w:r>
        <w:t>4</w:t>
      </w:r>
      <w:r w:rsidR="00F93DC3">
        <w:t>.1</w:t>
      </w:r>
      <w:r w:rsidR="004776CE">
        <w:t>7</w:t>
      </w:r>
      <w:r w:rsidR="00F93DC3">
        <w:t>.3</w:t>
      </w:r>
      <w:r w:rsidR="00F93DC3">
        <w:tab/>
        <w:t xml:space="preserve">For hard copy tenders, the </w:t>
      </w:r>
      <w:r w:rsidR="004C05FE" w:rsidRPr="004C05FE">
        <w:t>Director or Governance &amp; Compliance</w:t>
      </w:r>
      <w:r w:rsidR="00F93DC3" w:rsidRPr="008909DF">
        <w:t xml:space="preserve"> is responsible for opening and checking the details of each tender individually and recording the submitted price of each on </w:t>
      </w:r>
      <w:r w:rsidR="00F93DC3" w:rsidRPr="00CD7567">
        <w:t xml:space="preserve">the </w:t>
      </w:r>
      <w:hyperlink r:id="rId71" w:history="1">
        <w:r w:rsidR="00F93DC3" w:rsidRPr="00CD7567">
          <w:rPr>
            <w:rStyle w:val="Hyperlink"/>
          </w:rPr>
          <w:t>Tender Opening Form</w:t>
        </w:r>
      </w:hyperlink>
      <w:r w:rsidR="00F93DC3" w:rsidRPr="00CD7567">
        <w:t>.</w:t>
      </w:r>
      <w:r w:rsidR="00F93DC3" w:rsidRPr="008909DF">
        <w:t xml:space="preserve">  The</w:t>
      </w:r>
      <w:r w:rsidR="00F93DC3">
        <w:t xml:space="preserve">re should be a </w:t>
      </w:r>
      <w:r w:rsidR="00F93DC3" w:rsidRPr="008909DF">
        <w:t xml:space="preserve"> check that the tender’s declarations have been signed and dated, that the price schedule has been completed with fixed prices and that the </w:t>
      </w:r>
      <w:r w:rsidR="00F93DC3">
        <w:t>Fife College</w:t>
      </w:r>
      <w:r w:rsidR="00F93DC3" w:rsidRPr="008909DF">
        <w:t xml:space="preserve"> Conditions of Contract have not been amended or altered in any way.  Additionally, the</w:t>
      </w:r>
      <w:r w:rsidR="00F93DC3">
        <w:t xml:space="preserve">re </w:t>
      </w:r>
      <w:r w:rsidR="00F93DC3" w:rsidRPr="008909DF">
        <w:t xml:space="preserve">must </w:t>
      </w:r>
      <w:r w:rsidR="00F93DC3">
        <w:t xml:space="preserve">be a </w:t>
      </w:r>
      <w:r w:rsidR="00F93DC3" w:rsidRPr="008909DF">
        <w:t>check that no reference to the tenderer’s conditions of contract has been made.  Any omissions must be recorded in writing, either on the Tender Opening Form or as a file note.</w:t>
      </w:r>
    </w:p>
    <w:p w14:paraId="57909802" w14:textId="77777777" w:rsidR="00E27553" w:rsidRDefault="00E27553" w:rsidP="00F93DC3">
      <w:pPr>
        <w:ind w:left="720" w:hanging="720"/>
      </w:pPr>
    </w:p>
    <w:p w14:paraId="57909803" w14:textId="185C3878" w:rsidR="00E27553" w:rsidRDefault="0039069E" w:rsidP="00F93DC3">
      <w:pPr>
        <w:ind w:left="720" w:hanging="720"/>
      </w:pPr>
      <w:r>
        <w:t>4</w:t>
      </w:r>
      <w:r w:rsidR="004776CE">
        <w:t>.17</w:t>
      </w:r>
      <w:r w:rsidR="00E27553">
        <w:t>.4</w:t>
      </w:r>
      <w:r w:rsidR="00E27553">
        <w:tab/>
        <w:t xml:space="preserve">For hard copy tenders, the </w:t>
      </w:r>
      <w:r w:rsidR="004C05FE" w:rsidRPr="004C05FE">
        <w:t>Director or Governance &amp; Compliance</w:t>
      </w:r>
      <w:r w:rsidR="00E27553" w:rsidRPr="008909DF">
        <w:t xml:space="preserve"> should identify the original tender (copies should not include pricing) and mus</w:t>
      </w:r>
      <w:r w:rsidR="00E27553">
        <w:t>t use the tender opening stamp</w:t>
      </w:r>
      <w:r w:rsidR="00E27553" w:rsidRPr="008909DF">
        <w:t xml:space="preserve"> to stamp and sign the following pages of the tender</w:t>
      </w:r>
      <w:r w:rsidR="00E27553">
        <w:t>:</w:t>
      </w:r>
    </w:p>
    <w:p w14:paraId="57909804" w14:textId="77777777" w:rsidR="00E27553" w:rsidRDefault="00E27553" w:rsidP="00E27553">
      <w:pPr>
        <w:ind w:left="720"/>
      </w:pPr>
    </w:p>
    <w:p w14:paraId="57909805" w14:textId="77777777" w:rsidR="00E27553" w:rsidRDefault="00E27553" w:rsidP="00E407B2">
      <w:pPr>
        <w:pStyle w:val="ListParagraph"/>
        <w:numPr>
          <w:ilvl w:val="0"/>
          <w:numId w:val="23"/>
        </w:numPr>
        <w:ind w:left="1418" w:hanging="425"/>
      </w:pPr>
      <w:r w:rsidRPr="008909DF">
        <w:t>the covering letter</w:t>
      </w:r>
      <w:r>
        <w:t>;</w:t>
      </w:r>
      <w:r w:rsidRPr="008909DF">
        <w:t xml:space="preserve"> </w:t>
      </w:r>
    </w:p>
    <w:p w14:paraId="57909806" w14:textId="77777777" w:rsidR="00E27553" w:rsidRDefault="00E27553" w:rsidP="00E407B2">
      <w:pPr>
        <w:pStyle w:val="ListParagraph"/>
        <w:numPr>
          <w:ilvl w:val="0"/>
          <w:numId w:val="23"/>
        </w:numPr>
        <w:ind w:left="1418" w:hanging="425"/>
      </w:pPr>
      <w:r w:rsidRPr="008909DF">
        <w:t>Form of Tender</w:t>
      </w:r>
      <w:r>
        <w:t>;</w:t>
      </w:r>
      <w:r w:rsidRPr="008909DF">
        <w:t xml:space="preserve"> </w:t>
      </w:r>
    </w:p>
    <w:p w14:paraId="57909807" w14:textId="77777777" w:rsidR="00E27553" w:rsidRDefault="00A17E67" w:rsidP="00E407B2">
      <w:pPr>
        <w:pStyle w:val="ListParagraph"/>
        <w:numPr>
          <w:ilvl w:val="0"/>
          <w:numId w:val="23"/>
        </w:numPr>
        <w:ind w:left="1418" w:hanging="425"/>
      </w:pPr>
      <w:r w:rsidRPr="00A17E67">
        <w:t>Declaration by Tenderer</w:t>
      </w:r>
      <w:r w:rsidR="00E27553">
        <w:t>;</w:t>
      </w:r>
    </w:p>
    <w:p w14:paraId="57909808" w14:textId="77777777" w:rsidR="00E27553" w:rsidRDefault="00E27553" w:rsidP="00E407B2">
      <w:pPr>
        <w:pStyle w:val="ListParagraph"/>
        <w:numPr>
          <w:ilvl w:val="0"/>
          <w:numId w:val="23"/>
        </w:numPr>
        <w:ind w:left="1418" w:hanging="425"/>
      </w:pPr>
      <w:r w:rsidRPr="008909DF">
        <w:t>price schedules</w:t>
      </w:r>
      <w:r>
        <w:t>;</w:t>
      </w:r>
      <w:r w:rsidRPr="008909DF">
        <w:t xml:space="preserve"> </w:t>
      </w:r>
    </w:p>
    <w:p w14:paraId="57909809" w14:textId="77777777" w:rsidR="00E27553" w:rsidRDefault="00E27553" w:rsidP="00E407B2">
      <w:pPr>
        <w:pStyle w:val="ListParagraph"/>
        <w:numPr>
          <w:ilvl w:val="0"/>
          <w:numId w:val="23"/>
        </w:numPr>
        <w:ind w:left="1418" w:hanging="425"/>
      </w:pPr>
      <w:r w:rsidRPr="008909DF">
        <w:t>any other pages containing original signatures or pricing.</w:t>
      </w:r>
    </w:p>
    <w:p w14:paraId="5790980A" w14:textId="77777777" w:rsidR="00F93DC3" w:rsidRDefault="00F93DC3" w:rsidP="00F93DC3">
      <w:pPr>
        <w:ind w:left="720" w:hanging="720"/>
      </w:pPr>
    </w:p>
    <w:p w14:paraId="5790980B" w14:textId="729575EA" w:rsidR="00F93DC3" w:rsidRPr="00615DF9" w:rsidRDefault="0039069E" w:rsidP="00F93DC3">
      <w:pPr>
        <w:ind w:left="720" w:hanging="720"/>
      </w:pPr>
      <w:r>
        <w:t>4</w:t>
      </w:r>
      <w:r w:rsidR="004776CE">
        <w:t>.17</w:t>
      </w:r>
      <w:r w:rsidR="00E27553">
        <w:t>.5</w:t>
      </w:r>
      <w:r w:rsidR="00E27553">
        <w:tab/>
      </w:r>
      <w:r w:rsidR="00F93DC3" w:rsidRPr="0049461E">
        <w:t xml:space="preserve">All </w:t>
      </w:r>
      <w:r w:rsidR="00E27553">
        <w:t xml:space="preserve">electronic </w:t>
      </w:r>
      <w:r w:rsidR="00F93DC3">
        <w:t xml:space="preserve">tender responses and supporting </w:t>
      </w:r>
      <w:r w:rsidR="00F93DC3" w:rsidRPr="0049461E">
        <w:t xml:space="preserve">documents </w:t>
      </w:r>
      <w:r w:rsidR="00265808" w:rsidRPr="0049461E">
        <w:t>with the exception of the pricing schedules</w:t>
      </w:r>
      <w:r w:rsidR="00265808">
        <w:t xml:space="preserve"> </w:t>
      </w:r>
      <w:r w:rsidR="00F93DC3" w:rsidRPr="0049461E">
        <w:t xml:space="preserve">should be sent to the evaluation team members </w:t>
      </w:r>
      <w:r w:rsidR="00F93DC3">
        <w:t xml:space="preserve">by email or </w:t>
      </w:r>
      <w:r w:rsidR="00265808">
        <w:t>uploaded to a Teams Project of which the Evaluation team should all be Members.</w:t>
      </w:r>
      <w:r w:rsidR="00F93DC3">
        <w:t xml:space="preserve"> </w:t>
      </w:r>
      <w:r w:rsidR="00265808">
        <w:t>P</w:t>
      </w:r>
      <w:r w:rsidR="00F93DC3" w:rsidRPr="0049461E">
        <w:t>ricing schedules</w:t>
      </w:r>
      <w:r w:rsidR="00F93DC3">
        <w:t xml:space="preserve"> should not be shared with the evaluation team un</w:t>
      </w:r>
      <w:r w:rsidR="00A17E67">
        <w:t>til</w:t>
      </w:r>
      <w:r w:rsidR="00F93DC3">
        <w:t xml:space="preserve"> after the technical evaluation has been completed and agreed.</w:t>
      </w:r>
    </w:p>
    <w:p w14:paraId="5790980C" w14:textId="77777777" w:rsidR="008909DF" w:rsidRPr="008909DF" w:rsidRDefault="008909DF" w:rsidP="008909DF">
      <w:pPr>
        <w:ind w:left="720" w:hanging="720"/>
      </w:pPr>
    </w:p>
    <w:p w14:paraId="5790980D" w14:textId="77777777" w:rsidR="008909DF" w:rsidRPr="008909DF" w:rsidRDefault="0039069E" w:rsidP="008909DF">
      <w:pPr>
        <w:ind w:left="720" w:hanging="720"/>
      </w:pPr>
      <w:r>
        <w:t>4</w:t>
      </w:r>
      <w:r w:rsidR="00E27553">
        <w:t>.1</w:t>
      </w:r>
      <w:r w:rsidR="004776CE">
        <w:t>7</w:t>
      </w:r>
      <w:r w:rsidR="00E27553">
        <w:t>.6</w:t>
      </w:r>
      <w:r w:rsidR="00E27553">
        <w:tab/>
        <w:t>Hard copy tender responses should be copied and posted or handed to each member of the evaluation panel, excluding pricing.</w:t>
      </w:r>
      <w:r w:rsidR="008909DF" w:rsidRPr="008909DF">
        <w:t xml:space="preserve">   </w:t>
      </w:r>
    </w:p>
    <w:p w14:paraId="5790980E" w14:textId="77777777" w:rsidR="008909DF" w:rsidRDefault="008909DF" w:rsidP="008909DF">
      <w:pPr>
        <w:ind w:left="720" w:hanging="720"/>
      </w:pPr>
    </w:p>
    <w:p w14:paraId="5790980F" w14:textId="77777777" w:rsidR="003F7505" w:rsidRPr="001560FE" w:rsidRDefault="003F7505" w:rsidP="003F7505">
      <w:pPr>
        <w:ind w:left="720" w:hanging="720"/>
        <w:rPr>
          <w:b/>
        </w:rPr>
      </w:pPr>
      <w:r>
        <w:rPr>
          <w:b/>
        </w:rPr>
        <w:t>4</w:t>
      </w:r>
      <w:r w:rsidRPr="001560FE">
        <w:rPr>
          <w:b/>
        </w:rPr>
        <w:t>.1</w:t>
      </w:r>
      <w:r w:rsidR="004776CE">
        <w:rPr>
          <w:b/>
        </w:rPr>
        <w:t>8</w:t>
      </w:r>
      <w:r w:rsidRPr="001560FE">
        <w:rPr>
          <w:b/>
        </w:rPr>
        <w:tab/>
      </w:r>
      <w:bookmarkStart w:id="107" w:name="THREE418"/>
      <w:r w:rsidRPr="001560FE">
        <w:rPr>
          <w:b/>
        </w:rPr>
        <w:t xml:space="preserve">Evaluating </w:t>
      </w:r>
      <w:r>
        <w:rPr>
          <w:b/>
        </w:rPr>
        <w:t>Tender</w:t>
      </w:r>
      <w:r w:rsidRPr="001560FE">
        <w:rPr>
          <w:b/>
        </w:rPr>
        <w:t>s</w:t>
      </w:r>
      <w:bookmarkEnd w:id="107"/>
    </w:p>
    <w:p w14:paraId="57909810" w14:textId="77777777" w:rsidR="003F7505" w:rsidRPr="001560FE" w:rsidRDefault="003F7505" w:rsidP="003F7505">
      <w:pPr>
        <w:ind w:left="720" w:hanging="720"/>
      </w:pPr>
    </w:p>
    <w:p w14:paraId="57909811" w14:textId="0AC57FCD" w:rsidR="003F7505" w:rsidRDefault="003F7505" w:rsidP="003F7505">
      <w:pPr>
        <w:ind w:left="720" w:hanging="720"/>
      </w:pPr>
      <w:r>
        <w:t>4</w:t>
      </w:r>
      <w:r w:rsidRPr="001560FE">
        <w:t>.1</w:t>
      </w:r>
      <w:r w:rsidR="004776CE">
        <w:t>8</w:t>
      </w:r>
      <w:r w:rsidRPr="001560FE">
        <w:t>.1</w:t>
      </w:r>
      <w:r w:rsidRPr="001560FE">
        <w:tab/>
        <w:t xml:space="preserve">The Project </w:t>
      </w:r>
      <w:r w:rsidR="006E5BBE" w:rsidRPr="006E5BBE">
        <w:t>Manager</w:t>
      </w:r>
      <w:r w:rsidRPr="001560FE">
        <w:t xml:space="preserve"> </w:t>
      </w:r>
      <w:r>
        <w:t xml:space="preserve">and all other members of the evaluation team </w:t>
      </w:r>
      <w:r w:rsidRPr="001560FE">
        <w:t xml:space="preserve">must evaluate all </w:t>
      </w:r>
      <w:r>
        <w:t>tender</w:t>
      </w:r>
      <w:r w:rsidRPr="001560FE">
        <w:t>s</w:t>
      </w:r>
      <w:r>
        <w:t xml:space="preserve"> individually in order to prepare for the consolidated team evaluation meeting</w:t>
      </w:r>
      <w:r w:rsidRPr="001560FE">
        <w:t xml:space="preserve">.  If the requirement is of a specialist or technical nature it may require others to be involved in the evaluation process.  </w:t>
      </w:r>
    </w:p>
    <w:p w14:paraId="57909812" w14:textId="77777777" w:rsidR="003F7505" w:rsidRDefault="003F7505" w:rsidP="003F7505">
      <w:pPr>
        <w:ind w:left="720" w:hanging="720"/>
      </w:pPr>
    </w:p>
    <w:p w14:paraId="57909813" w14:textId="77777777" w:rsidR="003F7505" w:rsidRPr="001560FE" w:rsidRDefault="004776CE" w:rsidP="003F7505">
      <w:pPr>
        <w:ind w:left="720" w:hanging="720"/>
      </w:pPr>
      <w:r>
        <w:t>4.18</w:t>
      </w:r>
      <w:r w:rsidR="003F7505">
        <w:t>.2</w:t>
      </w:r>
      <w:r w:rsidR="003F7505">
        <w:tab/>
      </w:r>
      <w:r w:rsidR="003F7505" w:rsidRPr="001560FE">
        <w:t xml:space="preserve">All members of the evaluation team must ensure they have </w:t>
      </w:r>
      <w:r w:rsidR="003F7505">
        <w:t>recorded comments for each question of each bid to note positive and negative aspects of each response.  This information will then be used in discussions during the</w:t>
      </w:r>
      <w:r w:rsidR="003F7505" w:rsidRPr="001560FE">
        <w:t xml:space="preserve"> team </w:t>
      </w:r>
      <w:r w:rsidR="003F7505">
        <w:t xml:space="preserve">evaluation </w:t>
      </w:r>
      <w:r w:rsidR="003F7505" w:rsidRPr="001560FE">
        <w:t>meeting</w:t>
      </w:r>
      <w:r w:rsidR="003F7505">
        <w:t xml:space="preserve"> where a consolidated set of comments and single score will be agreed for each question for each tender bid</w:t>
      </w:r>
      <w:r w:rsidR="003F7505" w:rsidRPr="001560FE">
        <w:t xml:space="preserve">. </w:t>
      </w:r>
    </w:p>
    <w:p w14:paraId="57909814" w14:textId="77777777" w:rsidR="003F7505" w:rsidRPr="001560FE" w:rsidRDefault="003F7505" w:rsidP="003F7505">
      <w:pPr>
        <w:ind w:left="720" w:hanging="720"/>
      </w:pPr>
    </w:p>
    <w:p w14:paraId="57909815" w14:textId="77777777" w:rsidR="003F7505" w:rsidRPr="001560FE" w:rsidRDefault="003F7505" w:rsidP="00E407B2">
      <w:pPr>
        <w:pStyle w:val="ListParagraph"/>
        <w:numPr>
          <w:ilvl w:val="2"/>
          <w:numId w:val="51"/>
        </w:numPr>
      </w:pPr>
      <w:r>
        <w:t xml:space="preserve">Evaluators </w:t>
      </w:r>
      <w:r w:rsidRPr="001560FE">
        <w:t xml:space="preserve">should use the </w:t>
      </w:r>
      <w:r w:rsidR="00A17E67">
        <w:t>Tender</w:t>
      </w:r>
      <w:r w:rsidRPr="001560FE">
        <w:t xml:space="preserve"> Evaluation Form</w:t>
      </w:r>
      <w:r>
        <w:t xml:space="preserve"> to record notes, where possible</w:t>
      </w:r>
      <w:r w:rsidRPr="001560FE">
        <w:t xml:space="preserve">.  This form </w:t>
      </w:r>
      <w:r>
        <w:t>is</w:t>
      </w:r>
      <w:r w:rsidRPr="001560FE">
        <w:t xml:space="preserve"> developed by the Purchaser to reflect the specific project and </w:t>
      </w:r>
      <w:r>
        <w:t>will</w:t>
      </w:r>
      <w:r w:rsidRPr="001560FE">
        <w:t xml:space="preserve"> include evaluation guidance to facilitate the evaluation meeting.  The scoring system used is the same as that for </w:t>
      </w:r>
      <w:r>
        <w:t>quotation</w:t>
      </w:r>
      <w:r w:rsidRPr="001560FE">
        <w:t xml:space="preserve"> evaluation (a range of 0 – 4) </w:t>
      </w:r>
      <w:r>
        <w:t>to be multiplied by the question</w:t>
      </w:r>
      <w:r w:rsidRPr="001560FE">
        <w:t xml:space="preserve"> weightings and totalled for each supplier.  </w:t>
      </w:r>
    </w:p>
    <w:p w14:paraId="57909816" w14:textId="77777777" w:rsidR="003F7505" w:rsidRPr="001560FE" w:rsidRDefault="003F7505" w:rsidP="003F7505">
      <w:pPr>
        <w:ind w:left="720" w:hanging="720"/>
      </w:pPr>
    </w:p>
    <w:p w14:paraId="57909817" w14:textId="68AC0BAE" w:rsidR="003F7505" w:rsidRPr="001560FE" w:rsidRDefault="004776CE" w:rsidP="003F7505">
      <w:pPr>
        <w:ind w:left="720" w:hanging="720"/>
      </w:pPr>
      <w:r>
        <w:t>4.18</w:t>
      </w:r>
      <w:r w:rsidR="003F7505" w:rsidRPr="001560FE">
        <w:t>.</w:t>
      </w:r>
      <w:r w:rsidR="003F7505">
        <w:t>4</w:t>
      </w:r>
      <w:r w:rsidR="003F7505" w:rsidRPr="001560FE">
        <w:tab/>
        <w:t>If a supplier offers goods and/or services as an al</w:t>
      </w:r>
      <w:r w:rsidR="003F7505">
        <w:t xml:space="preserve">ternative to that specified in </w:t>
      </w:r>
      <w:r w:rsidR="003F7505" w:rsidRPr="001560FE">
        <w:t>the IT</w:t>
      </w:r>
      <w:r w:rsidR="003F7505">
        <w:t>T</w:t>
      </w:r>
      <w:r w:rsidR="003F7505" w:rsidRPr="001560FE">
        <w:t xml:space="preserve">, the Project </w:t>
      </w:r>
      <w:r w:rsidR="006E5BBE" w:rsidRPr="006E5BBE">
        <w:t>Manager</w:t>
      </w:r>
      <w:r w:rsidR="003F7505" w:rsidRPr="001560FE">
        <w:t xml:space="preserve"> must confirm whether or not it technically meets the requirement. If the proposal is technically unacceptable, the Purchaser should reject the </w:t>
      </w:r>
      <w:r w:rsidR="003F7505">
        <w:t>tender</w:t>
      </w:r>
      <w:r w:rsidR="003F7505" w:rsidRPr="001560FE">
        <w:t>, recording reasons for doing so in the Procurement file.</w:t>
      </w:r>
      <w:r w:rsidR="00265808">
        <w:t xml:space="preserve"> Note that it is the supplier’s responsibility to demonstrate the equivalence of an alternative product and post-bid clarification may be required before a decision to reject the tender is made.</w:t>
      </w:r>
    </w:p>
    <w:p w14:paraId="57909818" w14:textId="77777777" w:rsidR="003F7505" w:rsidRPr="001560FE" w:rsidRDefault="003F7505" w:rsidP="003F7505">
      <w:pPr>
        <w:ind w:left="720" w:hanging="720"/>
      </w:pPr>
    </w:p>
    <w:p w14:paraId="57909819" w14:textId="77777777" w:rsidR="00C035BE" w:rsidRDefault="004776CE" w:rsidP="003F7505">
      <w:pPr>
        <w:ind w:left="720" w:hanging="720"/>
      </w:pPr>
      <w:r>
        <w:t>4.18</w:t>
      </w:r>
      <w:r w:rsidR="003F7505" w:rsidRPr="001560FE">
        <w:t>.</w:t>
      </w:r>
      <w:r w:rsidR="003F7505">
        <w:t>5</w:t>
      </w:r>
      <w:r w:rsidR="00C035BE">
        <w:tab/>
      </w:r>
      <w:r w:rsidR="007834E5">
        <w:t>Any other scored elements should be assessed against the pre-agreed evaluation criteria, taking care to adhere to the guidance and not score the same element twice – i.e. samples may be included to verify product range in the technical evaluation but the evaluation of samples must focus on relevant objective factors such as the quality and durability of the item.</w:t>
      </w:r>
    </w:p>
    <w:p w14:paraId="5790981A" w14:textId="77777777" w:rsidR="00C035BE" w:rsidRDefault="00C035BE" w:rsidP="003F7505">
      <w:pPr>
        <w:ind w:left="720" w:hanging="720"/>
      </w:pPr>
    </w:p>
    <w:p w14:paraId="5790981B" w14:textId="2BC05EEA" w:rsidR="003F7505" w:rsidRDefault="004776CE" w:rsidP="003F7505">
      <w:pPr>
        <w:ind w:left="720" w:hanging="720"/>
      </w:pPr>
      <w:r w:rsidRPr="00CD7567">
        <w:t>4.18</w:t>
      </w:r>
      <w:r w:rsidR="007834E5" w:rsidRPr="00CD7567">
        <w:t>.6</w:t>
      </w:r>
      <w:r w:rsidR="003F7505" w:rsidRPr="00CD7567">
        <w:tab/>
        <w:t xml:space="preserve">Following evaluation of all relevant factors by the evaluation team, </w:t>
      </w:r>
      <w:hyperlink r:id="rId72" w:history="1">
        <w:r w:rsidR="003F7505" w:rsidRPr="00CD7567">
          <w:rPr>
            <w:rStyle w:val="Hyperlink"/>
          </w:rPr>
          <w:t>Post-Bid Clarification</w:t>
        </w:r>
      </w:hyperlink>
      <w:r w:rsidR="003F7505" w:rsidRPr="003F7505">
        <w:rPr>
          <w:color w:val="0000FF"/>
        </w:rPr>
        <w:t xml:space="preserve"> </w:t>
      </w:r>
      <w:r w:rsidR="003F7505">
        <w:t>may be required with one or m</w:t>
      </w:r>
      <w:r w:rsidR="00C035BE">
        <w:t>o</w:t>
      </w:r>
      <w:r w:rsidR="003F7505">
        <w:t>re suppliers.  Post-Bid Clarification should only be undertaken with s</w:t>
      </w:r>
      <w:r w:rsidR="00FA294C">
        <w:t>upplier</w:t>
      </w:r>
      <w:r w:rsidR="003F7505">
        <w:t>s that retain a genuine opportunity to win the contract.</w:t>
      </w:r>
    </w:p>
    <w:p w14:paraId="5790981C" w14:textId="77777777" w:rsidR="003F7505" w:rsidRDefault="003F7505" w:rsidP="003F7505">
      <w:pPr>
        <w:ind w:left="720" w:hanging="720"/>
      </w:pPr>
    </w:p>
    <w:p w14:paraId="5790981D" w14:textId="6B42995F" w:rsidR="003F7505" w:rsidRPr="001560FE" w:rsidRDefault="004776CE" w:rsidP="003F7505">
      <w:pPr>
        <w:ind w:left="720" w:hanging="720"/>
      </w:pPr>
      <w:r w:rsidRPr="00CD7567">
        <w:t>4.18</w:t>
      </w:r>
      <w:r w:rsidR="003F7505" w:rsidRPr="00CD7567">
        <w:t>.</w:t>
      </w:r>
      <w:r w:rsidR="007834E5" w:rsidRPr="00CD7567">
        <w:t>7</w:t>
      </w:r>
      <w:r w:rsidR="003F7505" w:rsidRPr="00CD7567">
        <w:t xml:space="preserve"> On completion of the tender evaluation, the Purchaser will draft a </w:t>
      </w:r>
      <w:hyperlink r:id="rId73" w:history="1">
        <w:r w:rsidR="003F7505" w:rsidRPr="00CD7567">
          <w:rPr>
            <w:rStyle w:val="Hyperlink"/>
          </w:rPr>
          <w:t>Contract Award Recommendation</w:t>
        </w:r>
      </w:hyperlink>
      <w:r w:rsidR="003F7505" w:rsidRPr="00AF4BE2">
        <w:rPr>
          <w:color w:val="0000FF"/>
        </w:rPr>
        <w:t xml:space="preserve"> </w:t>
      </w:r>
      <w:r w:rsidR="003F7505">
        <w:t xml:space="preserve">for approval by the </w:t>
      </w:r>
      <w:r w:rsidR="00527559">
        <w:t>Chief Financial Officer</w:t>
      </w:r>
      <w:r w:rsidR="003F7505" w:rsidRPr="001560FE">
        <w:t xml:space="preserve">, ensuring always that the successful supplier has met the specification in full.  If the supplier selected did not submit the lowest total price, the reasons for the award decision must be fully detailed in the </w:t>
      </w:r>
      <w:r w:rsidR="003F7505">
        <w:t xml:space="preserve">recommendation with all supporting documentation held in the electronic </w:t>
      </w:r>
      <w:r w:rsidR="003F7505" w:rsidRPr="001560FE">
        <w:t>Procurement file.</w:t>
      </w:r>
    </w:p>
    <w:p w14:paraId="5790981E" w14:textId="77777777" w:rsidR="003F7505" w:rsidRPr="001560FE" w:rsidRDefault="003F7505" w:rsidP="003F7505">
      <w:pPr>
        <w:ind w:left="720" w:hanging="720"/>
      </w:pPr>
    </w:p>
    <w:p w14:paraId="5790981F" w14:textId="77777777" w:rsidR="003F7505" w:rsidRPr="00E84C42" w:rsidRDefault="004776CE" w:rsidP="003F7505">
      <w:pPr>
        <w:ind w:left="720" w:hanging="720"/>
        <w:rPr>
          <w:b/>
        </w:rPr>
      </w:pPr>
      <w:r>
        <w:rPr>
          <w:b/>
        </w:rPr>
        <w:t>4.19</w:t>
      </w:r>
      <w:r w:rsidR="003F7505" w:rsidRPr="00E84C42">
        <w:rPr>
          <w:b/>
        </w:rPr>
        <w:tab/>
      </w:r>
      <w:bookmarkStart w:id="108" w:name="THREE419"/>
      <w:r w:rsidR="003F7505" w:rsidRPr="00E84C42">
        <w:rPr>
          <w:b/>
        </w:rPr>
        <w:t>Supplier Negotiations</w:t>
      </w:r>
      <w:bookmarkEnd w:id="108"/>
    </w:p>
    <w:p w14:paraId="57909820" w14:textId="77777777" w:rsidR="003F7505" w:rsidRDefault="003F7505" w:rsidP="003F7505">
      <w:pPr>
        <w:ind w:left="720" w:hanging="720"/>
      </w:pPr>
    </w:p>
    <w:p w14:paraId="57909821" w14:textId="77777777" w:rsidR="002847CF" w:rsidRDefault="002847CF" w:rsidP="009A5832">
      <w:pPr>
        <w:ind w:left="720" w:hanging="720"/>
        <w:jc w:val="center"/>
      </w:pPr>
      <w:r>
        <w:rPr>
          <w:noProof/>
          <w:lang w:eastAsia="en-GB"/>
        </w:rPr>
        <w:drawing>
          <wp:inline distT="0" distB="0" distL="0" distR="0" wp14:anchorId="57909C33" wp14:editId="57909C34">
            <wp:extent cx="2971799" cy="19240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38232" t="18086" r="9907" b="28191"/>
                    <a:stretch/>
                  </pic:blipFill>
                  <pic:spPr bwMode="auto">
                    <a:xfrm>
                      <a:off x="0" y="0"/>
                      <a:ext cx="2972458" cy="1924477"/>
                    </a:xfrm>
                    <a:prstGeom prst="rect">
                      <a:avLst/>
                    </a:prstGeom>
                    <a:ln>
                      <a:noFill/>
                    </a:ln>
                    <a:extLst>
                      <a:ext uri="{53640926-AAD7-44D8-BBD7-CCE9431645EC}">
                        <a14:shadowObscured xmlns:a14="http://schemas.microsoft.com/office/drawing/2010/main"/>
                      </a:ext>
                    </a:extLst>
                  </pic:spPr>
                </pic:pic>
              </a:graphicData>
            </a:graphic>
          </wp:inline>
        </w:drawing>
      </w:r>
    </w:p>
    <w:p w14:paraId="57909822" w14:textId="77777777" w:rsidR="002847CF" w:rsidRPr="00E84C42" w:rsidRDefault="002847CF" w:rsidP="003F7505">
      <w:pPr>
        <w:ind w:left="720" w:hanging="720"/>
      </w:pPr>
    </w:p>
    <w:p w14:paraId="57909823" w14:textId="77777777" w:rsidR="003F7505" w:rsidRPr="00E84C42" w:rsidRDefault="003F7505" w:rsidP="003F7505">
      <w:pPr>
        <w:ind w:left="720"/>
      </w:pPr>
      <w:r w:rsidRPr="00E84C42">
        <w:rPr>
          <w:lang w:val="en"/>
        </w:rPr>
        <w:t xml:space="preserve">Negotiation on fundamental aspects of contracts, (especially price), which are likely to distort competition, is </w:t>
      </w:r>
      <w:r w:rsidRPr="00E84C42">
        <w:rPr>
          <w:b/>
          <w:lang w:val="en"/>
        </w:rPr>
        <w:t xml:space="preserve">prohibited </w:t>
      </w:r>
      <w:r>
        <w:rPr>
          <w:lang w:val="en"/>
        </w:rPr>
        <w:t>under the Regulations</w:t>
      </w:r>
      <w:r w:rsidRPr="00E84C42">
        <w:rPr>
          <w:lang w:val="en"/>
        </w:rPr>
        <w:t>. Dialogue with bidders should generally be limited to requests for clarification</w:t>
      </w:r>
      <w:r>
        <w:rPr>
          <w:lang w:val="en"/>
        </w:rPr>
        <w:t xml:space="preserve"> and an</w:t>
      </w:r>
      <w:r w:rsidRPr="00E84C42">
        <w:rPr>
          <w:lang w:val="en"/>
        </w:rPr>
        <w:t xml:space="preserve">y discussions </w:t>
      </w:r>
      <w:r>
        <w:rPr>
          <w:lang w:val="en"/>
        </w:rPr>
        <w:t>or meetings with tenderers should be properly recorded.</w:t>
      </w:r>
    </w:p>
    <w:p w14:paraId="57909824" w14:textId="77777777" w:rsidR="003F7505" w:rsidRPr="001560FE" w:rsidRDefault="003F7505" w:rsidP="003F7505">
      <w:pPr>
        <w:ind w:left="720" w:hanging="720"/>
      </w:pPr>
    </w:p>
    <w:p w14:paraId="2351D27A" w14:textId="77777777" w:rsidR="00685166" w:rsidRDefault="00685166">
      <w:pPr>
        <w:rPr>
          <w:b/>
        </w:rPr>
      </w:pPr>
      <w:r>
        <w:rPr>
          <w:b/>
        </w:rPr>
        <w:br w:type="page"/>
      </w:r>
    </w:p>
    <w:p w14:paraId="57909825" w14:textId="23D451C6" w:rsidR="003F7505" w:rsidRPr="001560FE" w:rsidRDefault="004776CE" w:rsidP="003F7505">
      <w:pPr>
        <w:ind w:left="720" w:hanging="720"/>
        <w:rPr>
          <w:b/>
        </w:rPr>
      </w:pPr>
      <w:r>
        <w:rPr>
          <w:b/>
        </w:rPr>
        <w:t>4.20</w:t>
      </w:r>
      <w:r w:rsidR="003F7505" w:rsidRPr="001560FE">
        <w:rPr>
          <w:b/>
        </w:rPr>
        <w:tab/>
      </w:r>
      <w:bookmarkStart w:id="109" w:name="THREE420"/>
      <w:r w:rsidR="003F7505" w:rsidRPr="001560FE">
        <w:rPr>
          <w:b/>
        </w:rPr>
        <w:t>Contract Award Letter</w:t>
      </w:r>
      <w:bookmarkEnd w:id="109"/>
    </w:p>
    <w:p w14:paraId="57909826" w14:textId="77777777" w:rsidR="003F7505" w:rsidRPr="001560FE" w:rsidRDefault="003F7505" w:rsidP="003F7505">
      <w:pPr>
        <w:ind w:left="720" w:hanging="720"/>
      </w:pPr>
    </w:p>
    <w:p w14:paraId="57909827" w14:textId="6CB03BF5" w:rsidR="003F7505" w:rsidRPr="001560FE" w:rsidRDefault="003F7505" w:rsidP="003F7505">
      <w:pPr>
        <w:ind w:left="720"/>
      </w:pPr>
      <w:r>
        <w:t xml:space="preserve">Two copies of the </w:t>
      </w:r>
      <w:hyperlink r:id="rId75" w:history="1">
        <w:r w:rsidRPr="00335E23">
          <w:rPr>
            <w:rStyle w:val="Hyperlink"/>
          </w:rPr>
          <w:t>Contract Award Letter</w:t>
        </w:r>
      </w:hyperlink>
      <w:r w:rsidRPr="00E84C42">
        <w:rPr>
          <w:color w:val="0000FF"/>
        </w:rPr>
        <w:t xml:space="preserve"> </w:t>
      </w:r>
      <w:r w:rsidRPr="00E84C42">
        <w:t xml:space="preserve">should be </w:t>
      </w:r>
      <w:r>
        <w:t xml:space="preserve">signed by the </w:t>
      </w:r>
      <w:r w:rsidR="00527559">
        <w:t>Chief Financial Officer</w:t>
      </w:r>
      <w:r w:rsidR="00527559" w:rsidRPr="00C91A46">
        <w:t xml:space="preserve"> </w:t>
      </w:r>
      <w:r>
        <w:t>and issued by</w:t>
      </w:r>
      <w:r w:rsidRPr="001560FE">
        <w:t xml:space="preserve"> </w:t>
      </w:r>
      <w:r>
        <w:t>post</w:t>
      </w:r>
      <w:r w:rsidRPr="001560FE">
        <w:t xml:space="preserve"> to the successful supplier.  This forms a legal document defining the obligations of both parties. A </w:t>
      </w:r>
      <w:r>
        <w:t>copy of the signed award letter should be scanned and saved in the procurement file under “Contract Documentation”.</w:t>
      </w:r>
    </w:p>
    <w:p w14:paraId="57909828" w14:textId="77777777" w:rsidR="00A57C1A" w:rsidRDefault="00A57C1A"/>
    <w:p w14:paraId="57909829" w14:textId="77777777" w:rsidR="003F7505" w:rsidRPr="001560FE" w:rsidRDefault="004776CE" w:rsidP="003F7505">
      <w:pPr>
        <w:ind w:left="720" w:hanging="720"/>
        <w:rPr>
          <w:b/>
        </w:rPr>
      </w:pPr>
      <w:r>
        <w:rPr>
          <w:b/>
        </w:rPr>
        <w:t>4.21</w:t>
      </w:r>
      <w:r w:rsidR="003F7505" w:rsidRPr="001560FE">
        <w:rPr>
          <w:b/>
        </w:rPr>
        <w:tab/>
      </w:r>
      <w:bookmarkStart w:id="110" w:name="THREE421"/>
      <w:r w:rsidR="003F7505" w:rsidRPr="001560FE">
        <w:rPr>
          <w:b/>
        </w:rPr>
        <w:t>Rejection Letters</w:t>
      </w:r>
      <w:bookmarkEnd w:id="110"/>
    </w:p>
    <w:p w14:paraId="5790982A" w14:textId="77777777" w:rsidR="003F7505" w:rsidRPr="001560FE" w:rsidRDefault="003F7505" w:rsidP="003F7505">
      <w:pPr>
        <w:ind w:left="720" w:hanging="720"/>
      </w:pPr>
    </w:p>
    <w:p w14:paraId="5790982B" w14:textId="09DCACE0" w:rsidR="003F7505" w:rsidRPr="001560FE" w:rsidRDefault="003F7505" w:rsidP="003F7505">
      <w:pPr>
        <w:ind w:left="720"/>
      </w:pPr>
      <w:r w:rsidRPr="001560FE">
        <w:t>Following contract award</w:t>
      </w:r>
      <w:r w:rsidRPr="00335E23">
        <w:t xml:space="preserve">, an </w:t>
      </w:r>
      <w:hyperlink r:id="rId76" w:history="1">
        <w:r w:rsidRPr="00335E23">
          <w:rPr>
            <w:rStyle w:val="Hyperlink"/>
          </w:rPr>
          <w:t>Award Decision Letter</w:t>
        </w:r>
      </w:hyperlink>
      <w:r w:rsidRPr="00BD6B52">
        <w:rPr>
          <w:color w:val="0000FF"/>
        </w:rPr>
        <w:t xml:space="preserve"> </w:t>
      </w:r>
      <w:r w:rsidRPr="001560FE">
        <w:t xml:space="preserve">must be issued to all unsuccessful bidders notifying them that they have been unsuccessful on this occasion, </w:t>
      </w:r>
      <w:r>
        <w:t xml:space="preserve">giving them their scores, the winning bidder’s scores </w:t>
      </w:r>
      <w:r w:rsidRPr="001560FE">
        <w:t>and offer</w:t>
      </w:r>
      <w:r>
        <w:t>ing the opportunity to contact the Purchaser</w:t>
      </w:r>
      <w:r w:rsidRPr="001560FE">
        <w:t xml:space="preserve"> for further information. It is </w:t>
      </w:r>
      <w:r>
        <w:t>Fife College</w:t>
      </w:r>
      <w:r w:rsidRPr="001560FE">
        <w:t xml:space="preserve"> policy that all unsuccessful bidders be offered a de-brief. </w:t>
      </w:r>
    </w:p>
    <w:p w14:paraId="5790982C" w14:textId="77777777" w:rsidR="003F7505" w:rsidRPr="001560FE" w:rsidRDefault="003F7505" w:rsidP="003F7505">
      <w:pPr>
        <w:ind w:left="720" w:hanging="720"/>
      </w:pPr>
    </w:p>
    <w:p w14:paraId="405ABD96" w14:textId="77777777" w:rsidR="00943998" w:rsidRDefault="00943998">
      <w:pPr>
        <w:rPr>
          <w:b/>
        </w:rPr>
      </w:pPr>
      <w:r>
        <w:rPr>
          <w:b/>
        </w:rPr>
        <w:br w:type="page"/>
      </w:r>
    </w:p>
    <w:p w14:paraId="5790982D" w14:textId="3086D9B5" w:rsidR="00A57C1A" w:rsidRPr="002847CF" w:rsidRDefault="0039069E" w:rsidP="002847CF">
      <w:pPr>
        <w:ind w:left="720" w:hanging="720"/>
        <w:rPr>
          <w:b/>
        </w:rPr>
      </w:pPr>
      <w:r>
        <w:rPr>
          <w:b/>
        </w:rPr>
        <w:t>5</w:t>
      </w:r>
      <w:r w:rsidR="004012ED" w:rsidRPr="004012ED">
        <w:rPr>
          <w:b/>
        </w:rPr>
        <w:t>.</w:t>
      </w:r>
      <w:r w:rsidR="004012ED" w:rsidRPr="004012ED">
        <w:rPr>
          <w:b/>
        </w:rPr>
        <w:tab/>
      </w:r>
      <w:bookmarkStart w:id="111" w:name="THREE5"/>
      <w:r w:rsidR="004012ED" w:rsidRPr="004012ED">
        <w:rPr>
          <w:b/>
        </w:rPr>
        <w:t>REQUIREMENTS ABOVE THE EU THRESHOLD (EXCLUDING VAT)</w:t>
      </w:r>
      <w:bookmarkEnd w:id="111"/>
    </w:p>
    <w:p w14:paraId="5790982E" w14:textId="77777777" w:rsidR="00A57C1A" w:rsidRDefault="00A57C1A" w:rsidP="00FF4BF6">
      <w:pPr>
        <w:ind w:left="720" w:hanging="720"/>
      </w:pPr>
    </w:p>
    <w:p w14:paraId="5790982F" w14:textId="77777777" w:rsidR="00937CCA" w:rsidRDefault="00937CCA" w:rsidP="00937CCA">
      <w:pPr>
        <w:rPr>
          <w:b/>
        </w:rPr>
      </w:pPr>
      <w:r>
        <w:rPr>
          <w:b/>
        </w:rPr>
        <w:t>5.1</w:t>
      </w:r>
      <w:r>
        <w:rPr>
          <w:b/>
        </w:rPr>
        <w:tab/>
      </w:r>
      <w:bookmarkStart w:id="112" w:name="THREE51"/>
      <w:r>
        <w:rPr>
          <w:b/>
        </w:rPr>
        <w:t>Background</w:t>
      </w:r>
      <w:bookmarkEnd w:id="112"/>
    </w:p>
    <w:p w14:paraId="57909830" w14:textId="77777777" w:rsidR="00937CCA" w:rsidRDefault="00937CCA" w:rsidP="00937CCA">
      <w:pPr>
        <w:rPr>
          <w:b/>
        </w:rPr>
      </w:pPr>
    </w:p>
    <w:p w14:paraId="57909831" w14:textId="77777777" w:rsidR="00937CCA" w:rsidRDefault="00937CCA" w:rsidP="00937CCA">
      <w:pPr>
        <w:ind w:left="709"/>
      </w:pPr>
      <w:r>
        <w:t>The European Community’s (EC) single market programme has removed barriers to the free movement of goods, services, people and capital between the member states.  Rules to open up public purchasing making member states remove restrictive practices called "</w:t>
      </w:r>
      <w:r w:rsidR="00A1206D">
        <w:t xml:space="preserve">EU </w:t>
      </w:r>
      <w:r>
        <w:t xml:space="preserve">Procurement Directives" are enforced by a set of UK Regulations which place particular duties and responsibilities on all public bodies, which can be enforced by the UK courts. The procurement of products, services, and works by public bodies are subject to these rules and procedures. </w:t>
      </w:r>
    </w:p>
    <w:p w14:paraId="57909832" w14:textId="77777777" w:rsidR="00937CCA" w:rsidRDefault="00937CCA" w:rsidP="00937CCA">
      <w:pPr>
        <w:ind w:left="709" w:hanging="709"/>
      </w:pPr>
    </w:p>
    <w:p w14:paraId="57909833" w14:textId="77777777" w:rsidR="00937CCA" w:rsidRPr="00937CCA" w:rsidRDefault="00937CCA" w:rsidP="00577818">
      <w:pPr>
        <w:rPr>
          <w:b/>
        </w:rPr>
      </w:pPr>
      <w:r>
        <w:rPr>
          <w:b/>
        </w:rPr>
        <w:t xml:space="preserve">5.2 </w:t>
      </w:r>
      <w:r>
        <w:rPr>
          <w:b/>
        </w:rPr>
        <w:tab/>
      </w:r>
      <w:bookmarkStart w:id="113" w:name="THREE52"/>
      <w:r w:rsidRPr="00937CCA">
        <w:rPr>
          <w:b/>
        </w:rPr>
        <w:t>When the Directives Apply</w:t>
      </w:r>
      <w:r w:rsidR="006B685A">
        <w:rPr>
          <w:b/>
        </w:rPr>
        <w:t xml:space="preserve"> (Contract Thresholds)</w:t>
      </w:r>
      <w:bookmarkEnd w:id="113"/>
    </w:p>
    <w:p w14:paraId="57909834" w14:textId="77777777" w:rsidR="00937CCA" w:rsidRDefault="00937CCA" w:rsidP="00937CCA"/>
    <w:p w14:paraId="57909835" w14:textId="77777777" w:rsidR="006B685A" w:rsidRDefault="006B685A" w:rsidP="006B685A">
      <w:pPr>
        <w:ind w:left="709" w:hanging="709"/>
      </w:pPr>
      <w:r>
        <w:t>5.2</w:t>
      </w:r>
      <w:r w:rsidR="00937CCA">
        <w:t xml:space="preserve">.1 </w:t>
      </w:r>
      <w:r w:rsidR="00937CCA">
        <w:tab/>
      </w:r>
      <w:r>
        <w:tab/>
      </w:r>
      <w:r w:rsidR="00937CCA">
        <w:t xml:space="preserve">The </w:t>
      </w:r>
      <w:r w:rsidR="00A1206D">
        <w:t xml:space="preserve">EU </w:t>
      </w:r>
      <w:r w:rsidR="00937CCA">
        <w:t xml:space="preserve">Procurement Directives set out threshold values </w:t>
      </w:r>
      <w:r w:rsidRPr="0044169C">
        <w:t>for supplies, services and works</w:t>
      </w:r>
      <w:r>
        <w:t xml:space="preserve">, </w:t>
      </w:r>
      <w:r w:rsidR="00937CCA">
        <w:t xml:space="preserve">above which contracts will be affected by these rules and regulations. </w:t>
      </w:r>
      <w:r>
        <w:t xml:space="preserve">These thresholds are revised every two years. </w:t>
      </w:r>
    </w:p>
    <w:p w14:paraId="57909836" w14:textId="77777777" w:rsidR="006B685A" w:rsidRDefault="006B685A" w:rsidP="006B685A">
      <w:pPr>
        <w:ind w:left="709" w:hanging="709"/>
      </w:pPr>
    </w:p>
    <w:p w14:paraId="57909837" w14:textId="77777777" w:rsidR="006B685A" w:rsidRDefault="006B685A" w:rsidP="006B685A">
      <w:pPr>
        <w:ind w:left="709" w:hanging="709"/>
        <w:rPr>
          <w:b/>
        </w:rPr>
      </w:pPr>
      <w:r>
        <w:t>5.2.2</w:t>
      </w:r>
      <w:r>
        <w:tab/>
        <w:t>P</w:t>
      </w:r>
      <w:r w:rsidR="00937CCA">
        <w:t xml:space="preserve">ublic </w:t>
      </w:r>
      <w:r>
        <w:t>bodies are required</w:t>
      </w:r>
      <w:r w:rsidR="00937CCA">
        <w:t xml:space="preserve"> to publish details of contracts above specified thresholds which they intend to place, and to follow other specified procurement procedural rules. </w:t>
      </w:r>
      <w:r w:rsidR="00937CCA">
        <w:rPr>
          <w:b/>
        </w:rPr>
        <w:t xml:space="preserve">Failure to comply with this legislation carries severe penalties for which </w:t>
      </w:r>
      <w:r>
        <w:rPr>
          <w:b/>
        </w:rPr>
        <w:t>Fife College</w:t>
      </w:r>
      <w:r w:rsidR="00937CCA">
        <w:rPr>
          <w:b/>
        </w:rPr>
        <w:t xml:space="preserve"> would be held accountable. </w:t>
      </w:r>
    </w:p>
    <w:p w14:paraId="57909838" w14:textId="77777777" w:rsidR="006B685A" w:rsidRDefault="006B685A" w:rsidP="006B685A">
      <w:pPr>
        <w:ind w:left="709" w:hanging="709"/>
        <w:rPr>
          <w:b/>
        </w:rPr>
      </w:pPr>
    </w:p>
    <w:p w14:paraId="57909839" w14:textId="77777777" w:rsidR="00937CCA" w:rsidRDefault="006B685A" w:rsidP="006B685A">
      <w:pPr>
        <w:ind w:left="709" w:hanging="709"/>
      </w:pPr>
      <w:r w:rsidRPr="006B685A">
        <w:t>5.2.</w:t>
      </w:r>
      <w:r>
        <w:t>3</w:t>
      </w:r>
      <w:r w:rsidRPr="006B685A">
        <w:tab/>
      </w:r>
      <w:r w:rsidR="00937CCA">
        <w:t>The Directives also give guidance on how the value of any contract should be worked out. The following paragraphs outline these rules and how they affect the procurement of goods and services.</w:t>
      </w:r>
    </w:p>
    <w:p w14:paraId="5790983A" w14:textId="77777777" w:rsidR="00937CCA" w:rsidRDefault="00937CCA" w:rsidP="00937CCA"/>
    <w:p w14:paraId="5790983B" w14:textId="77777777" w:rsidR="00937CCA" w:rsidRDefault="006B685A" w:rsidP="00937CCA">
      <w:pPr>
        <w:rPr>
          <w:b/>
        </w:rPr>
      </w:pPr>
      <w:r>
        <w:rPr>
          <w:b/>
        </w:rPr>
        <w:t>5.3</w:t>
      </w:r>
      <w:r w:rsidR="00937CCA">
        <w:rPr>
          <w:b/>
        </w:rPr>
        <w:t xml:space="preserve"> </w:t>
      </w:r>
      <w:r w:rsidR="00937CCA">
        <w:rPr>
          <w:b/>
        </w:rPr>
        <w:tab/>
      </w:r>
      <w:bookmarkStart w:id="114" w:name="THREE53"/>
      <w:r w:rsidR="00937CCA">
        <w:rPr>
          <w:b/>
        </w:rPr>
        <w:t>Contract Values and Aggregation Rules</w:t>
      </w:r>
      <w:bookmarkEnd w:id="114"/>
    </w:p>
    <w:p w14:paraId="5790983C" w14:textId="77777777" w:rsidR="00937CCA" w:rsidRDefault="00937CCA" w:rsidP="00937CCA"/>
    <w:p w14:paraId="5790983D" w14:textId="77777777" w:rsidR="00937CCA" w:rsidRDefault="006B685A" w:rsidP="006B685A">
      <w:pPr>
        <w:ind w:left="720" w:hanging="720"/>
      </w:pPr>
      <w:r>
        <w:t>5.3.1</w:t>
      </w:r>
      <w:r>
        <w:tab/>
      </w:r>
      <w:r w:rsidR="00937CCA">
        <w:t>The Directives offer a number of ways in which to estimate the value of a contract. It is expressly prohibited to split requirements into smaller units or orders in an attempt to avoid the rules and regulations.</w:t>
      </w:r>
    </w:p>
    <w:p w14:paraId="5790983E" w14:textId="77777777" w:rsidR="00561651" w:rsidRDefault="00561651" w:rsidP="006B685A">
      <w:pPr>
        <w:ind w:left="720" w:hanging="720"/>
      </w:pPr>
    </w:p>
    <w:p w14:paraId="5790983F" w14:textId="77777777" w:rsidR="00561651" w:rsidRDefault="00561651" w:rsidP="006B685A">
      <w:pPr>
        <w:ind w:left="720" w:hanging="720"/>
      </w:pPr>
      <w:r>
        <w:t>5.3.2</w:t>
      </w:r>
      <w:r>
        <w:tab/>
        <w:t xml:space="preserve">Procurement advice should be sought wherever necessary. </w:t>
      </w:r>
    </w:p>
    <w:p w14:paraId="57909840" w14:textId="77777777" w:rsidR="005C713A" w:rsidRDefault="005C713A">
      <w:r>
        <w:br w:type="page"/>
      </w:r>
    </w:p>
    <w:p w14:paraId="57909841" w14:textId="77777777" w:rsidR="0009131C" w:rsidRDefault="006B685A" w:rsidP="0009131C">
      <w:pPr>
        <w:tabs>
          <w:tab w:val="left" w:pos="2268"/>
        </w:tabs>
        <w:ind w:left="709" w:hanging="709"/>
        <w:rPr>
          <w:b/>
        </w:rPr>
      </w:pPr>
      <w:r w:rsidRPr="006B685A">
        <w:t>5.3.2</w:t>
      </w:r>
      <w:r w:rsidR="0009131C">
        <w:tab/>
      </w:r>
      <w:r w:rsidR="00937CCA">
        <w:rPr>
          <w:b/>
        </w:rPr>
        <w:t>Supplies</w:t>
      </w:r>
      <w:r>
        <w:rPr>
          <w:b/>
        </w:rPr>
        <w:t xml:space="preserve"> </w:t>
      </w:r>
      <w:r w:rsidR="0009131C">
        <w:rPr>
          <w:b/>
        </w:rPr>
        <w:t>–</w:t>
      </w:r>
      <w:r>
        <w:rPr>
          <w:b/>
        </w:rPr>
        <w:t xml:space="preserve"> </w:t>
      </w:r>
    </w:p>
    <w:p w14:paraId="57909842" w14:textId="77777777" w:rsidR="0009131C" w:rsidRDefault="0009131C" w:rsidP="0009131C">
      <w:pPr>
        <w:tabs>
          <w:tab w:val="left" w:pos="2268"/>
        </w:tabs>
        <w:ind w:left="709" w:hanging="709"/>
      </w:pPr>
      <w:r>
        <w:tab/>
      </w:r>
    </w:p>
    <w:p w14:paraId="57909843" w14:textId="77777777" w:rsidR="00937CCA" w:rsidRDefault="0009131C" w:rsidP="0009131C">
      <w:pPr>
        <w:tabs>
          <w:tab w:val="left" w:pos="851"/>
          <w:tab w:val="left" w:pos="2268"/>
        </w:tabs>
        <w:ind w:left="1134" w:hanging="1134"/>
        <w:rPr>
          <w:b/>
        </w:rPr>
      </w:pPr>
      <w:r>
        <w:rPr>
          <w:b/>
        </w:rPr>
        <w:tab/>
        <w:t xml:space="preserve">a) </w:t>
      </w:r>
      <w:r>
        <w:rPr>
          <w:b/>
        </w:rPr>
        <w:tab/>
      </w:r>
      <w:r w:rsidR="006B685A">
        <w:t xml:space="preserve">Where volumes and prices are known in advance, then the value of the contract is the </w:t>
      </w:r>
      <w:r w:rsidR="006B685A" w:rsidRPr="006B685A">
        <w:rPr>
          <w:b/>
        </w:rPr>
        <w:t>full amount</w:t>
      </w:r>
      <w:r w:rsidR="006B685A">
        <w:t xml:space="preserve"> which you will pay during the </w:t>
      </w:r>
      <w:r w:rsidR="006B685A" w:rsidRPr="006B685A">
        <w:rPr>
          <w:b/>
        </w:rPr>
        <w:t>life of the contract</w:t>
      </w:r>
      <w:r w:rsidR="006B685A">
        <w:t xml:space="preserve"> e.g. 100,000 items at £2 each over 12 months, gives you a contract value of £200,000.  5 year contract = 5x £200,000 (£1m).</w:t>
      </w:r>
    </w:p>
    <w:p w14:paraId="57909844" w14:textId="77777777" w:rsidR="00937CCA" w:rsidRDefault="00937CCA" w:rsidP="00937CCA"/>
    <w:p w14:paraId="57909845" w14:textId="77777777" w:rsidR="00937CCA" w:rsidRDefault="0009131C" w:rsidP="0009131C">
      <w:pPr>
        <w:ind w:left="1134" w:hanging="283"/>
      </w:pPr>
      <w:r w:rsidRPr="0009131C">
        <w:rPr>
          <w:b/>
        </w:rPr>
        <w:t>b)</w:t>
      </w:r>
      <w:r>
        <w:t xml:space="preserve"> </w:t>
      </w:r>
      <w:r w:rsidR="006B685A">
        <w:t xml:space="preserve">If the contract is for the hire of goods for an </w:t>
      </w:r>
      <w:r w:rsidR="006B685A" w:rsidRPr="006B685A">
        <w:rPr>
          <w:b/>
        </w:rPr>
        <w:t>indefinite period</w:t>
      </w:r>
      <w:r w:rsidR="006B685A">
        <w:t xml:space="preserve">, or for a period of time which is uncertain when the contract is entered into, then the value of the consideration is what you expect to pay each month, </w:t>
      </w:r>
      <w:r w:rsidR="006B685A" w:rsidRPr="006B685A">
        <w:rPr>
          <w:b/>
        </w:rPr>
        <w:t>multiplied by 48</w:t>
      </w:r>
      <w:r w:rsidR="006B685A">
        <w:t>.</w:t>
      </w:r>
      <w:r w:rsidR="00937CCA">
        <w:tab/>
      </w:r>
    </w:p>
    <w:p w14:paraId="57909846" w14:textId="77777777" w:rsidR="00937CCA" w:rsidRDefault="00937CCA" w:rsidP="00937CCA"/>
    <w:p w14:paraId="57909847" w14:textId="77777777" w:rsidR="00937CCA" w:rsidRDefault="0009131C" w:rsidP="0009131C">
      <w:pPr>
        <w:ind w:left="1134" w:hanging="283"/>
      </w:pPr>
      <w:r w:rsidRPr="0009131C">
        <w:rPr>
          <w:b/>
        </w:rPr>
        <w:t>c)</w:t>
      </w:r>
      <w:r w:rsidR="00937CCA">
        <w:t xml:space="preserve"> </w:t>
      </w:r>
      <w:r w:rsidR="00937CCA">
        <w:tab/>
        <w:t xml:space="preserve">Where you propose to enter into </w:t>
      </w:r>
      <w:r w:rsidR="00937CCA" w:rsidRPr="006B685A">
        <w:rPr>
          <w:b/>
        </w:rPr>
        <w:t>two or more contracts</w:t>
      </w:r>
      <w:r w:rsidR="00937CCA">
        <w:t xml:space="preserve"> for goods of a particular type, then the estimated value of each of the contracts must be added together. This </w:t>
      </w:r>
      <w:r w:rsidR="00937CCA" w:rsidRPr="006B685A">
        <w:rPr>
          <w:b/>
        </w:rPr>
        <w:t>aggregate value</w:t>
      </w:r>
      <w:r w:rsidR="00937CCA">
        <w:t xml:space="preserve"> is the one that must be applied and, if it exceeds the threshold, each contract has to be advertised in OJEU, even if the estimated value of each individual contract is below the threshold.</w:t>
      </w:r>
    </w:p>
    <w:p w14:paraId="57909848" w14:textId="77777777" w:rsidR="00937CCA" w:rsidRDefault="00937CCA" w:rsidP="00937CCA"/>
    <w:p w14:paraId="57909849" w14:textId="77777777" w:rsidR="00937CCA" w:rsidRDefault="0009131C" w:rsidP="00937CCA">
      <w:pPr>
        <w:rPr>
          <w:b/>
        </w:rPr>
      </w:pPr>
      <w:r w:rsidRPr="0009131C">
        <w:t>5.3.3</w:t>
      </w:r>
      <w:r w:rsidR="00937CCA">
        <w:rPr>
          <w:b/>
        </w:rPr>
        <w:tab/>
        <w:t>Services</w:t>
      </w:r>
      <w:r>
        <w:rPr>
          <w:b/>
        </w:rPr>
        <w:t xml:space="preserve"> –</w:t>
      </w:r>
    </w:p>
    <w:p w14:paraId="5790984A" w14:textId="77777777" w:rsidR="00937CCA" w:rsidRDefault="00937CCA" w:rsidP="00937CCA"/>
    <w:p w14:paraId="5790984B" w14:textId="77777777" w:rsidR="00937CCA" w:rsidRDefault="00937CCA" w:rsidP="00937CCA">
      <w:pPr>
        <w:ind w:left="709" w:hanging="709"/>
      </w:pPr>
      <w:r>
        <w:t xml:space="preserve"> </w:t>
      </w:r>
      <w:r>
        <w:tab/>
        <w:t xml:space="preserve">The Directives lays down rules for calculating the estimated value of the contract. These state that, where appropriate, account shall be taken of: </w:t>
      </w:r>
    </w:p>
    <w:p w14:paraId="5790984C" w14:textId="77777777" w:rsidR="00937CCA" w:rsidRDefault="00937CCA" w:rsidP="00937CCA"/>
    <w:p w14:paraId="5790984D" w14:textId="77777777" w:rsidR="00937CCA" w:rsidRDefault="00937CCA" w:rsidP="00E407B2">
      <w:pPr>
        <w:numPr>
          <w:ilvl w:val="0"/>
          <w:numId w:val="25"/>
        </w:numPr>
        <w:tabs>
          <w:tab w:val="left" w:pos="1440"/>
          <w:tab w:val="left" w:pos="2160"/>
          <w:tab w:val="left" w:pos="2880"/>
          <w:tab w:val="left" w:pos="4680"/>
          <w:tab w:val="left" w:pos="5400"/>
          <w:tab w:val="right" w:pos="9000"/>
        </w:tabs>
        <w:spacing w:line="240" w:lineRule="atLeast"/>
        <w:ind w:left="1134" w:hanging="283"/>
      </w:pPr>
      <w:r>
        <w:t xml:space="preserve">for insurance services, the </w:t>
      </w:r>
      <w:r w:rsidR="00F45AEA">
        <w:t xml:space="preserve">amount of any premium payable; </w:t>
      </w:r>
    </w:p>
    <w:p w14:paraId="5790984E" w14:textId="77777777" w:rsidR="00F45AEA" w:rsidRDefault="00F45AEA" w:rsidP="00F45AEA">
      <w:pPr>
        <w:tabs>
          <w:tab w:val="left" w:pos="1440"/>
          <w:tab w:val="left" w:pos="2160"/>
          <w:tab w:val="left" w:pos="2880"/>
          <w:tab w:val="left" w:pos="4680"/>
          <w:tab w:val="left" w:pos="5400"/>
          <w:tab w:val="right" w:pos="9000"/>
        </w:tabs>
        <w:spacing w:line="240" w:lineRule="atLeast"/>
        <w:ind w:left="1134"/>
      </w:pPr>
    </w:p>
    <w:p w14:paraId="5790984F" w14:textId="77777777" w:rsidR="00937CCA" w:rsidRDefault="00937CCA" w:rsidP="00E407B2">
      <w:pPr>
        <w:numPr>
          <w:ilvl w:val="0"/>
          <w:numId w:val="25"/>
        </w:numPr>
        <w:tabs>
          <w:tab w:val="left" w:pos="1440"/>
          <w:tab w:val="left" w:pos="2160"/>
          <w:tab w:val="left" w:pos="2880"/>
          <w:tab w:val="left" w:pos="4680"/>
          <w:tab w:val="left" w:pos="5400"/>
          <w:tab w:val="right" w:pos="9000"/>
        </w:tabs>
        <w:spacing w:line="240" w:lineRule="atLeast"/>
        <w:ind w:left="1134" w:hanging="283"/>
      </w:pPr>
      <w:r>
        <w:t xml:space="preserve">for banking and other financial services, the amount of any fees, commissions and interest as well as other types of </w:t>
      </w:r>
      <w:r w:rsidR="00F45AEA">
        <w:t xml:space="preserve">remuneration; </w:t>
      </w:r>
    </w:p>
    <w:p w14:paraId="57909850" w14:textId="77777777" w:rsidR="00F45AEA" w:rsidRDefault="00F45AEA" w:rsidP="00F45AEA">
      <w:pPr>
        <w:tabs>
          <w:tab w:val="left" w:pos="1440"/>
          <w:tab w:val="left" w:pos="2160"/>
          <w:tab w:val="left" w:pos="2880"/>
          <w:tab w:val="left" w:pos="4680"/>
          <w:tab w:val="left" w:pos="5400"/>
          <w:tab w:val="right" w:pos="9000"/>
        </w:tabs>
        <w:spacing w:line="240" w:lineRule="atLeast"/>
      </w:pPr>
    </w:p>
    <w:p w14:paraId="57909851" w14:textId="77777777" w:rsidR="00937CCA" w:rsidRDefault="00937CCA" w:rsidP="00E407B2">
      <w:pPr>
        <w:numPr>
          <w:ilvl w:val="0"/>
          <w:numId w:val="25"/>
        </w:numPr>
        <w:tabs>
          <w:tab w:val="left" w:pos="1440"/>
          <w:tab w:val="left" w:pos="2160"/>
          <w:tab w:val="left" w:pos="2880"/>
          <w:tab w:val="left" w:pos="4680"/>
          <w:tab w:val="left" w:pos="5400"/>
          <w:tab w:val="right" w:pos="9000"/>
        </w:tabs>
        <w:spacing w:line="240" w:lineRule="atLeast"/>
        <w:ind w:left="1134" w:hanging="283"/>
      </w:pPr>
      <w:r>
        <w:t xml:space="preserve">for contracts which involve design, any fee payable. </w:t>
      </w:r>
    </w:p>
    <w:p w14:paraId="57909852" w14:textId="77777777" w:rsidR="00F45AEA" w:rsidRDefault="00F45AEA" w:rsidP="00F45AEA">
      <w:pPr>
        <w:pStyle w:val="ListParagraph"/>
      </w:pPr>
    </w:p>
    <w:p w14:paraId="57909853" w14:textId="77777777" w:rsidR="00937CCA" w:rsidRDefault="00F45AEA" w:rsidP="00E407B2">
      <w:pPr>
        <w:numPr>
          <w:ilvl w:val="0"/>
          <w:numId w:val="25"/>
        </w:numPr>
        <w:tabs>
          <w:tab w:val="left" w:pos="1440"/>
          <w:tab w:val="left" w:pos="2160"/>
          <w:tab w:val="left" w:pos="2880"/>
          <w:tab w:val="left" w:pos="4680"/>
          <w:tab w:val="left" w:pos="5400"/>
          <w:tab w:val="right" w:pos="9000"/>
        </w:tabs>
        <w:spacing w:line="240" w:lineRule="atLeast"/>
        <w:ind w:left="1134" w:hanging="283"/>
      </w:pPr>
      <w:r>
        <w:t xml:space="preserve">If the services are sub-divided into several lots, with each lot being the subject of a contract, then the </w:t>
      </w:r>
      <w:r w:rsidRPr="00F45AEA">
        <w:rPr>
          <w:b/>
        </w:rPr>
        <w:t>value of each lot</w:t>
      </w:r>
      <w:r>
        <w:t xml:space="preserve"> must be taken into account for the purposes of calculating the value. </w:t>
      </w:r>
    </w:p>
    <w:p w14:paraId="57909854" w14:textId="77777777" w:rsidR="00937CCA" w:rsidRDefault="00937CCA" w:rsidP="00937CCA">
      <w:pPr>
        <w:ind w:left="709" w:hanging="709"/>
      </w:pPr>
    </w:p>
    <w:p w14:paraId="57909855" w14:textId="77777777" w:rsidR="00937CCA" w:rsidRDefault="00937CCA" w:rsidP="00E407B2">
      <w:pPr>
        <w:pStyle w:val="ListParagraph"/>
        <w:numPr>
          <w:ilvl w:val="0"/>
          <w:numId w:val="25"/>
        </w:numPr>
        <w:tabs>
          <w:tab w:val="left" w:pos="1440"/>
          <w:tab w:val="left" w:pos="1560"/>
          <w:tab w:val="left" w:pos="2160"/>
          <w:tab w:val="left" w:pos="2880"/>
          <w:tab w:val="left" w:pos="4680"/>
          <w:tab w:val="left" w:pos="5400"/>
          <w:tab w:val="right" w:pos="9000"/>
        </w:tabs>
        <w:spacing w:line="240" w:lineRule="atLeast"/>
        <w:ind w:left="1134" w:hanging="283"/>
      </w:pPr>
      <w:r>
        <w:t>in the case of fixed term contracts where the term is 48 months or less, the anticipated m</w:t>
      </w:r>
      <w:r w:rsidR="00F45AEA">
        <w:t>onthly value multiplied by 48.</w:t>
      </w:r>
      <w:r>
        <w:t xml:space="preserve"> </w:t>
      </w:r>
      <w:r>
        <w:br/>
      </w:r>
    </w:p>
    <w:p w14:paraId="57909856" w14:textId="77777777" w:rsidR="00937CCA" w:rsidRDefault="00937CCA" w:rsidP="00E407B2">
      <w:pPr>
        <w:numPr>
          <w:ilvl w:val="0"/>
          <w:numId w:val="25"/>
        </w:numPr>
        <w:tabs>
          <w:tab w:val="left" w:pos="1134"/>
          <w:tab w:val="left" w:pos="2880"/>
          <w:tab w:val="left" w:pos="4680"/>
          <w:tab w:val="left" w:pos="5400"/>
          <w:tab w:val="right" w:pos="9000"/>
        </w:tabs>
        <w:spacing w:line="240" w:lineRule="atLeast"/>
        <w:ind w:left="1134" w:hanging="283"/>
        <w:jc w:val="both"/>
      </w:pPr>
      <w:r>
        <w:t xml:space="preserve">in the case of contracts of indefinite duration or with a term of more than 48 months, the anticipated monthly value multiplied by the term of the contract (i.e. 4 year contract with 2 possible one year extensions: anticipated value multiplied by 72). </w:t>
      </w:r>
    </w:p>
    <w:p w14:paraId="57909857" w14:textId="77777777" w:rsidR="00937CCA" w:rsidRDefault="00937CCA" w:rsidP="00937CCA">
      <w:pPr>
        <w:jc w:val="both"/>
      </w:pPr>
    </w:p>
    <w:p w14:paraId="57909858" w14:textId="77777777" w:rsidR="00937CCA" w:rsidRDefault="00F45AEA" w:rsidP="00937CCA">
      <w:pPr>
        <w:ind w:left="709" w:hanging="709"/>
      </w:pPr>
      <w:r>
        <w:t>5.3</w:t>
      </w:r>
      <w:r w:rsidR="00937CCA">
        <w:t xml:space="preserve">.4 </w:t>
      </w:r>
      <w:r w:rsidR="00937CCA">
        <w:tab/>
        <w:t xml:space="preserve">Where the proposed contract provides </w:t>
      </w:r>
      <w:r w:rsidR="009B3798">
        <w:t>extension</w:t>
      </w:r>
      <w:r w:rsidR="00937CCA">
        <w:t>s, the basis for calculating the contract value shall be the maximum permitted total including the use of the option</w:t>
      </w:r>
      <w:r w:rsidR="0060530D">
        <w:t>al</w:t>
      </w:r>
      <w:r w:rsidR="00937CCA">
        <w:t xml:space="preserve"> </w:t>
      </w:r>
      <w:r w:rsidR="009B3798" w:rsidRPr="009B3798">
        <w:t>extensions</w:t>
      </w:r>
      <w:r w:rsidR="00937CCA">
        <w:t>.</w:t>
      </w:r>
    </w:p>
    <w:p w14:paraId="57909859" w14:textId="77777777" w:rsidR="005C713A" w:rsidRDefault="005C713A">
      <w:r>
        <w:br w:type="page"/>
      </w:r>
    </w:p>
    <w:p w14:paraId="5790985A" w14:textId="77777777" w:rsidR="00937CCA" w:rsidRDefault="00937CCA" w:rsidP="00937CCA"/>
    <w:p w14:paraId="5790985B" w14:textId="77777777" w:rsidR="00937CCA" w:rsidRDefault="00F45AEA" w:rsidP="00937CCA">
      <w:pPr>
        <w:ind w:left="709" w:hanging="709"/>
        <w:rPr>
          <w:b/>
        </w:rPr>
      </w:pPr>
      <w:r>
        <w:rPr>
          <w:b/>
        </w:rPr>
        <w:t>5.4</w:t>
      </w:r>
      <w:r w:rsidR="00937CCA">
        <w:rPr>
          <w:b/>
        </w:rPr>
        <w:t xml:space="preserve"> </w:t>
      </w:r>
      <w:r w:rsidR="00937CCA">
        <w:rPr>
          <w:b/>
        </w:rPr>
        <w:tab/>
      </w:r>
      <w:bookmarkStart w:id="115" w:name="THREE54"/>
      <w:r w:rsidR="00937CCA">
        <w:rPr>
          <w:b/>
        </w:rPr>
        <w:t>Contracts for both Supplies and Services</w:t>
      </w:r>
      <w:bookmarkEnd w:id="115"/>
    </w:p>
    <w:p w14:paraId="5790985C" w14:textId="77777777" w:rsidR="00937CCA" w:rsidRDefault="00937CCA" w:rsidP="00937CCA">
      <w:pPr>
        <w:ind w:left="709" w:hanging="709"/>
      </w:pPr>
    </w:p>
    <w:p w14:paraId="5790985D" w14:textId="77777777" w:rsidR="00937CCA" w:rsidRDefault="00937CCA" w:rsidP="00890217">
      <w:pPr>
        <w:ind w:left="709"/>
      </w:pPr>
      <w:r>
        <w:t xml:space="preserve">If a contract covers both goods and services then you need to decide which Directive will apply. As a general rule of thumb, if the value of the services exceeds that of the goods, and the overall value of the contract exceeds the appropriate threshold, then the Services Directive will apply. If you are unsure which, if any, of the rules apply, the </w:t>
      </w:r>
      <w:r w:rsidR="00F45AEA">
        <w:t>Purchaser</w:t>
      </w:r>
      <w:r>
        <w:t xml:space="preserve"> will advise. </w:t>
      </w:r>
    </w:p>
    <w:p w14:paraId="5790985E" w14:textId="77777777" w:rsidR="00937CCA" w:rsidRDefault="00937CCA" w:rsidP="00937CCA"/>
    <w:p w14:paraId="5790985F" w14:textId="77777777" w:rsidR="00937CCA" w:rsidRDefault="00F45AEA" w:rsidP="00937CCA">
      <w:pPr>
        <w:rPr>
          <w:b/>
        </w:rPr>
      </w:pPr>
      <w:r>
        <w:rPr>
          <w:b/>
        </w:rPr>
        <w:t>5.5</w:t>
      </w:r>
      <w:r w:rsidR="00937CCA">
        <w:rPr>
          <w:b/>
        </w:rPr>
        <w:t xml:space="preserve"> </w:t>
      </w:r>
      <w:r w:rsidR="00937CCA">
        <w:rPr>
          <w:b/>
        </w:rPr>
        <w:tab/>
      </w:r>
      <w:bookmarkStart w:id="116" w:name="THREE55"/>
      <w:r w:rsidR="00937CCA">
        <w:rPr>
          <w:b/>
        </w:rPr>
        <w:t>Common Features of the Directives</w:t>
      </w:r>
      <w:bookmarkEnd w:id="116"/>
    </w:p>
    <w:p w14:paraId="57909860" w14:textId="77777777" w:rsidR="00937CCA" w:rsidRDefault="00937CCA" w:rsidP="00937CCA"/>
    <w:p w14:paraId="57909861" w14:textId="77777777" w:rsidR="00937CCA" w:rsidRDefault="00937CCA" w:rsidP="00890217">
      <w:pPr>
        <w:ind w:left="709"/>
      </w:pPr>
      <w:r>
        <w:t xml:space="preserve">The Directives have some provisions in common. In general terms there is a requirement for: </w:t>
      </w:r>
    </w:p>
    <w:p w14:paraId="57909862" w14:textId="77777777" w:rsidR="00937CCA" w:rsidRDefault="00937CCA" w:rsidP="009524C8">
      <w:pPr>
        <w:tabs>
          <w:tab w:val="left" w:pos="1276"/>
        </w:tabs>
        <w:ind w:left="1276" w:hanging="425"/>
      </w:pPr>
    </w:p>
    <w:p w14:paraId="57909863" w14:textId="77777777" w:rsidR="00937CCA" w:rsidRDefault="00937CCA" w:rsidP="00E407B2">
      <w:pPr>
        <w:numPr>
          <w:ilvl w:val="0"/>
          <w:numId w:val="26"/>
        </w:numPr>
        <w:tabs>
          <w:tab w:val="left" w:pos="1134"/>
          <w:tab w:val="left" w:pos="1440"/>
          <w:tab w:val="left" w:pos="2160"/>
          <w:tab w:val="left" w:pos="2880"/>
          <w:tab w:val="left" w:pos="4680"/>
          <w:tab w:val="left" w:pos="5400"/>
          <w:tab w:val="right" w:pos="9000"/>
        </w:tabs>
        <w:spacing w:line="240" w:lineRule="atLeast"/>
        <w:ind w:left="1134" w:hanging="425"/>
        <w:jc w:val="both"/>
      </w:pPr>
      <w:r>
        <w:t>contracts to be advertised in the Official Journal of the European Union (OJEU);</w:t>
      </w:r>
    </w:p>
    <w:p w14:paraId="57909864" w14:textId="77777777" w:rsidR="00F45AEA" w:rsidRDefault="00F45AEA" w:rsidP="00E407B2">
      <w:pPr>
        <w:numPr>
          <w:ilvl w:val="0"/>
          <w:numId w:val="26"/>
        </w:numPr>
        <w:tabs>
          <w:tab w:val="left" w:pos="1134"/>
          <w:tab w:val="left" w:pos="1440"/>
          <w:tab w:val="left" w:pos="2160"/>
          <w:tab w:val="left" w:pos="2880"/>
          <w:tab w:val="left" w:pos="4680"/>
          <w:tab w:val="left" w:pos="5400"/>
          <w:tab w:val="right" w:pos="9000"/>
        </w:tabs>
        <w:spacing w:line="240" w:lineRule="atLeast"/>
        <w:ind w:left="1134" w:hanging="425"/>
        <w:jc w:val="both"/>
      </w:pPr>
      <w:r>
        <w:t>contracts to be subject to competitive tender;</w:t>
      </w:r>
    </w:p>
    <w:p w14:paraId="57909865" w14:textId="77777777" w:rsidR="00937CCA" w:rsidRPr="001373D7" w:rsidRDefault="00937CCA" w:rsidP="00E407B2">
      <w:pPr>
        <w:numPr>
          <w:ilvl w:val="0"/>
          <w:numId w:val="26"/>
        </w:numPr>
        <w:tabs>
          <w:tab w:val="left" w:pos="1134"/>
          <w:tab w:val="left" w:pos="1440"/>
          <w:tab w:val="left" w:pos="2160"/>
          <w:tab w:val="left" w:pos="2880"/>
          <w:tab w:val="left" w:pos="4680"/>
          <w:tab w:val="left" w:pos="5400"/>
          <w:tab w:val="right" w:pos="9000"/>
        </w:tabs>
        <w:spacing w:line="240" w:lineRule="atLeast"/>
        <w:ind w:left="1134" w:hanging="425"/>
        <w:jc w:val="both"/>
      </w:pPr>
      <w:r>
        <w:t>prescribed time limits for the tender procedure to be followed;</w:t>
      </w:r>
    </w:p>
    <w:p w14:paraId="57909866" w14:textId="77777777" w:rsidR="00937CCA" w:rsidRDefault="00F45AEA" w:rsidP="00E407B2">
      <w:pPr>
        <w:numPr>
          <w:ilvl w:val="0"/>
          <w:numId w:val="26"/>
        </w:numPr>
        <w:tabs>
          <w:tab w:val="left" w:pos="1134"/>
          <w:tab w:val="left" w:pos="1440"/>
          <w:tab w:val="left" w:pos="2160"/>
          <w:tab w:val="left" w:pos="2880"/>
          <w:tab w:val="left" w:pos="4680"/>
          <w:tab w:val="left" w:pos="5400"/>
          <w:tab w:val="right" w:pos="9000"/>
        </w:tabs>
        <w:spacing w:line="240" w:lineRule="atLeast"/>
        <w:ind w:left="1134" w:hanging="425"/>
        <w:jc w:val="both"/>
      </w:pPr>
      <w:r>
        <w:t>Tr</w:t>
      </w:r>
      <w:r w:rsidR="00937CCA">
        <w:t>ansparency in all procedures. Participants must be given precise information without delay on the conduct of the procedures and award criteria must be set out clearly</w:t>
      </w:r>
      <w:r>
        <w:t xml:space="preserve"> in the ITT</w:t>
      </w:r>
      <w:r w:rsidR="00937CCA">
        <w:t>;</w:t>
      </w:r>
    </w:p>
    <w:p w14:paraId="57909867" w14:textId="77777777" w:rsidR="00937CCA" w:rsidRPr="00377907" w:rsidRDefault="00F45AEA" w:rsidP="00E407B2">
      <w:pPr>
        <w:numPr>
          <w:ilvl w:val="0"/>
          <w:numId w:val="26"/>
        </w:numPr>
        <w:tabs>
          <w:tab w:val="left" w:pos="1134"/>
          <w:tab w:val="left" w:pos="1440"/>
          <w:tab w:val="left" w:pos="2160"/>
          <w:tab w:val="left" w:pos="2880"/>
          <w:tab w:val="left" w:pos="4680"/>
          <w:tab w:val="left" w:pos="5400"/>
          <w:tab w:val="right" w:pos="9000"/>
        </w:tabs>
        <w:spacing w:line="240" w:lineRule="atLeast"/>
        <w:ind w:left="1134" w:hanging="425"/>
        <w:jc w:val="both"/>
      </w:pPr>
      <w:r>
        <w:t>E</w:t>
      </w:r>
      <w:r w:rsidR="00937CCA">
        <w:t>quality. There must be no discrimination between suppliers, including potential suppliers.</w:t>
      </w:r>
    </w:p>
    <w:p w14:paraId="57909868" w14:textId="77777777" w:rsidR="00937CCA" w:rsidRDefault="00937CCA" w:rsidP="00E407B2">
      <w:pPr>
        <w:numPr>
          <w:ilvl w:val="0"/>
          <w:numId w:val="26"/>
        </w:numPr>
        <w:tabs>
          <w:tab w:val="left" w:pos="1134"/>
          <w:tab w:val="left" w:pos="1440"/>
          <w:tab w:val="left" w:pos="2160"/>
          <w:tab w:val="left" w:pos="2880"/>
          <w:tab w:val="left" w:pos="4680"/>
          <w:tab w:val="left" w:pos="5400"/>
          <w:tab w:val="right" w:pos="9000"/>
        </w:tabs>
        <w:spacing w:line="240" w:lineRule="atLeast"/>
        <w:ind w:left="1134" w:hanging="425"/>
        <w:jc w:val="both"/>
      </w:pPr>
      <w:r>
        <w:t xml:space="preserve">universally acceptable standards to be used in specifications to promote wider competition; </w:t>
      </w:r>
    </w:p>
    <w:p w14:paraId="57909869" w14:textId="77777777" w:rsidR="00937CCA" w:rsidRDefault="00937CCA" w:rsidP="00E407B2">
      <w:pPr>
        <w:numPr>
          <w:ilvl w:val="0"/>
          <w:numId w:val="26"/>
        </w:numPr>
        <w:tabs>
          <w:tab w:val="left" w:pos="1134"/>
          <w:tab w:val="left" w:pos="1440"/>
          <w:tab w:val="left" w:pos="2160"/>
          <w:tab w:val="left" w:pos="2880"/>
          <w:tab w:val="left" w:pos="4680"/>
          <w:tab w:val="left" w:pos="5400"/>
          <w:tab w:val="right" w:pos="9000"/>
        </w:tabs>
        <w:spacing w:line="240" w:lineRule="atLeast"/>
        <w:ind w:left="1134" w:hanging="425"/>
        <w:jc w:val="both"/>
      </w:pPr>
      <w:r>
        <w:t xml:space="preserve">disqualification from taking part in a tender only if certain standards are not met by a potential tenderer; </w:t>
      </w:r>
    </w:p>
    <w:p w14:paraId="5790986A" w14:textId="77777777" w:rsidR="00F45AEA" w:rsidRPr="00377907" w:rsidRDefault="00F45AEA" w:rsidP="00E407B2">
      <w:pPr>
        <w:numPr>
          <w:ilvl w:val="0"/>
          <w:numId w:val="26"/>
        </w:numPr>
        <w:tabs>
          <w:tab w:val="left" w:pos="1134"/>
          <w:tab w:val="left" w:pos="1440"/>
          <w:tab w:val="left" w:pos="2160"/>
          <w:tab w:val="left" w:pos="2880"/>
          <w:tab w:val="left" w:pos="4680"/>
          <w:tab w:val="left" w:pos="5400"/>
          <w:tab w:val="right" w:pos="9000"/>
        </w:tabs>
        <w:spacing w:line="240" w:lineRule="atLeast"/>
        <w:ind w:left="1134" w:hanging="425"/>
        <w:jc w:val="both"/>
      </w:pPr>
      <w:r>
        <w:t>Minimum 10 day “Standstill” Period to apply prior to Contract Award;</w:t>
      </w:r>
    </w:p>
    <w:p w14:paraId="5790986B" w14:textId="77777777" w:rsidR="00937CCA" w:rsidRPr="00996358" w:rsidRDefault="00937CCA" w:rsidP="00E407B2">
      <w:pPr>
        <w:numPr>
          <w:ilvl w:val="0"/>
          <w:numId w:val="26"/>
        </w:numPr>
        <w:tabs>
          <w:tab w:val="left" w:pos="1134"/>
          <w:tab w:val="left" w:pos="1440"/>
          <w:tab w:val="left" w:pos="2160"/>
          <w:tab w:val="left" w:pos="2880"/>
          <w:tab w:val="left" w:pos="4680"/>
          <w:tab w:val="left" w:pos="5400"/>
          <w:tab w:val="right" w:pos="9000"/>
        </w:tabs>
        <w:spacing w:line="240" w:lineRule="atLeast"/>
        <w:ind w:left="1134" w:hanging="425"/>
        <w:jc w:val="both"/>
      </w:pPr>
      <w:r w:rsidRPr="00996358">
        <w:t>unsuccess</w:t>
      </w:r>
      <w:r w:rsidR="00F45AEA" w:rsidRPr="00996358">
        <w:t>ful tenderers to be de-briefed</w:t>
      </w:r>
      <w:r w:rsidR="00996358" w:rsidRPr="00996358">
        <w:t xml:space="preserve"> on request</w:t>
      </w:r>
      <w:r w:rsidR="00F45AEA" w:rsidRPr="00996358">
        <w:t>.</w:t>
      </w:r>
    </w:p>
    <w:p w14:paraId="5790986C" w14:textId="77777777" w:rsidR="00937CCA" w:rsidRDefault="00937CCA" w:rsidP="00937CCA">
      <w:pPr>
        <w:ind w:left="360"/>
      </w:pPr>
    </w:p>
    <w:p w14:paraId="5790986D" w14:textId="77777777" w:rsidR="00937CCA" w:rsidRDefault="00937CCA" w:rsidP="00937CCA"/>
    <w:p w14:paraId="5790986E" w14:textId="77777777" w:rsidR="00937CCA" w:rsidRDefault="00F45AEA" w:rsidP="00937CCA">
      <w:r>
        <w:rPr>
          <w:b/>
        </w:rPr>
        <w:t>5.6</w:t>
      </w:r>
      <w:r w:rsidR="00937CCA">
        <w:rPr>
          <w:b/>
        </w:rPr>
        <w:t xml:space="preserve"> </w:t>
      </w:r>
      <w:r w:rsidR="00937CCA">
        <w:rPr>
          <w:b/>
        </w:rPr>
        <w:tab/>
      </w:r>
      <w:bookmarkStart w:id="117" w:name="THREE56"/>
      <w:bookmarkStart w:id="118" w:name="SECTION556"/>
      <w:r w:rsidR="00937CCA">
        <w:rPr>
          <w:b/>
        </w:rPr>
        <w:t>Sending Notices to OJEU</w:t>
      </w:r>
      <w:bookmarkEnd w:id="117"/>
      <w:bookmarkEnd w:id="118"/>
    </w:p>
    <w:p w14:paraId="5790986F" w14:textId="77777777" w:rsidR="00937CCA" w:rsidRDefault="00937CCA" w:rsidP="00937CCA"/>
    <w:p w14:paraId="57909870" w14:textId="77777777" w:rsidR="00937CCA" w:rsidRDefault="00F45AEA" w:rsidP="00937CCA">
      <w:pPr>
        <w:ind w:left="709" w:hanging="709"/>
      </w:pPr>
      <w:r>
        <w:t>5.6</w:t>
      </w:r>
      <w:r w:rsidR="00937CCA">
        <w:t>.1</w:t>
      </w:r>
      <w:r w:rsidR="00937CCA">
        <w:tab/>
        <w:t>When a contract is to be advertised throughout the EU because it excee</w:t>
      </w:r>
      <w:r>
        <w:t xml:space="preserve">ds the appropriate threshold, a </w:t>
      </w:r>
      <w:r w:rsidR="00937CCA">
        <w:t xml:space="preserve">Notice must be issued to OJEU who then publish it in the Journal.  </w:t>
      </w:r>
      <w:r w:rsidR="00937CCA" w:rsidRPr="00770359">
        <w:t xml:space="preserve">All Notices must be completed on the standard forms </w:t>
      </w:r>
      <w:r>
        <w:t>using PCS</w:t>
      </w:r>
      <w:r w:rsidR="00937CCA">
        <w:t>.</w:t>
      </w:r>
    </w:p>
    <w:p w14:paraId="57909871" w14:textId="77777777" w:rsidR="00937CCA" w:rsidRDefault="00937CCA" w:rsidP="00937CCA">
      <w:pPr>
        <w:ind w:left="709" w:hanging="709"/>
      </w:pPr>
    </w:p>
    <w:p w14:paraId="57909872" w14:textId="77777777" w:rsidR="00937CCA" w:rsidRDefault="00F45AEA" w:rsidP="00937CCA">
      <w:pPr>
        <w:ind w:left="709" w:hanging="709"/>
      </w:pPr>
      <w:r>
        <w:t>5.6</w:t>
      </w:r>
      <w:r w:rsidR="00937CCA">
        <w:t>.2</w:t>
      </w:r>
      <w:r w:rsidR="00937CCA">
        <w:tab/>
        <w:t xml:space="preserve">Care must be taken with the wording of the OJEU </w:t>
      </w:r>
      <w:r w:rsidR="00AE6EEC">
        <w:t>Notice</w:t>
      </w:r>
      <w:r w:rsidR="00937CCA">
        <w:t xml:space="preserve"> to avoid distorting competition or discriminating against a supplier or group of suppl</w:t>
      </w:r>
      <w:r w:rsidR="00AE6EEC">
        <w:t>iers. Incorrect wording of the Contract Notice</w:t>
      </w:r>
      <w:r w:rsidR="004737BF">
        <w:t xml:space="preserve">, omission of evaluation criteria or </w:t>
      </w:r>
      <w:r w:rsidR="00937CCA">
        <w:t xml:space="preserve">the inclusion of incorrect information may result in the receipt of complaints from potential tenderers. </w:t>
      </w:r>
      <w:r w:rsidR="00AE6EEC">
        <w:t xml:space="preserve"> </w:t>
      </w:r>
      <w:r w:rsidR="00937CCA">
        <w:t>In some cases, this could necessitate the procurement exercise having to be halted</w:t>
      </w:r>
      <w:r w:rsidR="00F5791B">
        <w:t xml:space="preserve"> and restarted</w:t>
      </w:r>
      <w:r w:rsidR="00937CCA">
        <w:t>.</w:t>
      </w:r>
    </w:p>
    <w:p w14:paraId="57909873" w14:textId="77777777" w:rsidR="00937CCA" w:rsidRDefault="00937CCA" w:rsidP="00937CCA"/>
    <w:p w14:paraId="3F031758" w14:textId="77777777" w:rsidR="00C8787D" w:rsidRDefault="00C8787D">
      <w:pPr>
        <w:rPr>
          <w:b/>
        </w:rPr>
      </w:pPr>
      <w:bookmarkStart w:id="119" w:name="THREE57"/>
      <w:r>
        <w:rPr>
          <w:b/>
        </w:rPr>
        <w:br w:type="page"/>
      </w:r>
    </w:p>
    <w:p w14:paraId="57909874" w14:textId="448F0D6E" w:rsidR="00937CCA" w:rsidRPr="00942C36" w:rsidRDefault="00937CCA" w:rsidP="00E407B2">
      <w:pPr>
        <w:pStyle w:val="ListParagraph"/>
        <w:numPr>
          <w:ilvl w:val="1"/>
          <w:numId w:val="27"/>
        </w:numPr>
        <w:tabs>
          <w:tab w:val="left" w:pos="720"/>
          <w:tab w:val="left" w:pos="1440"/>
          <w:tab w:val="left" w:pos="2160"/>
          <w:tab w:val="left" w:pos="2880"/>
          <w:tab w:val="left" w:pos="4680"/>
          <w:tab w:val="left" w:pos="5400"/>
          <w:tab w:val="right" w:pos="9000"/>
        </w:tabs>
        <w:spacing w:line="240" w:lineRule="atLeast"/>
        <w:ind w:left="709" w:hanging="709"/>
        <w:jc w:val="both"/>
        <w:rPr>
          <w:b/>
        </w:rPr>
      </w:pPr>
      <w:r w:rsidRPr="00942C36">
        <w:rPr>
          <w:b/>
        </w:rPr>
        <w:t>Standards</w:t>
      </w:r>
      <w:bookmarkEnd w:id="119"/>
    </w:p>
    <w:p w14:paraId="57909875" w14:textId="77777777" w:rsidR="00937CCA" w:rsidRDefault="00937CCA" w:rsidP="00937CCA"/>
    <w:p w14:paraId="57909876" w14:textId="77777777" w:rsidR="00937CCA" w:rsidRDefault="00937CCA" w:rsidP="00E407B2">
      <w:pPr>
        <w:numPr>
          <w:ilvl w:val="2"/>
          <w:numId w:val="27"/>
        </w:numPr>
        <w:tabs>
          <w:tab w:val="left" w:pos="1440"/>
          <w:tab w:val="left" w:pos="2160"/>
          <w:tab w:val="left" w:pos="2880"/>
          <w:tab w:val="left" w:pos="4680"/>
          <w:tab w:val="left" w:pos="5400"/>
          <w:tab w:val="right" w:pos="9000"/>
        </w:tabs>
        <w:spacing w:line="240" w:lineRule="atLeast"/>
        <w:jc w:val="both"/>
      </w:pPr>
      <w:r>
        <w:t xml:space="preserve">When preparing specifications and </w:t>
      </w:r>
      <w:r w:rsidR="00AE6EEC">
        <w:t>Notices,</w:t>
      </w:r>
      <w:r>
        <w:t xml:space="preserve"> European standards must be used where they exist. These </w:t>
      </w:r>
      <w:r w:rsidRPr="00DF44A7">
        <w:t>are ISO, EN,</w:t>
      </w:r>
      <w:r>
        <w:t xml:space="preserve"> </w:t>
      </w:r>
      <w:r w:rsidR="00942C36">
        <w:t>“</w:t>
      </w:r>
      <w:r w:rsidRPr="00942C36">
        <w:rPr>
          <w:b/>
        </w:rPr>
        <w:t>or equivalent</w:t>
      </w:r>
      <w:r w:rsidR="00942C36">
        <w:t>”</w:t>
      </w:r>
      <w:r>
        <w:t xml:space="preserve"> standards. If it is necessary to specify any particular make, source, process, trademarks, patents, types etc., there are two criteria which must be satisfied: </w:t>
      </w:r>
    </w:p>
    <w:p w14:paraId="57909877" w14:textId="77777777" w:rsidR="00937CCA" w:rsidRDefault="00937CCA" w:rsidP="00937CCA"/>
    <w:p w14:paraId="57909878" w14:textId="77777777" w:rsidR="00937CCA" w:rsidRDefault="00937CCA" w:rsidP="00E407B2">
      <w:pPr>
        <w:numPr>
          <w:ilvl w:val="0"/>
          <w:numId w:val="28"/>
        </w:numPr>
        <w:tabs>
          <w:tab w:val="left" w:pos="1440"/>
          <w:tab w:val="left" w:pos="2160"/>
          <w:tab w:val="left" w:pos="2880"/>
          <w:tab w:val="left" w:pos="4680"/>
          <w:tab w:val="left" w:pos="5400"/>
          <w:tab w:val="right" w:pos="9000"/>
        </w:tabs>
        <w:spacing w:line="240" w:lineRule="atLeast"/>
        <w:ind w:left="1134" w:hanging="425"/>
        <w:jc w:val="both"/>
      </w:pPr>
      <w:r>
        <w:t xml:space="preserve">the reference must be justified by the subject matter of the contract; and </w:t>
      </w:r>
    </w:p>
    <w:p w14:paraId="57909879" w14:textId="77777777" w:rsidR="00937CCA" w:rsidRDefault="00937CCA" w:rsidP="00E407B2">
      <w:pPr>
        <w:numPr>
          <w:ilvl w:val="0"/>
          <w:numId w:val="28"/>
        </w:numPr>
        <w:tabs>
          <w:tab w:val="left" w:pos="1440"/>
          <w:tab w:val="left" w:pos="2160"/>
          <w:tab w:val="left" w:pos="2880"/>
          <w:tab w:val="left" w:pos="4680"/>
          <w:tab w:val="left" w:pos="5400"/>
          <w:tab w:val="right" w:pos="9000"/>
        </w:tabs>
        <w:spacing w:line="240" w:lineRule="atLeast"/>
        <w:ind w:left="1134" w:hanging="425"/>
        <w:jc w:val="both"/>
      </w:pPr>
      <w:r>
        <w:t xml:space="preserve">the subject of the contract cannot otherwise be described in a manner sufficiently precise and intelligible to all potential suppliers. </w:t>
      </w:r>
    </w:p>
    <w:p w14:paraId="5790987A" w14:textId="77777777" w:rsidR="00942C36" w:rsidRDefault="00942C36" w:rsidP="00942C36">
      <w:pPr>
        <w:ind w:left="709" w:hanging="709"/>
      </w:pPr>
    </w:p>
    <w:p w14:paraId="5790987B" w14:textId="77777777" w:rsidR="00942C36" w:rsidRDefault="00942C36" w:rsidP="00942C36">
      <w:pPr>
        <w:ind w:left="709" w:hanging="709"/>
      </w:pPr>
      <w:r>
        <w:t>5.</w:t>
      </w:r>
      <w:r w:rsidR="00996358">
        <w:t>7</w:t>
      </w:r>
      <w:r>
        <w:t>2</w:t>
      </w:r>
      <w:r>
        <w:tab/>
      </w:r>
      <w:r w:rsidR="00937CCA">
        <w:t xml:space="preserve">In any such case the references </w:t>
      </w:r>
      <w:r w:rsidR="00937CCA" w:rsidRPr="00942C36">
        <w:rPr>
          <w:b/>
        </w:rPr>
        <w:t>must</w:t>
      </w:r>
      <w:r w:rsidR="00937CCA">
        <w:t xml:space="preserve"> be qualified by the words </w:t>
      </w:r>
      <w:r w:rsidR="00937CCA" w:rsidRPr="00942C36">
        <w:rPr>
          <w:b/>
        </w:rPr>
        <w:t>"or equivalent"</w:t>
      </w:r>
      <w:r>
        <w:t>.</w:t>
      </w:r>
    </w:p>
    <w:p w14:paraId="5790987C" w14:textId="77777777" w:rsidR="00942C36" w:rsidRDefault="00942C36" w:rsidP="00942C36">
      <w:pPr>
        <w:ind w:left="709" w:hanging="709"/>
      </w:pPr>
    </w:p>
    <w:p w14:paraId="5790987D" w14:textId="77777777" w:rsidR="00937CCA" w:rsidRDefault="00942C36" w:rsidP="00942C36">
      <w:pPr>
        <w:ind w:left="709" w:hanging="709"/>
      </w:pPr>
      <w:r>
        <w:t>5.</w:t>
      </w:r>
      <w:r w:rsidR="00996358">
        <w:t>7</w:t>
      </w:r>
      <w:r>
        <w:t>.3</w:t>
      </w:r>
      <w:r w:rsidR="00937CCA">
        <w:tab/>
        <w:t xml:space="preserve">National standards may be used when the use of European standards: </w:t>
      </w:r>
    </w:p>
    <w:p w14:paraId="5790987E" w14:textId="77777777" w:rsidR="00937CCA" w:rsidRDefault="00937CCA" w:rsidP="00937CCA"/>
    <w:p w14:paraId="5790987F" w14:textId="77777777" w:rsidR="00937CCA" w:rsidRDefault="00937CCA" w:rsidP="00E407B2">
      <w:pPr>
        <w:numPr>
          <w:ilvl w:val="0"/>
          <w:numId w:val="29"/>
        </w:numPr>
        <w:tabs>
          <w:tab w:val="left" w:pos="1440"/>
          <w:tab w:val="left" w:pos="2160"/>
          <w:tab w:val="left" w:pos="2880"/>
          <w:tab w:val="left" w:pos="4680"/>
          <w:tab w:val="left" w:pos="5400"/>
          <w:tab w:val="right" w:pos="9000"/>
        </w:tabs>
        <w:spacing w:line="240" w:lineRule="atLeast"/>
        <w:ind w:left="1134" w:hanging="425"/>
        <w:jc w:val="both"/>
      </w:pPr>
      <w:r>
        <w:t xml:space="preserve">creates problems of incompatibility with existing equipment; </w:t>
      </w:r>
    </w:p>
    <w:p w14:paraId="57909880" w14:textId="77777777" w:rsidR="00937CCA" w:rsidRDefault="00937CCA" w:rsidP="00E407B2">
      <w:pPr>
        <w:numPr>
          <w:ilvl w:val="0"/>
          <w:numId w:val="29"/>
        </w:numPr>
        <w:tabs>
          <w:tab w:val="left" w:pos="1440"/>
          <w:tab w:val="left" w:pos="2160"/>
          <w:tab w:val="left" w:pos="2880"/>
          <w:tab w:val="left" w:pos="4680"/>
          <w:tab w:val="left" w:pos="5400"/>
          <w:tab w:val="right" w:pos="9000"/>
        </w:tabs>
        <w:spacing w:line="240" w:lineRule="atLeast"/>
        <w:ind w:left="1134" w:hanging="425"/>
        <w:jc w:val="both"/>
      </w:pPr>
      <w:r>
        <w:t xml:space="preserve">causes excessive cost; or </w:t>
      </w:r>
    </w:p>
    <w:p w14:paraId="57909881" w14:textId="77777777" w:rsidR="00937CCA" w:rsidRDefault="00937CCA" w:rsidP="00E407B2">
      <w:pPr>
        <w:numPr>
          <w:ilvl w:val="0"/>
          <w:numId w:val="29"/>
        </w:numPr>
        <w:tabs>
          <w:tab w:val="left" w:pos="1440"/>
          <w:tab w:val="left" w:pos="2160"/>
          <w:tab w:val="left" w:pos="2880"/>
          <w:tab w:val="left" w:pos="4680"/>
          <w:tab w:val="left" w:pos="5400"/>
          <w:tab w:val="right" w:pos="9000"/>
        </w:tabs>
        <w:spacing w:line="240" w:lineRule="atLeast"/>
        <w:ind w:left="1134" w:hanging="425"/>
        <w:jc w:val="both"/>
      </w:pPr>
      <w:r>
        <w:t xml:space="preserve">limits innovation. </w:t>
      </w:r>
    </w:p>
    <w:p w14:paraId="57909882" w14:textId="77777777" w:rsidR="0087130A" w:rsidRDefault="0087130A">
      <w:pPr>
        <w:rPr>
          <w:b/>
        </w:rPr>
      </w:pPr>
    </w:p>
    <w:p w14:paraId="57909883" w14:textId="77777777" w:rsidR="00AE6EEC" w:rsidRDefault="00942C36" w:rsidP="00942C36">
      <w:pPr>
        <w:rPr>
          <w:b/>
        </w:rPr>
      </w:pPr>
      <w:r>
        <w:rPr>
          <w:b/>
        </w:rPr>
        <w:t>5.</w:t>
      </w:r>
      <w:r w:rsidR="00996358">
        <w:rPr>
          <w:b/>
        </w:rPr>
        <w:t>8</w:t>
      </w:r>
      <w:r w:rsidR="00937CCA">
        <w:rPr>
          <w:b/>
        </w:rPr>
        <w:t xml:space="preserve"> </w:t>
      </w:r>
      <w:r w:rsidR="00937CCA">
        <w:rPr>
          <w:b/>
        </w:rPr>
        <w:tab/>
      </w:r>
      <w:bookmarkStart w:id="120" w:name="THREE58"/>
      <w:r w:rsidR="00AE6EEC">
        <w:rPr>
          <w:b/>
        </w:rPr>
        <w:t>Community Benefits</w:t>
      </w:r>
      <w:bookmarkEnd w:id="120"/>
    </w:p>
    <w:p w14:paraId="57909884" w14:textId="77777777" w:rsidR="00AE6EEC" w:rsidRDefault="00AE6EEC" w:rsidP="00942C36">
      <w:pPr>
        <w:rPr>
          <w:b/>
        </w:rPr>
      </w:pPr>
    </w:p>
    <w:p w14:paraId="57909885" w14:textId="77777777" w:rsidR="00896054" w:rsidRDefault="00AE6EEC" w:rsidP="00AE6EEC">
      <w:pPr>
        <w:ind w:left="720" w:hanging="720"/>
      </w:pPr>
      <w:r>
        <w:t>5.8.1</w:t>
      </w:r>
      <w:r>
        <w:tab/>
      </w:r>
      <w:r w:rsidRPr="00AE6EEC">
        <w:t>Community Benefit Clauses (CBCs) are clauses that build a range of economic, social or environmental conditions into t</w:t>
      </w:r>
      <w:r w:rsidR="00896054">
        <w:t xml:space="preserve">he delivery of public contracts.  They have historically been used </w:t>
      </w:r>
      <w:r w:rsidRPr="00AE6EEC">
        <w:t>mainly</w:t>
      </w:r>
      <w:r w:rsidR="00896054">
        <w:t xml:space="preserve"> in </w:t>
      </w:r>
      <w:r w:rsidRPr="00AE6EEC">
        <w:t>works</w:t>
      </w:r>
      <w:r w:rsidR="00896054">
        <w:t xml:space="preserve"> projects.</w:t>
      </w:r>
    </w:p>
    <w:p w14:paraId="57909886" w14:textId="77777777" w:rsidR="00896054" w:rsidRDefault="00896054" w:rsidP="00AE6EEC">
      <w:pPr>
        <w:ind w:left="720" w:hanging="720"/>
      </w:pPr>
    </w:p>
    <w:p w14:paraId="57909887" w14:textId="77777777" w:rsidR="00AE6EEC" w:rsidRDefault="00896054" w:rsidP="00AE6EEC">
      <w:pPr>
        <w:ind w:left="720" w:hanging="720"/>
      </w:pPr>
      <w:r>
        <w:t>5.8.2</w:t>
      </w:r>
      <w:r>
        <w:tab/>
        <w:t>Community Benefits m</w:t>
      </w:r>
      <w:r w:rsidRPr="00896054">
        <w:t xml:space="preserve">ust </w:t>
      </w:r>
      <w:r w:rsidR="0060530D">
        <w:t xml:space="preserve">be </w:t>
      </w:r>
      <w:r w:rsidRPr="00896054">
        <w:t>consider</w:t>
      </w:r>
      <w:r>
        <w:t>ed</w:t>
      </w:r>
      <w:r w:rsidRPr="00896054">
        <w:t xml:space="preserve"> </w:t>
      </w:r>
      <w:r>
        <w:t>as a requirement for all</w:t>
      </w:r>
      <w:r w:rsidRPr="00896054">
        <w:t xml:space="preserve"> major goods, services, and works contracts</w:t>
      </w:r>
      <w:r>
        <w:t xml:space="preserve"> however consideration should be given to the use of CBCs </w:t>
      </w:r>
      <w:r w:rsidR="00EA52AC">
        <w:t xml:space="preserve">in all contracts, </w:t>
      </w:r>
      <w:r>
        <w:t>wherever relevant and appropriate.</w:t>
      </w:r>
    </w:p>
    <w:p w14:paraId="57909888" w14:textId="77777777" w:rsidR="00EA52AC" w:rsidRDefault="00EA52AC" w:rsidP="00AE6EEC">
      <w:pPr>
        <w:ind w:left="720" w:hanging="720"/>
      </w:pPr>
    </w:p>
    <w:p w14:paraId="57909889" w14:textId="77777777" w:rsidR="00EA52AC" w:rsidRDefault="00EA52AC" w:rsidP="00AE6EEC">
      <w:pPr>
        <w:ind w:left="720" w:hanging="720"/>
      </w:pPr>
      <w:r>
        <w:t>5.8.3</w:t>
      </w:r>
      <w:r>
        <w:tab/>
        <w:t>The Contract Notice must include a</w:t>
      </w:r>
      <w:r w:rsidRPr="00EA52AC">
        <w:t xml:space="preserve"> </w:t>
      </w:r>
      <w:r>
        <w:t>s</w:t>
      </w:r>
      <w:r w:rsidRPr="00EA52AC">
        <w:t>ummary of intended CB requirements, or</w:t>
      </w:r>
      <w:r>
        <w:t xml:space="preserve"> r</w:t>
      </w:r>
      <w:r w:rsidRPr="00EA52AC">
        <w:t>easons for not including CB requirements</w:t>
      </w:r>
      <w:r>
        <w:t>.</w:t>
      </w:r>
    </w:p>
    <w:p w14:paraId="5790988A" w14:textId="77777777" w:rsidR="00896054" w:rsidRDefault="00896054" w:rsidP="00AE6EEC">
      <w:pPr>
        <w:ind w:left="720" w:hanging="720"/>
      </w:pPr>
    </w:p>
    <w:p w14:paraId="5790988B" w14:textId="77777777" w:rsidR="00896054" w:rsidRDefault="00896054" w:rsidP="00AE6EEC">
      <w:pPr>
        <w:ind w:left="720" w:hanging="720"/>
      </w:pPr>
      <w:r>
        <w:t>5.8.2</w:t>
      </w:r>
      <w:r>
        <w:tab/>
        <w:t>CBCs should include requirements such as:</w:t>
      </w:r>
    </w:p>
    <w:p w14:paraId="5790988C" w14:textId="77777777" w:rsidR="00896054" w:rsidRDefault="00896054" w:rsidP="00AE6EEC">
      <w:pPr>
        <w:ind w:left="720" w:hanging="720"/>
      </w:pPr>
    </w:p>
    <w:p w14:paraId="5790988D" w14:textId="77777777" w:rsidR="00896054" w:rsidRDefault="00896054" w:rsidP="00E407B2">
      <w:pPr>
        <w:pStyle w:val="ListParagraph"/>
        <w:numPr>
          <w:ilvl w:val="0"/>
          <w:numId w:val="47"/>
        </w:numPr>
        <w:ind w:left="1134" w:hanging="425"/>
      </w:pPr>
      <w:r>
        <w:t>SME and Third Sector Opportunities</w:t>
      </w:r>
    </w:p>
    <w:p w14:paraId="5790988E" w14:textId="77777777" w:rsidR="00896054" w:rsidRDefault="00896054" w:rsidP="00E407B2">
      <w:pPr>
        <w:pStyle w:val="ListParagraph"/>
        <w:numPr>
          <w:ilvl w:val="0"/>
          <w:numId w:val="47"/>
        </w:numPr>
        <w:ind w:left="1134" w:hanging="425"/>
      </w:pPr>
      <w:r>
        <w:t>Employment and Training for disadvantaged individuals or unemployed</w:t>
      </w:r>
    </w:p>
    <w:p w14:paraId="5790988F" w14:textId="77777777" w:rsidR="00896054" w:rsidRDefault="00896054" w:rsidP="00E407B2">
      <w:pPr>
        <w:pStyle w:val="ListParagraph"/>
        <w:numPr>
          <w:ilvl w:val="0"/>
          <w:numId w:val="47"/>
        </w:numPr>
        <w:ind w:left="1134" w:hanging="425"/>
      </w:pPr>
      <w:r>
        <w:t>Facilities for all</w:t>
      </w:r>
    </w:p>
    <w:p w14:paraId="57909890" w14:textId="77777777" w:rsidR="00896054" w:rsidRDefault="00896054" w:rsidP="00E407B2">
      <w:pPr>
        <w:pStyle w:val="ListParagraph"/>
        <w:numPr>
          <w:ilvl w:val="0"/>
          <w:numId w:val="47"/>
        </w:numPr>
        <w:ind w:left="1134" w:hanging="425"/>
      </w:pPr>
      <w:r>
        <w:t>Education and Training</w:t>
      </w:r>
    </w:p>
    <w:p w14:paraId="57909891" w14:textId="77777777" w:rsidR="00896054" w:rsidRDefault="00896054" w:rsidP="00E407B2">
      <w:pPr>
        <w:pStyle w:val="ListParagraph"/>
        <w:numPr>
          <w:ilvl w:val="0"/>
          <w:numId w:val="47"/>
        </w:numPr>
        <w:ind w:left="1134" w:hanging="425"/>
      </w:pPr>
      <w:r>
        <w:t>Support for community initiatives</w:t>
      </w:r>
    </w:p>
    <w:p w14:paraId="57909892" w14:textId="77777777" w:rsidR="00896054" w:rsidRPr="00AE6EEC" w:rsidRDefault="00896054" w:rsidP="00E407B2">
      <w:pPr>
        <w:pStyle w:val="ListParagraph"/>
        <w:numPr>
          <w:ilvl w:val="0"/>
          <w:numId w:val="47"/>
        </w:numPr>
        <w:ind w:left="1134" w:hanging="425"/>
      </w:pPr>
      <w:r>
        <w:t>Environmental Targets</w:t>
      </w:r>
    </w:p>
    <w:p w14:paraId="57909893" w14:textId="77777777" w:rsidR="00AE6EEC" w:rsidRDefault="00AE6EEC" w:rsidP="00942C36">
      <w:pPr>
        <w:rPr>
          <w:b/>
        </w:rPr>
      </w:pPr>
    </w:p>
    <w:p w14:paraId="57909894" w14:textId="77777777" w:rsidR="00627979" w:rsidRPr="00942C36" w:rsidRDefault="00AE6EEC" w:rsidP="00627979">
      <w:pPr>
        <w:rPr>
          <w:b/>
        </w:rPr>
      </w:pPr>
      <w:r>
        <w:rPr>
          <w:b/>
        </w:rPr>
        <w:t>5.9</w:t>
      </w:r>
      <w:r>
        <w:rPr>
          <w:b/>
        </w:rPr>
        <w:tab/>
      </w:r>
      <w:bookmarkStart w:id="121" w:name="THREE59"/>
      <w:r w:rsidR="00627979" w:rsidRPr="00942C36">
        <w:rPr>
          <w:b/>
        </w:rPr>
        <w:t>Abnormally Low Tenders</w:t>
      </w:r>
      <w:bookmarkEnd w:id="121"/>
    </w:p>
    <w:p w14:paraId="57909895" w14:textId="77777777" w:rsidR="00937CCA" w:rsidRDefault="00937CCA" w:rsidP="00627979"/>
    <w:p w14:paraId="57909896" w14:textId="77777777" w:rsidR="00937CCA" w:rsidRDefault="00627979" w:rsidP="00627979">
      <w:pPr>
        <w:ind w:left="720"/>
      </w:pPr>
      <w:r>
        <w:t>If a tendered price is abnormally low, (i.e. so much below the approved estimate that it prompts doubts as to whether an error has been made in tendering, especially where it differs substantially from the other tenders), written confirmation of the price and an assurance that the contractual arrangements and technical documentation have been fully understood, must be obtained from the tenderer. However it must not be disclosed that it is the lowest tender.</w:t>
      </w:r>
    </w:p>
    <w:p w14:paraId="57909897" w14:textId="77777777" w:rsidR="00627979" w:rsidRDefault="00627979" w:rsidP="00937CCA"/>
    <w:p w14:paraId="57909898" w14:textId="77777777" w:rsidR="00627979" w:rsidRDefault="00942C36" w:rsidP="00627979">
      <w:pPr>
        <w:rPr>
          <w:b/>
        </w:rPr>
      </w:pPr>
      <w:r>
        <w:rPr>
          <w:b/>
        </w:rPr>
        <w:t>5.</w:t>
      </w:r>
      <w:r w:rsidR="00AE6EEC">
        <w:rPr>
          <w:b/>
        </w:rPr>
        <w:t>10</w:t>
      </w:r>
      <w:r w:rsidR="00937CCA" w:rsidRPr="00942C36">
        <w:rPr>
          <w:b/>
        </w:rPr>
        <w:tab/>
      </w:r>
      <w:bookmarkStart w:id="122" w:name="THREE510"/>
      <w:r w:rsidR="00627979">
        <w:rPr>
          <w:b/>
        </w:rPr>
        <w:t>Advertising the Award of the Contract</w:t>
      </w:r>
      <w:bookmarkEnd w:id="122"/>
    </w:p>
    <w:p w14:paraId="57909899" w14:textId="77777777" w:rsidR="00627979" w:rsidRDefault="00627979" w:rsidP="00627979"/>
    <w:p w14:paraId="5790989A" w14:textId="77777777" w:rsidR="00627979" w:rsidRDefault="00627979" w:rsidP="00627979">
      <w:pPr>
        <w:ind w:left="720"/>
      </w:pPr>
      <w:r>
        <w:t>An Award Notice publicising the award of the contract must be placed in OJEU within 30 days of a contract having been awarded using the PCS portal.</w:t>
      </w:r>
    </w:p>
    <w:p w14:paraId="5790989B" w14:textId="77777777" w:rsidR="00937CCA" w:rsidRDefault="00937CCA" w:rsidP="00937CCA"/>
    <w:p w14:paraId="5790989C" w14:textId="77777777" w:rsidR="00937CCA" w:rsidRDefault="004E4BA4" w:rsidP="00937CCA">
      <w:pPr>
        <w:tabs>
          <w:tab w:val="left" w:pos="709"/>
        </w:tabs>
        <w:rPr>
          <w:b/>
        </w:rPr>
      </w:pPr>
      <w:r>
        <w:rPr>
          <w:b/>
        </w:rPr>
        <w:t>5.1</w:t>
      </w:r>
      <w:r w:rsidR="00AE6EEC">
        <w:rPr>
          <w:b/>
        </w:rPr>
        <w:t>1</w:t>
      </w:r>
      <w:r w:rsidR="00937CCA">
        <w:rPr>
          <w:b/>
        </w:rPr>
        <w:tab/>
      </w:r>
      <w:bookmarkStart w:id="123" w:name="THREE511"/>
      <w:r w:rsidR="00937CCA">
        <w:rPr>
          <w:b/>
        </w:rPr>
        <w:t>Further Advice</w:t>
      </w:r>
      <w:bookmarkEnd w:id="123"/>
    </w:p>
    <w:p w14:paraId="5790989D" w14:textId="77777777" w:rsidR="00937CCA" w:rsidRDefault="00937CCA" w:rsidP="00937CCA"/>
    <w:p w14:paraId="5790989E" w14:textId="77777777" w:rsidR="00937CCA" w:rsidRDefault="00937CCA" w:rsidP="009524C8">
      <w:pPr>
        <w:ind w:left="720"/>
      </w:pPr>
      <w:r>
        <w:t xml:space="preserve">The </w:t>
      </w:r>
      <w:r w:rsidR="00A1206D">
        <w:t xml:space="preserve">EU </w:t>
      </w:r>
      <w:r>
        <w:t xml:space="preserve">Procurement Directives are extremely complex and the consequences of non-compliance, even if unintentional, can be very serious. Wherever the total cost of a requirement is likely to exceed current EU thresholds, sufficient time </w:t>
      </w:r>
      <w:r>
        <w:rPr>
          <w:b/>
        </w:rPr>
        <w:t>must</w:t>
      </w:r>
      <w:r>
        <w:t xml:space="preserve"> be allocated at the outset to properly plan the process with Procurement, who will provide further advice as required. The Scottish </w:t>
      </w:r>
      <w:r w:rsidR="004E4BA4">
        <w:t>Government</w:t>
      </w:r>
      <w:r>
        <w:t xml:space="preserve"> has overall responsibility for ensuring that all public bodies within Scotland comply fully with the Directives</w:t>
      </w:r>
      <w:r w:rsidR="004E4BA4">
        <w:t xml:space="preserve"> and </w:t>
      </w:r>
      <w:r>
        <w:t xml:space="preserve">advice </w:t>
      </w:r>
      <w:r w:rsidR="004E4BA4">
        <w:t>will be sought from them</w:t>
      </w:r>
      <w:r>
        <w:t xml:space="preserve"> wherever appropriate.</w:t>
      </w:r>
    </w:p>
    <w:p w14:paraId="5790989F" w14:textId="77777777" w:rsidR="0087130A" w:rsidRDefault="0087130A">
      <w:pPr>
        <w:rPr>
          <w:b/>
        </w:rPr>
      </w:pPr>
    </w:p>
    <w:p w14:paraId="513CFFEC" w14:textId="77777777" w:rsidR="00C26DA9" w:rsidRDefault="00C26DA9">
      <w:pPr>
        <w:rPr>
          <w:b/>
        </w:rPr>
      </w:pPr>
      <w:r>
        <w:rPr>
          <w:b/>
        </w:rPr>
        <w:br w:type="page"/>
      </w:r>
    </w:p>
    <w:p w14:paraId="579098A0" w14:textId="2764632A" w:rsidR="00937CCA" w:rsidRDefault="00A6590A" w:rsidP="00FF4BF6">
      <w:pPr>
        <w:ind w:left="720" w:hanging="720"/>
      </w:pPr>
      <w:r>
        <w:rPr>
          <w:b/>
        </w:rPr>
        <w:t>6.</w:t>
      </w:r>
      <w:r>
        <w:rPr>
          <w:b/>
        </w:rPr>
        <w:tab/>
      </w:r>
      <w:bookmarkStart w:id="124" w:name="THREE6"/>
      <w:r>
        <w:rPr>
          <w:b/>
        </w:rPr>
        <w:t>FRAMEWORK AGREEMENTS &amp; CALL-OFF CONTRACTS</w:t>
      </w:r>
      <w:bookmarkEnd w:id="124"/>
    </w:p>
    <w:p w14:paraId="579098A1" w14:textId="77777777" w:rsidR="00BE2297" w:rsidRDefault="00BE2297" w:rsidP="00FF4BF6">
      <w:pPr>
        <w:ind w:left="720" w:hanging="720"/>
      </w:pPr>
    </w:p>
    <w:p w14:paraId="579098A2" w14:textId="77777777" w:rsidR="00BE2297" w:rsidRDefault="00A6590A" w:rsidP="00BE2297">
      <w:pPr>
        <w:rPr>
          <w:b/>
        </w:rPr>
      </w:pPr>
      <w:r>
        <w:rPr>
          <w:b/>
        </w:rPr>
        <w:t>6.1</w:t>
      </w:r>
      <w:r w:rsidR="00BE2297">
        <w:rPr>
          <w:b/>
        </w:rPr>
        <w:t xml:space="preserve"> </w:t>
      </w:r>
      <w:r w:rsidR="00BE2297">
        <w:rPr>
          <w:b/>
        </w:rPr>
        <w:tab/>
      </w:r>
      <w:bookmarkStart w:id="125" w:name="THREE61"/>
      <w:r w:rsidR="00BE2297">
        <w:rPr>
          <w:b/>
        </w:rPr>
        <w:t>Difference between a Framework Agreement and a Call-Off Contract</w:t>
      </w:r>
      <w:bookmarkEnd w:id="125"/>
    </w:p>
    <w:p w14:paraId="579098A3" w14:textId="77777777" w:rsidR="00BE2297" w:rsidRDefault="00BE2297" w:rsidP="009524C8">
      <w:pPr>
        <w:ind w:left="720"/>
      </w:pPr>
      <w:r>
        <w:br/>
        <w:t>A call-off contract is one where either the total quantity or value of the requirement is known and there is an obligation to "call-off" that amount over the contract period. In the case of a Framework Agreement, there is no obligation to purchase any specific quantity or value, but to purchase the total actual requirement (if any) from the successful contractor. In both cases, goods and/or services are delivered as and when required.</w:t>
      </w:r>
    </w:p>
    <w:p w14:paraId="579098A4" w14:textId="77777777" w:rsidR="00BE2297" w:rsidRDefault="00BE2297" w:rsidP="00CF54C9">
      <w:pPr>
        <w:rPr>
          <w:rFonts w:cs="Arial"/>
          <w:b/>
          <w:iCs/>
          <w:color w:val="000000"/>
          <w:szCs w:val="24"/>
        </w:rPr>
      </w:pPr>
      <w:r>
        <w:br/>
      </w:r>
      <w:r w:rsidR="00A6590A">
        <w:rPr>
          <w:b/>
        </w:rPr>
        <w:t>6.2</w:t>
      </w:r>
      <w:r w:rsidR="00A6590A">
        <w:rPr>
          <w:b/>
        </w:rPr>
        <w:tab/>
      </w:r>
      <w:bookmarkStart w:id="126" w:name="THREE62"/>
      <w:r w:rsidRPr="009642C6">
        <w:rPr>
          <w:rFonts w:cs="Arial"/>
          <w:b/>
          <w:iCs/>
          <w:color w:val="000000"/>
          <w:szCs w:val="24"/>
        </w:rPr>
        <w:t>Multi-Supplier Framework Agreements</w:t>
      </w:r>
      <w:bookmarkEnd w:id="126"/>
    </w:p>
    <w:p w14:paraId="579098A5" w14:textId="77777777" w:rsidR="00CF54C9" w:rsidRPr="009642C6" w:rsidRDefault="00CF54C9" w:rsidP="00CF54C9">
      <w:pPr>
        <w:rPr>
          <w:rFonts w:cs="Arial"/>
          <w:b/>
          <w:iCs/>
          <w:color w:val="000000"/>
          <w:szCs w:val="24"/>
        </w:rPr>
      </w:pPr>
    </w:p>
    <w:p w14:paraId="579098A6" w14:textId="77777777" w:rsidR="00BE2297" w:rsidRDefault="00A6590A" w:rsidP="00CF54C9">
      <w:pPr>
        <w:ind w:left="709" w:hanging="709"/>
        <w:rPr>
          <w:rFonts w:cs="Arial"/>
          <w:iCs/>
          <w:color w:val="000000"/>
          <w:szCs w:val="24"/>
        </w:rPr>
      </w:pPr>
      <w:r>
        <w:rPr>
          <w:rFonts w:cs="Arial"/>
          <w:iCs/>
          <w:color w:val="000000"/>
          <w:szCs w:val="24"/>
        </w:rPr>
        <w:t>6.2.1</w:t>
      </w:r>
      <w:r>
        <w:rPr>
          <w:rFonts w:cs="Arial"/>
          <w:iCs/>
          <w:color w:val="000000"/>
          <w:szCs w:val="24"/>
        </w:rPr>
        <w:tab/>
        <w:t>Fife College</w:t>
      </w:r>
      <w:r w:rsidR="00BE2297" w:rsidRPr="009642C6">
        <w:rPr>
          <w:rFonts w:cs="Arial"/>
          <w:iCs/>
          <w:color w:val="000000"/>
          <w:szCs w:val="24"/>
        </w:rPr>
        <w:t xml:space="preserve"> has </w:t>
      </w:r>
      <w:r>
        <w:rPr>
          <w:rFonts w:cs="Arial"/>
          <w:iCs/>
          <w:color w:val="000000"/>
          <w:szCs w:val="24"/>
        </w:rPr>
        <w:t>a</w:t>
      </w:r>
      <w:r w:rsidR="00BE2297" w:rsidRPr="009642C6">
        <w:rPr>
          <w:rFonts w:cs="Arial"/>
          <w:iCs/>
          <w:color w:val="000000"/>
          <w:szCs w:val="24"/>
        </w:rPr>
        <w:t xml:space="preserve">ccess </w:t>
      </w:r>
      <w:r>
        <w:rPr>
          <w:rFonts w:cs="Arial"/>
          <w:iCs/>
          <w:color w:val="000000"/>
          <w:szCs w:val="24"/>
        </w:rPr>
        <w:t xml:space="preserve">to Framework </w:t>
      </w:r>
      <w:r w:rsidR="00BE2297" w:rsidRPr="009642C6">
        <w:rPr>
          <w:rFonts w:cs="Arial"/>
          <w:iCs/>
          <w:color w:val="000000"/>
          <w:szCs w:val="24"/>
        </w:rPr>
        <w:t xml:space="preserve">Agreements </w:t>
      </w:r>
      <w:r>
        <w:rPr>
          <w:rFonts w:cs="Arial"/>
          <w:iCs/>
          <w:color w:val="000000"/>
          <w:szCs w:val="24"/>
        </w:rPr>
        <w:t>let by Advance Procurement for Universities &amp; Colleges (APUC), Scottish Procurement, Crown Commercial Service (CCS) and several other specialist consortia</w:t>
      </w:r>
      <w:r w:rsidR="00BE2297" w:rsidRPr="009642C6">
        <w:rPr>
          <w:rFonts w:cs="Arial"/>
          <w:iCs/>
          <w:color w:val="000000"/>
          <w:szCs w:val="24"/>
        </w:rPr>
        <w:t xml:space="preserve">, </w:t>
      </w:r>
      <w:r>
        <w:rPr>
          <w:rFonts w:cs="Arial"/>
          <w:iCs/>
          <w:color w:val="000000"/>
          <w:szCs w:val="24"/>
        </w:rPr>
        <w:t xml:space="preserve">all </w:t>
      </w:r>
      <w:r w:rsidR="00BE2297" w:rsidRPr="009642C6">
        <w:rPr>
          <w:rFonts w:cs="Arial"/>
          <w:iCs/>
          <w:color w:val="000000"/>
          <w:szCs w:val="24"/>
        </w:rPr>
        <w:t>which comply fully</w:t>
      </w:r>
      <w:r>
        <w:rPr>
          <w:rFonts w:cs="Arial"/>
          <w:iCs/>
          <w:color w:val="000000"/>
          <w:szCs w:val="24"/>
        </w:rPr>
        <w:t xml:space="preserve"> with </w:t>
      </w:r>
      <w:r w:rsidR="00A1206D">
        <w:rPr>
          <w:rFonts w:cs="Arial"/>
          <w:iCs/>
          <w:color w:val="000000"/>
          <w:szCs w:val="24"/>
        </w:rPr>
        <w:t xml:space="preserve">EU </w:t>
      </w:r>
      <w:r>
        <w:rPr>
          <w:rFonts w:cs="Arial"/>
          <w:iCs/>
          <w:color w:val="000000"/>
          <w:szCs w:val="24"/>
        </w:rPr>
        <w:t>Procurement Directives.</w:t>
      </w:r>
    </w:p>
    <w:p w14:paraId="579098A7" w14:textId="77777777" w:rsidR="00CF54C9" w:rsidRPr="009642C6" w:rsidRDefault="00CF54C9" w:rsidP="00CF54C9">
      <w:pPr>
        <w:ind w:left="709" w:hanging="709"/>
        <w:rPr>
          <w:rFonts w:cs="Arial"/>
          <w:iCs/>
          <w:color w:val="000000"/>
          <w:szCs w:val="24"/>
        </w:rPr>
      </w:pPr>
    </w:p>
    <w:p w14:paraId="579098A8" w14:textId="77777777" w:rsidR="00BE2297" w:rsidRDefault="00A6590A" w:rsidP="00CF54C9">
      <w:pPr>
        <w:ind w:left="709" w:hanging="709"/>
        <w:rPr>
          <w:rFonts w:cs="Arial"/>
          <w:szCs w:val="24"/>
        </w:rPr>
      </w:pPr>
      <w:r>
        <w:rPr>
          <w:rFonts w:cs="Arial"/>
          <w:color w:val="000000"/>
          <w:szCs w:val="24"/>
        </w:rPr>
        <w:t>6.2.2</w:t>
      </w:r>
      <w:r w:rsidR="00BE2297" w:rsidRPr="009642C6">
        <w:rPr>
          <w:rFonts w:cs="Arial"/>
          <w:color w:val="000000"/>
          <w:szCs w:val="24"/>
        </w:rPr>
        <w:tab/>
        <w:t xml:space="preserve">Information on </w:t>
      </w:r>
      <w:r>
        <w:rPr>
          <w:rFonts w:cs="Arial"/>
          <w:color w:val="000000"/>
          <w:szCs w:val="24"/>
        </w:rPr>
        <w:t>available frameworks such as Buyers Guides, supplier</w:t>
      </w:r>
      <w:r w:rsidR="00BE2297" w:rsidRPr="009642C6">
        <w:rPr>
          <w:rFonts w:cs="Arial"/>
          <w:color w:val="000000"/>
          <w:szCs w:val="24"/>
        </w:rPr>
        <w:t xml:space="preserve"> </w:t>
      </w:r>
      <w:r>
        <w:rPr>
          <w:rFonts w:cs="Arial"/>
          <w:szCs w:val="24"/>
        </w:rPr>
        <w:t>contact details</w:t>
      </w:r>
      <w:r w:rsidR="00BE2297" w:rsidRPr="009642C6">
        <w:rPr>
          <w:rFonts w:cs="Arial"/>
          <w:szCs w:val="24"/>
        </w:rPr>
        <w:t xml:space="preserve">, fee rates and other relevant information is available </w:t>
      </w:r>
      <w:r>
        <w:rPr>
          <w:rFonts w:cs="Arial"/>
          <w:szCs w:val="24"/>
        </w:rPr>
        <w:t>electronically.  P</w:t>
      </w:r>
      <w:r w:rsidR="00BE2297" w:rsidRPr="009642C6">
        <w:rPr>
          <w:rFonts w:cs="Arial"/>
          <w:szCs w:val="24"/>
        </w:rPr>
        <w:t xml:space="preserve">lease contact </w:t>
      </w:r>
      <w:hyperlink w:anchor="CONTACTS" w:history="1">
        <w:r w:rsidR="00BE2297" w:rsidRPr="00F06CDB">
          <w:rPr>
            <w:rStyle w:val="Hyperlink"/>
            <w:rFonts w:cs="Arial"/>
            <w:szCs w:val="24"/>
          </w:rPr>
          <w:t>Procurement</w:t>
        </w:r>
      </w:hyperlink>
      <w:r w:rsidR="00BE2297" w:rsidRPr="009642C6">
        <w:rPr>
          <w:rFonts w:cs="Arial"/>
          <w:szCs w:val="24"/>
        </w:rPr>
        <w:t xml:space="preserve"> </w:t>
      </w:r>
      <w:r>
        <w:rPr>
          <w:rFonts w:cs="Arial"/>
          <w:szCs w:val="24"/>
        </w:rPr>
        <w:t>for more information.</w:t>
      </w:r>
    </w:p>
    <w:p w14:paraId="579098A9" w14:textId="77777777" w:rsidR="00CF54C9" w:rsidRPr="009642C6" w:rsidRDefault="00CF54C9" w:rsidP="00CF54C9">
      <w:pPr>
        <w:ind w:left="709" w:hanging="709"/>
        <w:rPr>
          <w:rFonts w:cs="Arial"/>
          <w:szCs w:val="24"/>
        </w:rPr>
      </w:pPr>
    </w:p>
    <w:p w14:paraId="579098AA" w14:textId="77777777" w:rsidR="00BE2297" w:rsidRDefault="00A6590A" w:rsidP="00CF54C9">
      <w:pPr>
        <w:ind w:left="709" w:hanging="709"/>
        <w:rPr>
          <w:rFonts w:cs="Arial"/>
          <w:szCs w:val="24"/>
        </w:rPr>
      </w:pPr>
      <w:r>
        <w:rPr>
          <w:rFonts w:cs="Arial"/>
          <w:szCs w:val="24"/>
        </w:rPr>
        <w:t>6.2.3</w:t>
      </w:r>
      <w:r w:rsidR="00BE2297" w:rsidRPr="009642C6">
        <w:rPr>
          <w:rFonts w:cs="Arial"/>
          <w:szCs w:val="24"/>
        </w:rPr>
        <w:tab/>
        <w:t xml:space="preserve">There are </w:t>
      </w:r>
      <w:r>
        <w:rPr>
          <w:rFonts w:cs="Arial"/>
          <w:szCs w:val="24"/>
        </w:rPr>
        <w:t xml:space="preserve">generally </w:t>
      </w:r>
      <w:r w:rsidR="00BE2297" w:rsidRPr="009642C6">
        <w:rPr>
          <w:rFonts w:cs="Arial"/>
          <w:szCs w:val="24"/>
        </w:rPr>
        <w:t xml:space="preserve">two ways of </w:t>
      </w:r>
      <w:r>
        <w:rPr>
          <w:rFonts w:cs="Arial"/>
          <w:szCs w:val="24"/>
        </w:rPr>
        <w:t>contracting under centrally let frameworks – Direct Award (or ranked) &amp; Mini-Competition</w:t>
      </w:r>
      <w:r w:rsidR="00BE2297" w:rsidRPr="009642C6">
        <w:rPr>
          <w:rFonts w:cs="Arial"/>
          <w:szCs w:val="24"/>
        </w:rPr>
        <w:t>.</w:t>
      </w:r>
      <w:r w:rsidR="0091018A">
        <w:rPr>
          <w:rFonts w:cs="Arial"/>
          <w:szCs w:val="24"/>
        </w:rPr>
        <w:t xml:space="preserve">  Purchasers should always review the Buyers Guide and adhere to the specific call-off and/or mini-competition which apply to the Framework.</w:t>
      </w:r>
    </w:p>
    <w:p w14:paraId="579098AB" w14:textId="77777777" w:rsidR="00CF54C9" w:rsidRPr="009642C6" w:rsidRDefault="00CF54C9" w:rsidP="00CF54C9">
      <w:pPr>
        <w:ind w:left="709" w:hanging="709"/>
        <w:rPr>
          <w:rFonts w:cs="Arial"/>
          <w:color w:val="000000"/>
          <w:szCs w:val="24"/>
        </w:rPr>
      </w:pPr>
    </w:p>
    <w:p w14:paraId="579098AC" w14:textId="77777777" w:rsidR="00A6590A" w:rsidRDefault="00A6590A" w:rsidP="00CF54C9">
      <w:pPr>
        <w:rPr>
          <w:rFonts w:cs="Arial"/>
          <w:b/>
          <w:iCs/>
          <w:color w:val="000000"/>
          <w:szCs w:val="24"/>
        </w:rPr>
      </w:pPr>
      <w:r>
        <w:rPr>
          <w:rFonts w:cs="Arial"/>
          <w:b/>
          <w:iCs/>
          <w:color w:val="000000"/>
          <w:szCs w:val="24"/>
        </w:rPr>
        <w:t>6.3</w:t>
      </w:r>
      <w:r>
        <w:rPr>
          <w:rFonts w:cs="Arial"/>
          <w:b/>
          <w:iCs/>
          <w:color w:val="000000"/>
          <w:szCs w:val="24"/>
        </w:rPr>
        <w:tab/>
      </w:r>
      <w:bookmarkStart w:id="127" w:name="THREE63"/>
      <w:r>
        <w:rPr>
          <w:rFonts w:cs="Arial"/>
          <w:b/>
          <w:iCs/>
          <w:color w:val="000000"/>
          <w:szCs w:val="24"/>
        </w:rPr>
        <w:t xml:space="preserve">Direct Award </w:t>
      </w:r>
      <w:bookmarkEnd w:id="127"/>
    </w:p>
    <w:p w14:paraId="579098AD" w14:textId="77777777" w:rsidR="00CF54C9" w:rsidRDefault="00CF54C9" w:rsidP="00CF54C9">
      <w:pPr>
        <w:rPr>
          <w:rFonts w:cs="Arial"/>
          <w:b/>
          <w:iCs/>
          <w:color w:val="000000"/>
          <w:szCs w:val="24"/>
        </w:rPr>
      </w:pPr>
    </w:p>
    <w:p w14:paraId="579098AE" w14:textId="77777777" w:rsidR="00A6590A" w:rsidRDefault="00A6590A" w:rsidP="00CF54C9">
      <w:pPr>
        <w:ind w:left="709" w:hanging="709"/>
        <w:rPr>
          <w:rFonts w:cs="Arial"/>
          <w:iCs/>
          <w:color w:val="000000"/>
          <w:szCs w:val="24"/>
        </w:rPr>
      </w:pPr>
      <w:r>
        <w:rPr>
          <w:rFonts w:cs="Arial"/>
          <w:iCs/>
          <w:color w:val="000000"/>
          <w:szCs w:val="24"/>
        </w:rPr>
        <w:t>6.3.1</w:t>
      </w:r>
      <w:r>
        <w:rPr>
          <w:rFonts w:cs="Arial"/>
          <w:iCs/>
          <w:color w:val="000000"/>
          <w:szCs w:val="24"/>
        </w:rPr>
        <w:tab/>
        <w:t>Where a supplier has been identified as the only provider on the framework</w:t>
      </w:r>
      <w:r w:rsidR="00CF54C9">
        <w:rPr>
          <w:rFonts w:cs="Arial"/>
          <w:iCs/>
          <w:color w:val="000000"/>
          <w:szCs w:val="24"/>
        </w:rPr>
        <w:t xml:space="preserve"> </w:t>
      </w:r>
      <w:r>
        <w:rPr>
          <w:rFonts w:cs="Arial"/>
          <w:iCs/>
          <w:color w:val="000000"/>
          <w:szCs w:val="24"/>
        </w:rPr>
        <w:t xml:space="preserve">(or lot) that is capable of meeting the requirement, a contract can be awarded directly to them.  </w:t>
      </w:r>
      <w:r w:rsidR="00CF54C9">
        <w:rPr>
          <w:rFonts w:cs="Arial"/>
          <w:iCs/>
          <w:color w:val="000000"/>
          <w:szCs w:val="24"/>
        </w:rPr>
        <w:t xml:space="preserve">Evidence to support and justify this decision should be retained on Procurement files. </w:t>
      </w:r>
    </w:p>
    <w:p w14:paraId="579098AF" w14:textId="77777777" w:rsidR="00CF54C9" w:rsidRPr="00A6590A" w:rsidRDefault="00CF54C9" w:rsidP="00CF54C9">
      <w:pPr>
        <w:ind w:left="709" w:hanging="709"/>
        <w:rPr>
          <w:rFonts w:cs="Arial"/>
          <w:iCs/>
          <w:color w:val="000000"/>
          <w:szCs w:val="24"/>
        </w:rPr>
      </w:pPr>
    </w:p>
    <w:p w14:paraId="579098B0" w14:textId="77777777" w:rsidR="00CF54C9" w:rsidRDefault="00CF54C9" w:rsidP="00CF54C9">
      <w:pPr>
        <w:ind w:left="709" w:hanging="709"/>
        <w:rPr>
          <w:rFonts w:cs="Arial"/>
          <w:iCs/>
          <w:color w:val="000000"/>
          <w:szCs w:val="24"/>
        </w:rPr>
      </w:pPr>
      <w:r w:rsidRPr="00CF54C9">
        <w:rPr>
          <w:rFonts w:cs="Arial"/>
          <w:iCs/>
          <w:color w:val="000000"/>
          <w:szCs w:val="24"/>
        </w:rPr>
        <w:t>6.3.2</w:t>
      </w:r>
      <w:r w:rsidRPr="00CF54C9">
        <w:rPr>
          <w:rFonts w:cs="Arial"/>
          <w:iCs/>
          <w:color w:val="000000"/>
          <w:szCs w:val="24"/>
        </w:rPr>
        <w:tab/>
      </w:r>
      <w:r>
        <w:rPr>
          <w:rFonts w:cs="Arial"/>
          <w:iCs/>
          <w:color w:val="000000"/>
          <w:szCs w:val="24"/>
        </w:rPr>
        <w:t>Direct award without justification should only apply where the chosen supplier has been ranked 1</w:t>
      </w:r>
      <w:r w:rsidRPr="00CF54C9">
        <w:rPr>
          <w:rFonts w:cs="Arial"/>
          <w:iCs/>
          <w:color w:val="000000"/>
          <w:szCs w:val="24"/>
          <w:vertAlign w:val="superscript"/>
        </w:rPr>
        <w:t>st</w:t>
      </w:r>
      <w:r>
        <w:rPr>
          <w:rFonts w:cs="Arial"/>
          <w:iCs/>
          <w:color w:val="000000"/>
          <w:szCs w:val="24"/>
        </w:rPr>
        <w:t xml:space="preserve"> in the framework suppliers.  In this case only where supplier 1 is unable to meet the requirements should the purchaser approach the next ranked supplier until a framework supplier is identified who is capable.  A direct award can then be made and the justifications for progressing through the rankings recorded on the procurement file.</w:t>
      </w:r>
    </w:p>
    <w:p w14:paraId="579098B1" w14:textId="77777777" w:rsidR="00CF54C9" w:rsidRDefault="00CF54C9" w:rsidP="00CF54C9">
      <w:pPr>
        <w:ind w:left="709" w:hanging="709"/>
        <w:rPr>
          <w:rFonts w:cs="Arial"/>
          <w:iCs/>
          <w:color w:val="000000"/>
          <w:szCs w:val="24"/>
        </w:rPr>
      </w:pPr>
    </w:p>
    <w:p w14:paraId="579098B2" w14:textId="77777777" w:rsidR="00CF54C9" w:rsidRDefault="00CF54C9" w:rsidP="00CF54C9">
      <w:pPr>
        <w:ind w:left="709" w:hanging="709"/>
        <w:rPr>
          <w:rFonts w:cs="Arial"/>
          <w:b/>
          <w:iCs/>
          <w:color w:val="000000"/>
          <w:szCs w:val="24"/>
        </w:rPr>
      </w:pPr>
      <w:r w:rsidRPr="001A3B18">
        <w:rPr>
          <w:rFonts w:cs="Arial"/>
          <w:b/>
          <w:iCs/>
          <w:color w:val="000000"/>
          <w:szCs w:val="24"/>
        </w:rPr>
        <w:t>6.4</w:t>
      </w:r>
      <w:r w:rsidRPr="001A3B18">
        <w:rPr>
          <w:rFonts w:cs="Arial"/>
          <w:b/>
          <w:iCs/>
          <w:color w:val="000000"/>
          <w:szCs w:val="24"/>
        </w:rPr>
        <w:tab/>
      </w:r>
      <w:bookmarkStart w:id="128" w:name="THREE64"/>
      <w:r w:rsidR="00BE2297" w:rsidRPr="00311CAC">
        <w:rPr>
          <w:rFonts w:cs="Arial"/>
          <w:b/>
          <w:iCs/>
          <w:color w:val="000000"/>
          <w:szCs w:val="24"/>
        </w:rPr>
        <w:t>Mini-</w:t>
      </w:r>
      <w:r w:rsidR="001A3B18">
        <w:rPr>
          <w:rFonts w:cs="Arial"/>
          <w:b/>
          <w:iCs/>
          <w:color w:val="000000"/>
          <w:szCs w:val="24"/>
        </w:rPr>
        <w:t>C</w:t>
      </w:r>
      <w:r w:rsidR="00BE2297" w:rsidRPr="00311CAC">
        <w:rPr>
          <w:rFonts w:cs="Arial"/>
          <w:b/>
          <w:iCs/>
          <w:color w:val="000000"/>
          <w:szCs w:val="24"/>
        </w:rPr>
        <w:t xml:space="preserve">ompetition </w:t>
      </w:r>
      <w:bookmarkEnd w:id="128"/>
    </w:p>
    <w:p w14:paraId="579098B3" w14:textId="77777777" w:rsidR="001A3B18" w:rsidRPr="00311CAC" w:rsidRDefault="001A3B18" w:rsidP="00CF54C9">
      <w:pPr>
        <w:ind w:left="709" w:hanging="709"/>
        <w:rPr>
          <w:rFonts w:cs="Arial"/>
          <w:b/>
          <w:color w:val="000000"/>
          <w:szCs w:val="24"/>
        </w:rPr>
      </w:pPr>
    </w:p>
    <w:p w14:paraId="579098B4" w14:textId="77777777" w:rsidR="00BE2297" w:rsidRDefault="00CF54C9" w:rsidP="00CF54C9">
      <w:pPr>
        <w:ind w:left="709" w:hanging="709"/>
        <w:rPr>
          <w:rFonts w:cs="Arial"/>
          <w:color w:val="000000"/>
          <w:szCs w:val="24"/>
        </w:rPr>
      </w:pPr>
      <w:r>
        <w:rPr>
          <w:rFonts w:cs="Arial"/>
          <w:color w:val="000000"/>
          <w:szCs w:val="24"/>
        </w:rPr>
        <w:t>6.4.1</w:t>
      </w:r>
      <w:r w:rsidR="00BE2297" w:rsidRPr="009642C6">
        <w:rPr>
          <w:rFonts w:cs="Arial"/>
          <w:color w:val="000000"/>
          <w:szCs w:val="24"/>
        </w:rPr>
        <w:tab/>
        <w:t xml:space="preserve">The Mini-Competition process is designed to further increase value for money </w:t>
      </w:r>
      <w:r w:rsidR="000A0C5C">
        <w:rPr>
          <w:rFonts w:cs="Arial"/>
          <w:color w:val="000000"/>
          <w:szCs w:val="24"/>
        </w:rPr>
        <w:t>and may be a requirement of the Framework Call-Off</w:t>
      </w:r>
      <w:r w:rsidR="00BE2297" w:rsidRPr="009642C6">
        <w:rPr>
          <w:rFonts w:cs="Arial"/>
          <w:color w:val="000000"/>
          <w:szCs w:val="24"/>
        </w:rPr>
        <w:t xml:space="preserve">.  It should be remembered that a specification and </w:t>
      </w:r>
      <w:r>
        <w:rPr>
          <w:rFonts w:cs="Arial"/>
          <w:color w:val="000000"/>
          <w:szCs w:val="24"/>
        </w:rPr>
        <w:t xml:space="preserve">transparent </w:t>
      </w:r>
      <w:r w:rsidR="00BE2297" w:rsidRPr="009642C6">
        <w:rPr>
          <w:rFonts w:cs="Arial"/>
          <w:color w:val="000000"/>
          <w:szCs w:val="24"/>
        </w:rPr>
        <w:t xml:space="preserve">evaluation exercise will still be </w:t>
      </w:r>
      <w:r>
        <w:rPr>
          <w:rFonts w:cs="Arial"/>
          <w:color w:val="000000"/>
          <w:szCs w:val="24"/>
        </w:rPr>
        <w:t xml:space="preserve">required using a process similar to the </w:t>
      </w:r>
      <w:hyperlink w:anchor="THREETHREESIX" w:history="1">
        <w:r w:rsidRPr="004852C9">
          <w:rPr>
            <w:rStyle w:val="Hyperlink"/>
            <w:rFonts w:cs="Arial"/>
            <w:szCs w:val="24"/>
          </w:rPr>
          <w:t>Invitation to Quote</w:t>
        </w:r>
      </w:hyperlink>
      <w:r>
        <w:rPr>
          <w:rFonts w:cs="Arial"/>
          <w:color w:val="000000"/>
          <w:szCs w:val="24"/>
        </w:rPr>
        <w:t xml:space="preserve"> (Quick Quote).  </w:t>
      </w:r>
    </w:p>
    <w:p w14:paraId="579098B5" w14:textId="77777777" w:rsidR="00CF54C9" w:rsidRPr="009642C6" w:rsidRDefault="00CF54C9" w:rsidP="00CF54C9">
      <w:pPr>
        <w:ind w:left="709" w:hanging="709"/>
        <w:rPr>
          <w:rFonts w:cs="Arial"/>
          <w:color w:val="000000"/>
          <w:szCs w:val="24"/>
        </w:rPr>
      </w:pPr>
    </w:p>
    <w:p w14:paraId="579098B6" w14:textId="77777777" w:rsidR="00CF54C9" w:rsidRDefault="00CF54C9" w:rsidP="00CF54C9">
      <w:pPr>
        <w:ind w:left="709" w:hanging="709"/>
        <w:rPr>
          <w:rFonts w:cs="Arial"/>
          <w:color w:val="000000"/>
          <w:szCs w:val="24"/>
        </w:rPr>
      </w:pPr>
      <w:r>
        <w:rPr>
          <w:rFonts w:cs="Arial"/>
          <w:color w:val="000000"/>
          <w:szCs w:val="24"/>
        </w:rPr>
        <w:t>6.4.2</w:t>
      </w:r>
      <w:r w:rsidR="00BE2297" w:rsidRPr="009642C6">
        <w:rPr>
          <w:rFonts w:cs="Arial"/>
          <w:color w:val="000000"/>
          <w:szCs w:val="24"/>
        </w:rPr>
        <w:tab/>
        <w:t xml:space="preserve">Under this process, the Purchaser should seek proposals </w:t>
      </w:r>
      <w:r>
        <w:rPr>
          <w:rFonts w:cs="Arial"/>
          <w:color w:val="000000"/>
          <w:szCs w:val="24"/>
        </w:rPr>
        <w:t xml:space="preserve">from </w:t>
      </w:r>
      <w:r w:rsidRPr="00CF54C9">
        <w:rPr>
          <w:rFonts w:cs="Arial"/>
          <w:b/>
          <w:color w:val="000000"/>
          <w:szCs w:val="24"/>
        </w:rPr>
        <w:t>all suppliers</w:t>
      </w:r>
      <w:r>
        <w:rPr>
          <w:rFonts w:cs="Arial"/>
          <w:color w:val="000000"/>
          <w:szCs w:val="24"/>
        </w:rPr>
        <w:t xml:space="preserve"> on the Framework, or lot. </w:t>
      </w:r>
      <w:r w:rsidR="00BE2297" w:rsidRPr="009642C6">
        <w:rPr>
          <w:rFonts w:cs="Arial"/>
          <w:color w:val="000000"/>
          <w:szCs w:val="24"/>
        </w:rPr>
        <w:t xml:space="preserve"> </w:t>
      </w:r>
      <w:r>
        <w:rPr>
          <w:rFonts w:cs="Arial"/>
          <w:color w:val="000000"/>
          <w:szCs w:val="24"/>
        </w:rPr>
        <w:t xml:space="preserve">Where there </w:t>
      </w:r>
      <w:r w:rsidR="00AB4901">
        <w:rPr>
          <w:rFonts w:cs="Arial"/>
          <w:color w:val="000000"/>
          <w:szCs w:val="24"/>
        </w:rPr>
        <w:t>are an excessive number of suppliers</w:t>
      </w:r>
      <w:r>
        <w:rPr>
          <w:rFonts w:cs="Arial"/>
          <w:color w:val="000000"/>
          <w:szCs w:val="24"/>
        </w:rPr>
        <w:t xml:space="preserve"> listed on the framework or lot, a </w:t>
      </w:r>
      <w:hyperlink w:anchor="THREE65" w:history="1">
        <w:r w:rsidRPr="00FB5C86">
          <w:rPr>
            <w:rStyle w:val="Hyperlink"/>
            <w:rFonts w:cs="Arial"/>
            <w:szCs w:val="24"/>
          </w:rPr>
          <w:t>capability assessment</w:t>
        </w:r>
      </w:hyperlink>
      <w:r w:rsidRPr="000A0C5C">
        <w:rPr>
          <w:rFonts w:cs="Arial"/>
          <w:color w:val="0000FF"/>
          <w:szCs w:val="24"/>
        </w:rPr>
        <w:t xml:space="preserve"> </w:t>
      </w:r>
      <w:r>
        <w:rPr>
          <w:rFonts w:cs="Arial"/>
          <w:color w:val="000000"/>
          <w:szCs w:val="24"/>
        </w:rPr>
        <w:t>should be completed.</w:t>
      </w:r>
    </w:p>
    <w:p w14:paraId="579098B7" w14:textId="77777777" w:rsidR="00004B34" w:rsidRDefault="00004B34" w:rsidP="00CF54C9">
      <w:pPr>
        <w:ind w:left="709" w:hanging="709"/>
        <w:rPr>
          <w:rFonts w:cs="Arial"/>
          <w:color w:val="000000"/>
          <w:szCs w:val="24"/>
        </w:rPr>
      </w:pPr>
    </w:p>
    <w:p w14:paraId="579098B8" w14:textId="77777777" w:rsidR="00CF54C9" w:rsidRPr="001A3B18" w:rsidRDefault="001A3B18" w:rsidP="00CF54C9">
      <w:pPr>
        <w:ind w:left="709" w:hanging="709"/>
        <w:rPr>
          <w:rFonts w:cs="Arial"/>
          <w:b/>
          <w:color w:val="000000"/>
          <w:szCs w:val="24"/>
        </w:rPr>
      </w:pPr>
      <w:r w:rsidRPr="001A3B18">
        <w:rPr>
          <w:rFonts w:cs="Arial"/>
          <w:b/>
          <w:color w:val="000000"/>
          <w:szCs w:val="24"/>
        </w:rPr>
        <w:t>6.5</w:t>
      </w:r>
      <w:r w:rsidRPr="001A3B18">
        <w:rPr>
          <w:rFonts w:cs="Arial"/>
          <w:b/>
          <w:color w:val="000000"/>
          <w:szCs w:val="24"/>
        </w:rPr>
        <w:tab/>
      </w:r>
      <w:bookmarkStart w:id="129" w:name="THREE65"/>
      <w:r w:rsidRPr="001A3B18">
        <w:rPr>
          <w:rFonts w:cs="Arial"/>
          <w:b/>
          <w:color w:val="000000"/>
          <w:szCs w:val="24"/>
        </w:rPr>
        <w:t>Capability Assessment</w:t>
      </w:r>
      <w:bookmarkEnd w:id="129"/>
    </w:p>
    <w:p w14:paraId="579098B9" w14:textId="77777777" w:rsidR="00CF54C9" w:rsidRDefault="00CF54C9" w:rsidP="00CF54C9">
      <w:pPr>
        <w:ind w:left="709" w:hanging="709"/>
        <w:rPr>
          <w:rFonts w:cs="Arial"/>
          <w:color w:val="000000"/>
          <w:szCs w:val="24"/>
        </w:rPr>
      </w:pPr>
    </w:p>
    <w:p w14:paraId="579098BA" w14:textId="46C89709" w:rsidR="00BE2297" w:rsidRDefault="001A3B18" w:rsidP="00CF54C9">
      <w:pPr>
        <w:ind w:left="720" w:hanging="720"/>
      </w:pPr>
      <w:r>
        <w:t>6.5.1</w:t>
      </w:r>
      <w:r>
        <w:tab/>
      </w:r>
      <w:r w:rsidR="000A0C5C">
        <w:t xml:space="preserve">A brief specification highlighting the key requirements should be drafted by the Project </w:t>
      </w:r>
      <w:r w:rsidR="006E5BBE" w:rsidRPr="006E5BBE">
        <w:t>Manager</w:t>
      </w:r>
      <w:r w:rsidR="000A0C5C">
        <w:t>, generally not exceeding a single A4 page.  This should be emailed by the Purchaser to all framework suppliers on the framework or lot requesting that suppliers respond to confirm:</w:t>
      </w:r>
    </w:p>
    <w:p w14:paraId="579098BB" w14:textId="77777777" w:rsidR="000A0C5C" w:rsidRDefault="000A0C5C" w:rsidP="00CF54C9">
      <w:pPr>
        <w:ind w:left="720" w:hanging="720"/>
      </w:pPr>
    </w:p>
    <w:p w14:paraId="579098BC" w14:textId="77777777" w:rsidR="000A0C5C" w:rsidRDefault="000A0C5C" w:rsidP="00E407B2">
      <w:pPr>
        <w:pStyle w:val="ListParagraph"/>
        <w:numPr>
          <w:ilvl w:val="0"/>
          <w:numId w:val="30"/>
        </w:numPr>
      </w:pPr>
      <w:r>
        <w:t>They are capable of meeting the specified requirement</w:t>
      </w:r>
    </w:p>
    <w:p w14:paraId="579098BD" w14:textId="77777777" w:rsidR="000A0C5C" w:rsidRDefault="000A0C5C" w:rsidP="00E407B2">
      <w:pPr>
        <w:pStyle w:val="ListParagraph"/>
        <w:numPr>
          <w:ilvl w:val="0"/>
          <w:numId w:val="30"/>
        </w:numPr>
      </w:pPr>
      <w:r>
        <w:t>They are interested in quoting for the work</w:t>
      </w:r>
    </w:p>
    <w:p w14:paraId="579098BE" w14:textId="77777777" w:rsidR="000A0C5C" w:rsidRDefault="000A0C5C" w:rsidP="00E407B2">
      <w:pPr>
        <w:pStyle w:val="ListParagraph"/>
        <w:numPr>
          <w:ilvl w:val="0"/>
          <w:numId w:val="30"/>
        </w:numPr>
      </w:pPr>
      <w:r>
        <w:t>They can meet the specified timelines</w:t>
      </w:r>
    </w:p>
    <w:p w14:paraId="579098BF" w14:textId="77777777" w:rsidR="000A0C5C" w:rsidRDefault="000A0C5C" w:rsidP="000A0C5C"/>
    <w:p w14:paraId="579098C0" w14:textId="77777777" w:rsidR="000A0C5C" w:rsidRDefault="000A0C5C" w:rsidP="003C4252">
      <w:pPr>
        <w:ind w:left="720" w:hanging="720"/>
      </w:pPr>
      <w:r>
        <w:t>6.5.2</w:t>
      </w:r>
      <w:r>
        <w:tab/>
      </w:r>
      <w:r w:rsidR="003C4252">
        <w:t>The Purchaser should give Framework suppliers a deadline for response and state in the capability assessment email that “nil responses will be deemed as a decline to bid”.</w:t>
      </w:r>
    </w:p>
    <w:p w14:paraId="579098C1" w14:textId="77777777" w:rsidR="003C4252" w:rsidRDefault="003C4252" w:rsidP="003C4252">
      <w:pPr>
        <w:ind w:left="720" w:hanging="720"/>
      </w:pPr>
    </w:p>
    <w:p w14:paraId="579098C2" w14:textId="77777777" w:rsidR="003C4252" w:rsidRDefault="003C4252" w:rsidP="003C4252">
      <w:pPr>
        <w:ind w:left="720" w:hanging="720"/>
      </w:pPr>
      <w:r>
        <w:t>6.5.3</w:t>
      </w:r>
      <w:r>
        <w:tab/>
        <w:t xml:space="preserve">All framework suppliers who demonstrate capability and wish to </w:t>
      </w:r>
      <w:r w:rsidR="00627979">
        <w:t xml:space="preserve">should </w:t>
      </w:r>
      <w:r>
        <w:t xml:space="preserve">be </w:t>
      </w:r>
      <w:r w:rsidR="00627979">
        <w:t xml:space="preserve">given an opportunity to bid and </w:t>
      </w:r>
      <w:r>
        <w:t>issued with the Mini-Competition ITQ documentation.</w:t>
      </w:r>
    </w:p>
    <w:p w14:paraId="579098C3" w14:textId="77777777" w:rsidR="00A06900" w:rsidRDefault="00A06900"/>
    <w:p w14:paraId="579098C4" w14:textId="77777777" w:rsidR="0088077F" w:rsidRPr="0088077F" w:rsidRDefault="0088077F">
      <w:pPr>
        <w:rPr>
          <w:b/>
        </w:rPr>
      </w:pPr>
      <w:r>
        <w:rPr>
          <w:b/>
        </w:rPr>
        <w:t>6.6</w:t>
      </w:r>
      <w:r>
        <w:rPr>
          <w:b/>
        </w:rPr>
        <w:tab/>
      </w:r>
      <w:bookmarkStart w:id="130" w:name="THREE66"/>
      <w:r>
        <w:rPr>
          <w:b/>
        </w:rPr>
        <w:t>Award Notice</w:t>
      </w:r>
      <w:bookmarkEnd w:id="130"/>
    </w:p>
    <w:p w14:paraId="579098C5" w14:textId="77777777" w:rsidR="00A06900" w:rsidRDefault="00A06900"/>
    <w:p w14:paraId="579098C6" w14:textId="77777777" w:rsidR="00890217" w:rsidRPr="0088077F" w:rsidRDefault="0088077F">
      <w:r>
        <w:t>A Contract Award Notice should be published on PCS for all Call-Off Contracts following mini</w:t>
      </w:r>
      <w:r w:rsidR="00004B34">
        <w:t>-</w:t>
      </w:r>
      <w:r>
        <w:t>competition and all Direct Awards from a framework valued at £50</w:t>
      </w:r>
      <w:r w:rsidR="00C035BE">
        <w:t>,000</w:t>
      </w:r>
      <w:r>
        <w:t xml:space="preserve"> or more over the contract period.</w:t>
      </w:r>
      <w:r w:rsidR="00890217" w:rsidRPr="0088077F">
        <w:br w:type="page"/>
      </w:r>
    </w:p>
    <w:p w14:paraId="579098C7" w14:textId="77777777" w:rsidR="00A06900" w:rsidRDefault="00A06900">
      <w:pPr>
        <w:rPr>
          <w:b/>
        </w:rPr>
      </w:pPr>
      <w:r w:rsidRPr="00A06900">
        <w:rPr>
          <w:b/>
        </w:rPr>
        <w:t>7.</w:t>
      </w:r>
      <w:r w:rsidRPr="00A06900">
        <w:rPr>
          <w:b/>
        </w:rPr>
        <w:tab/>
      </w:r>
      <w:bookmarkStart w:id="131" w:name="THREE7"/>
      <w:r w:rsidRPr="00A06900">
        <w:rPr>
          <w:b/>
        </w:rPr>
        <w:t>MINOR WORKS</w:t>
      </w:r>
      <w:bookmarkEnd w:id="131"/>
    </w:p>
    <w:p w14:paraId="579098C8" w14:textId="77777777" w:rsidR="00A06900" w:rsidRDefault="00A06900">
      <w:pPr>
        <w:rPr>
          <w:b/>
        </w:rPr>
      </w:pPr>
    </w:p>
    <w:p w14:paraId="579098C9" w14:textId="77777777" w:rsidR="00B04CE9" w:rsidRDefault="00B04CE9">
      <w:pPr>
        <w:rPr>
          <w:b/>
        </w:rPr>
      </w:pPr>
      <w:r>
        <w:rPr>
          <w:b/>
        </w:rPr>
        <w:t>7.1</w:t>
      </w:r>
      <w:r>
        <w:rPr>
          <w:b/>
        </w:rPr>
        <w:tab/>
      </w:r>
      <w:bookmarkStart w:id="132" w:name="THREE71"/>
      <w:r>
        <w:rPr>
          <w:b/>
        </w:rPr>
        <w:t>Definition of Works</w:t>
      </w:r>
      <w:bookmarkEnd w:id="132"/>
    </w:p>
    <w:p w14:paraId="579098CA" w14:textId="77777777" w:rsidR="0088077F" w:rsidRDefault="0088077F">
      <w:pPr>
        <w:rPr>
          <w:b/>
        </w:rPr>
      </w:pPr>
    </w:p>
    <w:p w14:paraId="579098CB" w14:textId="77777777" w:rsidR="00A06900" w:rsidRDefault="00B04CE9" w:rsidP="00B04CE9">
      <w:pPr>
        <w:ind w:left="720" w:hanging="720"/>
      </w:pPr>
      <w:r>
        <w:tab/>
        <w:t>“</w:t>
      </w:r>
      <w:r w:rsidRPr="00B04CE9">
        <w:t>Works procurement” covers the purchase of construction-related services, goods and projects ranging from small alterations and refurbishment to the construction of major building projects</w:t>
      </w:r>
      <w:r w:rsidR="00627979">
        <w:t>.</w:t>
      </w:r>
    </w:p>
    <w:p w14:paraId="579098CC" w14:textId="77777777" w:rsidR="00B04CE9" w:rsidRDefault="00B04CE9" w:rsidP="00B04CE9">
      <w:pPr>
        <w:ind w:left="720" w:hanging="720"/>
      </w:pPr>
    </w:p>
    <w:p w14:paraId="579098CD" w14:textId="77777777" w:rsidR="00B04CE9" w:rsidRPr="00B04CE9" w:rsidRDefault="00B04CE9" w:rsidP="00B04CE9">
      <w:pPr>
        <w:ind w:left="720" w:hanging="720"/>
        <w:rPr>
          <w:b/>
        </w:rPr>
      </w:pPr>
      <w:r w:rsidRPr="00B04CE9">
        <w:rPr>
          <w:b/>
        </w:rPr>
        <w:t>7.2</w:t>
      </w:r>
      <w:r w:rsidRPr="00B04CE9">
        <w:rPr>
          <w:b/>
        </w:rPr>
        <w:tab/>
      </w:r>
      <w:bookmarkStart w:id="133" w:name="THREE72"/>
      <w:r w:rsidRPr="00B04CE9">
        <w:rPr>
          <w:b/>
        </w:rPr>
        <w:t>Procurement Contact</w:t>
      </w:r>
      <w:bookmarkEnd w:id="133"/>
    </w:p>
    <w:p w14:paraId="579098CE" w14:textId="77777777" w:rsidR="00B04CE9" w:rsidRDefault="00B04CE9" w:rsidP="00B04CE9">
      <w:pPr>
        <w:ind w:left="720" w:hanging="720"/>
      </w:pPr>
    </w:p>
    <w:p w14:paraId="579098CF" w14:textId="5B5C07D3" w:rsidR="00A06900" w:rsidRDefault="00A06900" w:rsidP="00A06900">
      <w:pPr>
        <w:pStyle w:val="Heading1"/>
        <w:spacing w:before="0" w:after="0"/>
        <w:ind w:left="720" w:hanging="720"/>
        <w:jc w:val="both"/>
        <w:rPr>
          <w:b w:val="0"/>
          <w:sz w:val="24"/>
        </w:rPr>
      </w:pPr>
      <w:r>
        <w:rPr>
          <w:b w:val="0"/>
          <w:sz w:val="24"/>
        </w:rPr>
        <w:tab/>
        <w:t xml:space="preserve">Where a requirement has been identified for a works project is not covered under the provision of an existing contract, then the Project </w:t>
      </w:r>
      <w:r w:rsidR="006E5BBE" w:rsidRPr="006E5BBE">
        <w:rPr>
          <w:b w:val="0"/>
          <w:sz w:val="24"/>
        </w:rPr>
        <w:t>Manager</w:t>
      </w:r>
      <w:r>
        <w:rPr>
          <w:b w:val="0"/>
          <w:sz w:val="24"/>
        </w:rPr>
        <w:t xml:space="preserve"> must contact Procurement to allocate resources to the project.  Normal procurement procedures for purchasing goods and services will then be followed.  </w:t>
      </w:r>
    </w:p>
    <w:p w14:paraId="579098D0" w14:textId="77777777" w:rsidR="00A06900" w:rsidRDefault="00A06900" w:rsidP="00A06900"/>
    <w:p w14:paraId="579098D1" w14:textId="77777777" w:rsidR="00B04CE9" w:rsidRPr="00B04CE9" w:rsidRDefault="00B04CE9" w:rsidP="00A06900">
      <w:pPr>
        <w:rPr>
          <w:b/>
        </w:rPr>
      </w:pPr>
      <w:r w:rsidRPr="00B04CE9">
        <w:rPr>
          <w:b/>
        </w:rPr>
        <w:t>7.3</w:t>
      </w:r>
      <w:r w:rsidRPr="00B04CE9">
        <w:rPr>
          <w:b/>
        </w:rPr>
        <w:tab/>
      </w:r>
      <w:bookmarkStart w:id="134" w:name="THREE73"/>
      <w:r w:rsidRPr="00B04CE9">
        <w:rPr>
          <w:b/>
        </w:rPr>
        <w:t>Procurement Route</w:t>
      </w:r>
      <w:bookmarkEnd w:id="134"/>
    </w:p>
    <w:p w14:paraId="579098D2" w14:textId="77777777" w:rsidR="00B04CE9" w:rsidRDefault="00B04CE9" w:rsidP="00A06900"/>
    <w:p w14:paraId="579098D3" w14:textId="77777777" w:rsidR="00A06900" w:rsidRDefault="00A06900" w:rsidP="00A06900">
      <w:pPr>
        <w:pStyle w:val="Heading1"/>
        <w:spacing w:before="0" w:after="0"/>
        <w:ind w:left="720" w:hanging="720"/>
        <w:jc w:val="both"/>
        <w:rPr>
          <w:b w:val="0"/>
          <w:sz w:val="24"/>
        </w:rPr>
      </w:pPr>
      <w:r>
        <w:rPr>
          <w:b w:val="0"/>
          <w:sz w:val="24"/>
        </w:rPr>
        <w:t>7.</w:t>
      </w:r>
      <w:r w:rsidR="00B04CE9">
        <w:rPr>
          <w:b w:val="0"/>
          <w:sz w:val="24"/>
        </w:rPr>
        <w:t>3.1</w:t>
      </w:r>
      <w:r>
        <w:rPr>
          <w:b w:val="0"/>
          <w:sz w:val="24"/>
        </w:rPr>
        <w:tab/>
        <w:t xml:space="preserve">Minor Works with an estimated Contract value </w:t>
      </w:r>
      <w:r w:rsidRPr="00770505">
        <w:rPr>
          <w:sz w:val="24"/>
        </w:rPr>
        <w:t>not exceeding £50,000</w:t>
      </w:r>
      <w:r>
        <w:rPr>
          <w:b w:val="0"/>
          <w:sz w:val="24"/>
        </w:rPr>
        <w:t xml:space="preserve"> (exc. VAT) with requirements that are easily defined will follow the procedures for goods and services </w:t>
      </w:r>
      <w:hyperlink w:anchor="THREETHREESIX" w:history="1">
        <w:r w:rsidRPr="005F08B6">
          <w:rPr>
            <w:rStyle w:val="Hyperlink"/>
            <w:b w:val="0"/>
            <w:sz w:val="24"/>
          </w:rPr>
          <w:t>Invitation to Quote</w:t>
        </w:r>
      </w:hyperlink>
      <w:r w:rsidR="005F08B6">
        <w:rPr>
          <w:b w:val="0"/>
          <w:sz w:val="24"/>
        </w:rPr>
        <w:t>.</w:t>
      </w:r>
    </w:p>
    <w:p w14:paraId="579098D4" w14:textId="77777777" w:rsidR="00A06900" w:rsidRDefault="00A06900" w:rsidP="00A06900"/>
    <w:p w14:paraId="579098D5" w14:textId="77777777" w:rsidR="00A06900" w:rsidRDefault="00A06900" w:rsidP="00A06900">
      <w:pPr>
        <w:ind w:left="720" w:hanging="720"/>
        <w:jc w:val="both"/>
      </w:pPr>
      <w:r>
        <w:t>7.3</w:t>
      </w:r>
      <w:r w:rsidR="00B04CE9">
        <w:t>.2</w:t>
      </w:r>
      <w:r>
        <w:tab/>
        <w:t xml:space="preserve">Minor Works with an estimated Contract value </w:t>
      </w:r>
      <w:r w:rsidRPr="00770505">
        <w:t xml:space="preserve">of </w:t>
      </w:r>
      <w:r w:rsidRPr="00770505">
        <w:rPr>
          <w:b/>
        </w:rPr>
        <w:t>over £50,000</w:t>
      </w:r>
      <w:r>
        <w:t xml:space="preserve"> and/or those are of a complex nature will follow the procedures for goods and services set out in </w:t>
      </w:r>
      <w:hyperlink w:anchor="THREE4" w:history="1">
        <w:r w:rsidRPr="005F08B6">
          <w:rPr>
            <w:rStyle w:val="Hyperlink"/>
          </w:rPr>
          <w:t>Invitation to Tender</w:t>
        </w:r>
      </w:hyperlink>
      <w:r w:rsidR="005F08B6" w:rsidRPr="005F08B6">
        <w:rPr>
          <w:color w:val="0000FF"/>
        </w:rPr>
        <w:t>.</w:t>
      </w:r>
      <w:r>
        <w:t xml:space="preserve">  As the threshold for EU Public Works Directives is currently over £4m, minor works contracts will not be subject to these rules.</w:t>
      </w:r>
    </w:p>
    <w:p w14:paraId="579098D6" w14:textId="77777777" w:rsidR="00A06900" w:rsidRDefault="00A06900" w:rsidP="00A06900">
      <w:pPr>
        <w:jc w:val="both"/>
      </w:pPr>
    </w:p>
    <w:p w14:paraId="579098D7" w14:textId="77777777" w:rsidR="00B04CE9" w:rsidRPr="00B04CE9" w:rsidRDefault="00B04CE9" w:rsidP="00A06900">
      <w:pPr>
        <w:jc w:val="both"/>
        <w:rPr>
          <w:b/>
        </w:rPr>
      </w:pPr>
      <w:r w:rsidRPr="00B04CE9">
        <w:rPr>
          <w:b/>
        </w:rPr>
        <w:t>7.4</w:t>
      </w:r>
      <w:r w:rsidRPr="00B04CE9">
        <w:rPr>
          <w:b/>
        </w:rPr>
        <w:tab/>
      </w:r>
      <w:bookmarkStart w:id="135" w:name="THREE74"/>
      <w:r w:rsidRPr="00B04CE9">
        <w:rPr>
          <w:b/>
        </w:rPr>
        <w:t>Specialist Input</w:t>
      </w:r>
      <w:bookmarkEnd w:id="135"/>
    </w:p>
    <w:p w14:paraId="579098D8" w14:textId="77777777" w:rsidR="00B04CE9" w:rsidRDefault="00B04CE9" w:rsidP="00A06900">
      <w:pPr>
        <w:jc w:val="both"/>
      </w:pPr>
    </w:p>
    <w:p w14:paraId="579098D9" w14:textId="292434F3" w:rsidR="00A06900" w:rsidRDefault="00B04CE9" w:rsidP="00B04CE9">
      <w:pPr>
        <w:ind w:left="720" w:hanging="720"/>
        <w:jc w:val="both"/>
      </w:pPr>
      <w:r>
        <w:t>7.4.1</w:t>
      </w:r>
      <w:r>
        <w:tab/>
      </w:r>
      <w:r w:rsidR="00A06900">
        <w:t>Minor Works Stand-alone Contracts may require a team of specialists to be involved to assist the customer in defining the business need and preparing the specification.</w:t>
      </w:r>
      <w:r>
        <w:t xml:space="preserve"> S</w:t>
      </w:r>
      <w:r w:rsidR="00A06900">
        <w:t>pecialists such as architects, engineers, quantity surveyors and planning supervisors</w:t>
      </w:r>
      <w:r>
        <w:t xml:space="preserve"> can be used but the Project </w:t>
      </w:r>
      <w:r w:rsidR="006E5BBE" w:rsidRPr="006E5BBE">
        <w:t>Manager</w:t>
      </w:r>
      <w:r w:rsidR="006E5BBE" w:rsidRPr="006E5BBE" w:rsidDel="006E5BBE">
        <w:t xml:space="preserve"> </w:t>
      </w:r>
      <w:r>
        <w:t>r must ensure that these specialist services have been sourced in compliance with procurement procedures.</w:t>
      </w:r>
      <w:r w:rsidR="00A06900">
        <w:t xml:space="preserve">   </w:t>
      </w:r>
    </w:p>
    <w:p w14:paraId="579098DA" w14:textId="77777777" w:rsidR="00B04CE9" w:rsidRDefault="00B04CE9" w:rsidP="00B04CE9">
      <w:pPr>
        <w:ind w:left="720" w:hanging="720"/>
        <w:jc w:val="both"/>
      </w:pPr>
    </w:p>
    <w:p w14:paraId="579098DB" w14:textId="77777777" w:rsidR="00A06900" w:rsidRDefault="00B04CE9" w:rsidP="00B04CE9">
      <w:pPr>
        <w:ind w:left="720" w:hanging="720"/>
        <w:jc w:val="both"/>
      </w:pPr>
      <w:r>
        <w:t>7.4.2</w:t>
      </w:r>
      <w:r>
        <w:tab/>
      </w:r>
      <w:r w:rsidR="00A06900">
        <w:t>It is important that the requirements are clearly defined, as changes made after Contract Award can prove expensive.  Minor Works Stand-alone Contracts will be awarded using industry standard terms and condition</w:t>
      </w:r>
      <w:r>
        <w:t>s, which should be reviewed by a</w:t>
      </w:r>
      <w:r w:rsidR="00A06900">
        <w:t xml:space="preserve"> Legal </w:t>
      </w:r>
      <w:r>
        <w:t>Advisor</w:t>
      </w:r>
      <w:r w:rsidR="00A06900">
        <w:t xml:space="preserve"> wherever appropriate, prior to implementation.</w:t>
      </w:r>
    </w:p>
    <w:p w14:paraId="579098DC" w14:textId="77777777" w:rsidR="00A06900" w:rsidRPr="00B04CE9" w:rsidRDefault="00A06900" w:rsidP="00A06900">
      <w:pPr>
        <w:jc w:val="both"/>
        <w:rPr>
          <w:b/>
        </w:rPr>
      </w:pPr>
    </w:p>
    <w:p w14:paraId="579098DD" w14:textId="77777777" w:rsidR="00B04CE9" w:rsidRPr="00B04CE9" w:rsidRDefault="00B04CE9" w:rsidP="00A06900">
      <w:pPr>
        <w:jc w:val="both"/>
        <w:rPr>
          <w:b/>
        </w:rPr>
      </w:pPr>
      <w:r w:rsidRPr="00B04CE9">
        <w:rPr>
          <w:b/>
        </w:rPr>
        <w:t>7.5</w:t>
      </w:r>
      <w:r w:rsidRPr="00B04CE9">
        <w:rPr>
          <w:b/>
        </w:rPr>
        <w:tab/>
      </w:r>
      <w:bookmarkStart w:id="136" w:name="THREE75"/>
      <w:r w:rsidRPr="00B04CE9">
        <w:rPr>
          <w:b/>
        </w:rPr>
        <w:t>Specification</w:t>
      </w:r>
      <w:bookmarkEnd w:id="136"/>
    </w:p>
    <w:p w14:paraId="579098DE" w14:textId="77777777" w:rsidR="00B04CE9" w:rsidRDefault="00B04CE9" w:rsidP="00A06900">
      <w:pPr>
        <w:jc w:val="both"/>
      </w:pPr>
    </w:p>
    <w:p w14:paraId="579098DF" w14:textId="2284D6A6" w:rsidR="00A06900" w:rsidRDefault="00B04CE9" w:rsidP="00B04CE9">
      <w:pPr>
        <w:ind w:left="720" w:hanging="720"/>
        <w:jc w:val="both"/>
      </w:pPr>
      <w:r>
        <w:t>7.</w:t>
      </w:r>
      <w:r w:rsidR="00195CD4">
        <w:t>5.1</w:t>
      </w:r>
      <w:r>
        <w:tab/>
      </w:r>
      <w:r w:rsidR="00A06900">
        <w:t xml:space="preserve">The Project </w:t>
      </w:r>
      <w:r w:rsidR="006E5BBE" w:rsidRPr="006E5BBE">
        <w:t>Manager</w:t>
      </w:r>
      <w:r w:rsidR="00A06900">
        <w:t xml:space="preserve"> will be responsible for defining the requirement in conjunction with (</w:t>
      </w:r>
      <w:r>
        <w:t>if necessary) specialist advice</w:t>
      </w:r>
      <w:r w:rsidR="00A06900">
        <w:t>.  The specification for the works should as a minimum include a technical specification, drawings for the works, pricing schedule and bills of quantity for the works.</w:t>
      </w:r>
    </w:p>
    <w:p w14:paraId="579098E0" w14:textId="77777777" w:rsidR="00A06900" w:rsidRDefault="00A06900" w:rsidP="00A06900">
      <w:pPr>
        <w:jc w:val="both"/>
      </w:pPr>
    </w:p>
    <w:p w14:paraId="579098E1" w14:textId="77777777" w:rsidR="00A06900" w:rsidRDefault="00195CD4" w:rsidP="00195CD4">
      <w:pPr>
        <w:ind w:left="720" w:hanging="720"/>
        <w:jc w:val="both"/>
      </w:pPr>
      <w:r>
        <w:t>7.5.2</w:t>
      </w:r>
      <w:r>
        <w:tab/>
      </w:r>
      <w:r w:rsidR="00A06900">
        <w:t>Consi</w:t>
      </w:r>
      <w:r>
        <w:t>deration must also be given to any relevant and applicable</w:t>
      </w:r>
      <w:r w:rsidR="00A06900">
        <w:t xml:space="preserve"> </w:t>
      </w:r>
      <w:r>
        <w:t xml:space="preserve">construction specific </w:t>
      </w:r>
      <w:r w:rsidR="00A06900">
        <w:t>statutory obligations and Regulations.</w:t>
      </w:r>
    </w:p>
    <w:p w14:paraId="579098E2" w14:textId="77777777" w:rsidR="00627979" w:rsidRDefault="00627979" w:rsidP="00195CD4">
      <w:pPr>
        <w:ind w:left="720" w:hanging="720"/>
        <w:jc w:val="both"/>
      </w:pPr>
    </w:p>
    <w:p w14:paraId="579098E3" w14:textId="77777777" w:rsidR="00627979" w:rsidRDefault="00627979" w:rsidP="00195CD4">
      <w:pPr>
        <w:ind w:left="720" w:hanging="720"/>
        <w:jc w:val="both"/>
      </w:pPr>
      <w:r>
        <w:t>7.5.3</w:t>
      </w:r>
      <w:r>
        <w:tab/>
        <w:t xml:space="preserve">It may be appropriate to include a Community Benefit Clause, this should be considered at the </w:t>
      </w:r>
      <w:hyperlink w:anchor="TWOONE" w:history="1">
        <w:r w:rsidRPr="005B7093">
          <w:rPr>
            <w:rStyle w:val="Hyperlink"/>
          </w:rPr>
          <w:t>Procurement Strategy</w:t>
        </w:r>
      </w:hyperlink>
      <w:r>
        <w:t xml:space="preserve"> stage and when developing the </w:t>
      </w:r>
      <w:hyperlink w:anchor="onetwo" w:history="1">
        <w:r w:rsidRPr="005B7093">
          <w:rPr>
            <w:rStyle w:val="Hyperlink"/>
          </w:rPr>
          <w:t>Specification.</w:t>
        </w:r>
      </w:hyperlink>
    </w:p>
    <w:p w14:paraId="579098E4" w14:textId="77777777" w:rsidR="00A06900" w:rsidRDefault="00A06900" w:rsidP="00A06900">
      <w:pPr>
        <w:jc w:val="both"/>
      </w:pPr>
    </w:p>
    <w:p w14:paraId="579098E5" w14:textId="77777777" w:rsidR="00195CD4" w:rsidRPr="00195CD4" w:rsidRDefault="00195CD4" w:rsidP="00195CD4">
      <w:pPr>
        <w:jc w:val="both"/>
        <w:rPr>
          <w:b/>
        </w:rPr>
      </w:pPr>
      <w:r w:rsidRPr="00195CD4">
        <w:rPr>
          <w:b/>
        </w:rPr>
        <w:t>7.6</w:t>
      </w:r>
      <w:r w:rsidRPr="00195CD4">
        <w:rPr>
          <w:b/>
        </w:rPr>
        <w:tab/>
      </w:r>
      <w:bookmarkStart w:id="137" w:name="THREE76"/>
      <w:r w:rsidRPr="00195CD4">
        <w:rPr>
          <w:b/>
        </w:rPr>
        <w:t>Contract Support</w:t>
      </w:r>
      <w:bookmarkEnd w:id="137"/>
    </w:p>
    <w:p w14:paraId="579098E6" w14:textId="77777777" w:rsidR="00195CD4" w:rsidRDefault="00195CD4" w:rsidP="00195CD4">
      <w:pPr>
        <w:ind w:left="720"/>
        <w:jc w:val="both"/>
      </w:pPr>
    </w:p>
    <w:p w14:paraId="579098E7" w14:textId="77777777" w:rsidR="00A06900" w:rsidRDefault="00A06900" w:rsidP="00195CD4">
      <w:pPr>
        <w:ind w:left="720"/>
        <w:jc w:val="both"/>
      </w:pPr>
      <w:r>
        <w:t xml:space="preserve">After the contract is awarded there may also be a requirement of </w:t>
      </w:r>
      <w:r w:rsidR="00542FE3">
        <w:t>on-going</w:t>
      </w:r>
      <w:r>
        <w:t xml:space="preserve"> management of the contract from the </w:t>
      </w:r>
      <w:r w:rsidRPr="00770505">
        <w:t>Property Services Contractor.</w:t>
      </w:r>
      <w:r>
        <w:t xml:space="preserve">  This may include architectural advice for administering the project and quantity surveying services for managing the project costs, valuation of contract variations and agreeing the contract final account.</w:t>
      </w:r>
    </w:p>
    <w:p w14:paraId="579098E8" w14:textId="77777777" w:rsidR="00653295" w:rsidRPr="00A06900" w:rsidRDefault="00653295">
      <w:pPr>
        <w:rPr>
          <w:b/>
        </w:rPr>
      </w:pPr>
      <w:r w:rsidRPr="00A06900">
        <w:rPr>
          <w:b/>
        </w:rPr>
        <w:br w:type="page"/>
      </w:r>
    </w:p>
    <w:p w14:paraId="579098E9" w14:textId="77777777" w:rsidR="009524C8" w:rsidRPr="009524C8" w:rsidRDefault="009524C8" w:rsidP="009524C8">
      <w:pPr>
        <w:rPr>
          <w:b/>
          <w:sz w:val="28"/>
        </w:rPr>
      </w:pPr>
      <w:bookmarkStart w:id="138" w:name="CHAPTER4"/>
      <w:r w:rsidRPr="009524C8">
        <w:rPr>
          <w:b/>
          <w:sz w:val="28"/>
        </w:rPr>
        <w:t xml:space="preserve">CHAPTER 4: </w:t>
      </w:r>
      <w:r w:rsidRPr="009524C8">
        <w:rPr>
          <w:b/>
          <w:sz w:val="28"/>
        </w:rPr>
        <w:tab/>
        <w:t>EVALUATING &amp; REFINING TENDERS</w:t>
      </w:r>
    </w:p>
    <w:bookmarkEnd w:id="138"/>
    <w:p w14:paraId="579098EA" w14:textId="77777777" w:rsidR="00FE58A9" w:rsidRDefault="00FE58A9">
      <w:pPr>
        <w:rPr>
          <w:b/>
        </w:rPr>
      </w:pPr>
    </w:p>
    <w:p w14:paraId="579098EB" w14:textId="77777777" w:rsidR="007F2CCE" w:rsidRPr="007F2CCE" w:rsidRDefault="007F2CCE" w:rsidP="00E407B2">
      <w:pPr>
        <w:pStyle w:val="ListParagraph"/>
        <w:numPr>
          <w:ilvl w:val="0"/>
          <w:numId w:val="36"/>
        </w:numPr>
        <w:ind w:hanging="720"/>
        <w:rPr>
          <w:b/>
        </w:rPr>
      </w:pPr>
      <w:bookmarkStart w:id="139" w:name="FOUR1"/>
      <w:r w:rsidRPr="007F2CCE">
        <w:rPr>
          <w:b/>
        </w:rPr>
        <w:t>FINANCIAL EVALUATION</w:t>
      </w:r>
    </w:p>
    <w:bookmarkEnd w:id="139"/>
    <w:p w14:paraId="579098EC" w14:textId="77777777" w:rsidR="007F2CCE" w:rsidRDefault="007F2CCE" w:rsidP="004401D5">
      <w:pPr>
        <w:rPr>
          <w:b/>
        </w:rPr>
      </w:pPr>
    </w:p>
    <w:p w14:paraId="579098ED" w14:textId="77777777" w:rsidR="007F2CCE" w:rsidRPr="007F2CCE" w:rsidRDefault="007F2CCE" w:rsidP="00E407B2">
      <w:pPr>
        <w:pStyle w:val="ListParagraph"/>
        <w:numPr>
          <w:ilvl w:val="1"/>
          <w:numId w:val="36"/>
        </w:numPr>
        <w:ind w:hanging="720"/>
        <w:rPr>
          <w:b/>
        </w:rPr>
      </w:pPr>
      <w:bookmarkStart w:id="140" w:name="FOUR11"/>
      <w:r w:rsidRPr="007F2CCE">
        <w:rPr>
          <w:b/>
        </w:rPr>
        <w:t>Overview</w:t>
      </w:r>
    </w:p>
    <w:bookmarkEnd w:id="140"/>
    <w:p w14:paraId="579098EE" w14:textId="77777777" w:rsidR="007F2CCE" w:rsidRDefault="007F2CCE" w:rsidP="007F2CCE">
      <w:pPr>
        <w:tabs>
          <w:tab w:val="left" w:pos="357"/>
        </w:tabs>
        <w:ind w:left="357" w:hanging="357"/>
      </w:pPr>
    </w:p>
    <w:p w14:paraId="579098EF" w14:textId="77777777" w:rsidR="007F2CCE" w:rsidRDefault="007F2CCE" w:rsidP="007F2CCE">
      <w:pPr>
        <w:tabs>
          <w:tab w:val="left" w:pos="357"/>
        </w:tabs>
        <w:spacing w:line="240" w:lineRule="atLeast"/>
        <w:ind w:left="720" w:hanging="720"/>
        <w:jc w:val="both"/>
      </w:pPr>
      <w:r>
        <w:t>1.1.1</w:t>
      </w:r>
      <w:r>
        <w:tab/>
        <w:t>The scope of the financial evaluation and effort associated with carrying it out should be proportionate to the size and risk of the contract.  Particular care should be taken if doubts exist about a supplier’s financial standing, particularly when a large value, long duration contract is being let.</w:t>
      </w:r>
    </w:p>
    <w:p w14:paraId="579098F0" w14:textId="77777777" w:rsidR="007F2CCE" w:rsidRDefault="007F2CCE" w:rsidP="007F2CCE">
      <w:pPr>
        <w:tabs>
          <w:tab w:val="left" w:pos="357"/>
        </w:tabs>
      </w:pPr>
    </w:p>
    <w:p w14:paraId="579098F1" w14:textId="4452B2D2" w:rsidR="00627979" w:rsidRDefault="00627979" w:rsidP="00E407B2">
      <w:pPr>
        <w:pStyle w:val="ListParagraph"/>
        <w:numPr>
          <w:ilvl w:val="2"/>
          <w:numId w:val="31"/>
        </w:numPr>
        <w:tabs>
          <w:tab w:val="left" w:pos="357"/>
        </w:tabs>
        <w:spacing w:line="240" w:lineRule="atLeast"/>
        <w:ind w:left="709" w:hanging="709"/>
        <w:jc w:val="both"/>
      </w:pPr>
      <w:r>
        <w:t xml:space="preserve">Generally financial assessments will be undertaken for all contracts over </w:t>
      </w:r>
      <w:r w:rsidR="00C26DA9">
        <w:t>£50k</w:t>
      </w:r>
      <w:r>
        <w:t xml:space="preserve"> and this will be completed </w:t>
      </w:r>
      <w:r w:rsidR="00C26DA9">
        <w:t>as part of the ESPD review prior to contract award</w:t>
      </w:r>
      <w:r>
        <w:t>.</w:t>
      </w:r>
    </w:p>
    <w:p w14:paraId="579098F2" w14:textId="77777777" w:rsidR="00627979" w:rsidRDefault="00627979" w:rsidP="00627979">
      <w:pPr>
        <w:pStyle w:val="ListParagraph"/>
        <w:tabs>
          <w:tab w:val="left" w:pos="357"/>
        </w:tabs>
        <w:spacing w:line="240" w:lineRule="atLeast"/>
        <w:ind w:left="709"/>
        <w:jc w:val="both"/>
      </w:pPr>
    </w:p>
    <w:p w14:paraId="579098F3" w14:textId="7FD5CC4F" w:rsidR="007F2CCE" w:rsidRDefault="007F2CCE" w:rsidP="00E407B2">
      <w:pPr>
        <w:pStyle w:val="ListParagraph"/>
        <w:numPr>
          <w:ilvl w:val="2"/>
          <w:numId w:val="31"/>
        </w:numPr>
        <w:tabs>
          <w:tab w:val="left" w:pos="357"/>
        </w:tabs>
        <w:spacing w:line="240" w:lineRule="atLeast"/>
        <w:ind w:left="709" w:hanging="709"/>
        <w:jc w:val="both"/>
      </w:pPr>
      <w:r>
        <w:t xml:space="preserve">Financial viability </w:t>
      </w:r>
      <w:r w:rsidR="00627979">
        <w:t xml:space="preserve">questions </w:t>
      </w:r>
      <w:r w:rsidR="00C26DA9">
        <w:t xml:space="preserve">in the ESPD </w:t>
      </w:r>
      <w:r>
        <w:t>will either be “acceptable” or “unacceptable” and should not therefore be scored as part of the prequalification/evaluation process.</w:t>
      </w:r>
    </w:p>
    <w:p w14:paraId="579098F4" w14:textId="77777777" w:rsidR="007F2CCE" w:rsidRDefault="007F2CCE" w:rsidP="007F2CCE">
      <w:pPr>
        <w:tabs>
          <w:tab w:val="left" w:pos="357"/>
        </w:tabs>
      </w:pPr>
    </w:p>
    <w:p w14:paraId="579098F5" w14:textId="77777777" w:rsidR="007F2CCE" w:rsidRDefault="007F2CCE" w:rsidP="00E407B2">
      <w:pPr>
        <w:pStyle w:val="ListParagraph"/>
        <w:numPr>
          <w:ilvl w:val="2"/>
          <w:numId w:val="31"/>
        </w:numPr>
        <w:tabs>
          <w:tab w:val="left" w:pos="357"/>
        </w:tabs>
        <w:spacing w:line="240" w:lineRule="atLeast"/>
        <w:ind w:left="709"/>
        <w:jc w:val="both"/>
      </w:pPr>
      <w:r>
        <w:t>Rather than solely relying on financial formulae/ratios, the assessment of risk should be based on sound commercial judgement.  Financial standing should only be considered as part of an overall risk management process.  It may not, on its own, reflect a supplier’s ability to deliver Fife College’s requirements.</w:t>
      </w:r>
    </w:p>
    <w:p w14:paraId="579098F6" w14:textId="77777777" w:rsidR="007F2CCE" w:rsidRDefault="007F2CCE" w:rsidP="007F2CCE">
      <w:pPr>
        <w:tabs>
          <w:tab w:val="left" w:pos="357"/>
        </w:tabs>
      </w:pPr>
    </w:p>
    <w:p w14:paraId="579098F7" w14:textId="77777777" w:rsidR="007F2CCE" w:rsidRDefault="007F2CCE" w:rsidP="00E407B2">
      <w:pPr>
        <w:numPr>
          <w:ilvl w:val="2"/>
          <w:numId w:val="31"/>
        </w:numPr>
        <w:tabs>
          <w:tab w:val="left" w:pos="357"/>
        </w:tabs>
        <w:spacing w:line="240" w:lineRule="atLeast"/>
        <w:ind w:left="709"/>
        <w:jc w:val="both"/>
      </w:pPr>
      <w:r>
        <w:t>The assessment of financial standing should be used to identify the level of perceived risk presented by each supplier:  for example, Low Risk - proceed; Medium Risk - proceed with caution; and High Risk - consider elimination (except in the case of detailed financial assessments in the course of OJEU projects).  This is a qualitative assessment based on the interpretation of all the relevant information.</w:t>
      </w:r>
    </w:p>
    <w:p w14:paraId="579098F8" w14:textId="77777777" w:rsidR="007F2CCE" w:rsidRDefault="007F2CCE" w:rsidP="007F2CCE">
      <w:pPr>
        <w:tabs>
          <w:tab w:val="left" w:pos="357"/>
        </w:tabs>
      </w:pPr>
    </w:p>
    <w:p w14:paraId="579098F9" w14:textId="77777777" w:rsidR="007F2CCE" w:rsidRDefault="007F2CCE" w:rsidP="00E407B2">
      <w:pPr>
        <w:numPr>
          <w:ilvl w:val="2"/>
          <w:numId w:val="31"/>
        </w:numPr>
        <w:tabs>
          <w:tab w:val="left" w:pos="357"/>
        </w:tabs>
        <w:spacing w:line="240" w:lineRule="atLeast"/>
        <w:ind w:left="709"/>
        <w:jc w:val="both"/>
      </w:pPr>
      <w:r>
        <w:t xml:space="preserve">All suppliers, whatever their size, should be treated fairly and with equal diligence during the financial appraisal process.  Small and Medium-sized Enterprises (SMEs) should not be inadvertently disadvantaged. </w:t>
      </w:r>
    </w:p>
    <w:p w14:paraId="579098FA" w14:textId="77777777" w:rsidR="007F2CCE" w:rsidRDefault="007F2CCE" w:rsidP="007F2CCE">
      <w:pPr>
        <w:tabs>
          <w:tab w:val="left" w:pos="357"/>
        </w:tabs>
      </w:pPr>
    </w:p>
    <w:p w14:paraId="579098FB" w14:textId="77777777" w:rsidR="007F2CCE" w:rsidRDefault="007F2CCE" w:rsidP="00E407B2">
      <w:pPr>
        <w:numPr>
          <w:ilvl w:val="2"/>
          <w:numId w:val="31"/>
        </w:numPr>
        <w:tabs>
          <w:tab w:val="left" w:pos="357"/>
        </w:tabs>
        <w:spacing w:line="240" w:lineRule="atLeast"/>
        <w:ind w:left="709"/>
        <w:jc w:val="both"/>
      </w:pPr>
      <w:r>
        <w:t xml:space="preserve">This section sets out procedures and guidance that are generally applicable to </w:t>
      </w:r>
      <w:r w:rsidR="00627979">
        <w:t>those</w:t>
      </w:r>
      <w:r>
        <w:t xml:space="preserve"> contract values</w:t>
      </w:r>
      <w:r w:rsidR="00627979">
        <w:t xml:space="preserve"> which exceed the EU threshold</w:t>
      </w:r>
      <w:r>
        <w:t>.  However, the financial status of suppliers, particular market sectors and the financial market as a whole can be subject to considerable and rapid change.  Purchasers must exercise judgement and discretion when using this guidance in each particular circumstance and seek advice from the Finance Office whenever appropriate.</w:t>
      </w:r>
    </w:p>
    <w:p w14:paraId="579098FC" w14:textId="77777777" w:rsidR="007F2CCE" w:rsidRDefault="007F2CCE" w:rsidP="007F2CCE">
      <w:pPr>
        <w:pStyle w:val="ListParagraph"/>
      </w:pPr>
    </w:p>
    <w:p w14:paraId="579098FD" w14:textId="77777777" w:rsidR="007F2CCE" w:rsidRDefault="007F2CCE" w:rsidP="00E407B2">
      <w:pPr>
        <w:numPr>
          <w:ilvl w:val="2"/>
          <w:numId w:val="31"/>
        </w:numPr>
        <w:tabs>
          <w:tab w:val="left" w:pos="357"/>
        </w:tabs>
        <w:spacing w:line="240" w:lineRule="atLeast"/>
        <w:ind w:left="709"/>
        <w:jc w:val="both"/>
      </w:pPr>
      <w:r>
        <w:t xml:space="preserve">For these requirements using a framework, the financial evaluation will then have been undertaken as part of the contract award process and will be held under review as part of the </w:t>
      </w:r>
      <w:r w:rsidR="00AB4901">
        <w:t>on-going</w:t>
      </w:r>
      <w:r>
        <w:t xml:space="preserve"> contract management process by the framework manager.</w:t>
      </w:r>
    </w:p>
    <w:p w14:paraId="579098FE" w14:textId="77777777" w:rsidR="00542FE3" w:rsidRDefault="00542FE3">
      <w:r>
        <w:br w:type="page"/>
      </w:r>
    </w:p>
    <w:p w14:paraId="579098FF" w14:textId="77777777" w:rsidR="007F2CCE" w:rsidRPr="007F2CCE" w:rsidRDefault="007F2CCE" w:rsidP="007F2CCE">
      <w:pPr>
        <w:tabs>
          <w:tab w:val="left" w:pos="709"/>
          <w:tab w:val="left" w:pos="1440"/>
          <w:tab w:val="left" w:pos="2160"/>
          <w:tab w:val="left" w:pos="2880"/>
          <w:tab w:val="left" w:pos="4680"/>
          <w:tab w:val="left" w:pos="5400"/>
          <w:tab w:val="right" w:pos="9000"/>
        </w:tabs>
        <w:spacing w:line="240" w:lineRule="atLeast"/>
        <w:ind w:left="709" w:hanging="709"/>
        <w:jc w:val="both"/>
        <w:rPr>
          <w:b/>
        </w:rPr>
      </w:pPr>
      <w:r w:rsidRPr="007F2CCE">
        <w:rPr>
          <w:b/>
        </w:rPr>
        <w:t>1.2</w:t>
      </w:r>
      <w:r w:rsidRPr="007F2CCE">
        <w:rPr>
          <w:b/>
        </w:rPr>
        <w:tab/>
      </w:r>
      <w:bookmarkStart w:id="141" w:name="FOUR12"/>
      <w:r w:rsidRPr="007F2CCE">
        <w:rPr>
          <w:b/>
        </w:rPr>
        <w:t xml:space="preserve">Financial Evaluation for requirements below </w:t>
      </w:r>
      <w:r w:rsidR="00A1206D">
        <w:rPr>
          <w:b/>
        </w:rPr>
        <w:t xml:space="preserve">EU </w:t>
      </w:r>
      <w:r w:rsidRPr="007F2CCE">
        <w:rPr>
          <w:b/>
        </w:rPr>
        <w:t>Procurement Directive Thresholds (excluding VAT)</w:t>
      </w:r>
    </w:p>
    <w:bookmarkEnd w:id="141"/>
    <w:p w14:paraId="57909900" w14:textId="77777777" w:rsidR="007F2CCE" w:rsidRDefault="007F2CCE" w:rsidP="007F2CCE"/>
    <w:p w14:paraId="57909901" w14:textId="7B7D2807" w:rsidR="007F2CCE" w:rsidRDefault="007F2CCE" w:rsidP="00DE2813">
      <w:pPr>
        <w:ind w:left="709"/>
      </w:pPr>
      <w:r>
        <w:t xml:space="preserve">A CreditSafeUK report should be completed for all </w:t>
      </w:r>
      <w:r w:rsidR="00C26DA9">
        <w:t>Winning B</w:t>
      </w:r>
      <w:r>
        <w:t>idders to verify their financial standing</w:t>
      </w:r>
      <w:r w:rsidR="00C26DA9">
        <w:t xml:space="preserve"> prior to Contract Award</w:t>
      </w:r>
      <w:r>
        <w:t>.</w:t>
      </w:r>
      <w:r>
        <w:tab/>
      </w:r>
      <w:r w:rsidR="00DE2813">
        <w:t>A more detailed self-evaluation can be undertaken</w:t>
      </w:r>
      <w:r>
        <w:t xml:space="preserve"> dependent on the risk/value profile of the contract.</w:t>
      </w:r>
    </w:p>
    <w:p w14:paraId="57909902" w14:textId="77777777" w:rsidR="007F2CCE" w:rsidRDefault="007F2CCE" w:rsidP="007F2CCE"/>
    <w:p w14:paraId="57909903" w14:textId="77777777" w:rsidR="007F2CCE" w:rsidRDefault="00DE2813" w:rsidP="007F2CCE">
      <w:pPr>
        <w:rPr>
          <w:b/>
        </w:rPr>
      </w:pPr>
      <w:r>
        <w:rPr>
          <w:b/>
        </w:rPr>
        <w:t>1.3</w:t>
      </w:r>
      <w:r w:rsidR="007F2CCE">
        <w:rPr>
          <w:b/>
        </w:rPr>
        <w:tab/>
      </w:r>
      <w:bookmarkStart w:id="142" w:name="FOUR13"/>
      <w:r w:rsidR="0087130A">
        <w:rPr>
          <w:b/>
        </w:rPr>
        <w:t>European Single Procurement Document</w:t>
      </w:r>
      <w:bookmarkEnd w:id="142"/>
    </w:p>
    <w:p w14:paraId="57909904" w14:textId="77777777" w:rsidR="007F2CCE" w:rsidRDefault="007F2CCE" w:rsidP="007F2CCE">
      <w:pPr>
        <w:tabs>
          <w:tab w:val="left" w:pos="357"/>
        </w:tabs>
        <w:ind w:left="357" w:hanging="357"/>
        <w:rPr>
          <w:b/>
        </w:rPr>
      </w:pPr>
    </w:p>
    <w:p w14:paraId="57909905" w14:textId="77777777" w:rsidR="007F2CCE" w:rsidRPr="00996358" w:rsidRDefault="007F2CCE" w:rsidP="00F53E0B">
      <w:pPr>
        <w:pStyle w:val="BodyTextIndent"/>
        <w:tabs>
          <w:tab w:val="left" w:pos="0"/>
        </w:tabs>
        <w:ind w:left="714" w:firstLine="0"/>
      </w:pPr>
      <w:r>
        <w:t xml:space="preserve">For contracts over </w:t>
      </w:r>
      <w:r w:rsidR="0060530D">
        <w:t>£50,000</w:t>
      </w:r>
      <w:r>
        <w:t xml:space="preserve">, </w:t>
      </w:r>
      <w:r w:rsidR="0087130A">
        <w:t xml:space="preserve">suppliers </w:t>
      </w:r>
      <w:r w:rsidR="00E33C8B">
        <w:t xml:space="preserve">are required </w:t>
      </w:r>
      <w:r w:rsidR="0087130A">
        <w:t>to complete an ESPD</w:t>
      </w:r>
      <w:r w:rsidR="00E33C8B">
        <w:t xml:space="preserve">.  When the Winning Bidder has been identified, the Purchaser should request copies of any relevant documentation </w:t>
      </w:r>
      <w:r w:rsidR="00FF12FC">
        <w:t>referred</w:t>
      </w:r>
      <w:r w:rsidR="00E33C8B">
        <w:t xml:space="preserve"> to in the completed ESPD such as insurance certificates, </w:t>
      </w:r>
      <w:r w:rsidR="00FF12FC">
        <w:t>accreditations</w:t>
      </w:r>
      <w:r w:rsidR="00E33C8B">
        <w:t xml:space="preserve"> etc.  The ESPD can also be used as a</w:t>
      </w:r>
      <w:r w:rsidR="00FF12FC">
        <w:t xml:space="preserve"> </w:t>
      </w:r>
      <w:r>
        <w:t xml:space="preserve">prequalification </w:t>
      </w:r>
      <w:r w:rsidR="00E33C8B">
        <w:t>tool</w:t>
      </w:r>
      <w:r>
        <w:t xml:space="preserve"> to determine </w:t>
      </w:r>
      <w:r w:rsidRPr="006E5653">
        <w:t xml:space="preserve">the suitability </w:t>
      </w:r>
      <w:r w:rsidR="00E33C8B">
        <w:t xml:space="preserve">of suppliers </w:t>
      </w:r>
      <w:r w:rsidRPr="006E5653">
        <w:t xml:space="preserve">to be invited to </w:t>
      </w:r>
      <w:r w:rsidR="00E33C8B">
        <w:t xml:space="preserve">a Restricted </w:t>
      </w:r>
      <w:r w:rsidRPr="006E5653">
        <w:t xml:space="preserve">tender (further details </w:t>
      </w:r>
      <w:r w:rsidR="002F2920" w:rsidRPr="006E5653">
        <w:t>i</w:t>
      </w:r>
      <w:r w:rsidRPr="006E5653">
        <w:t xml:space="preserve">n the </w:t>
      </w:r>
      <w:hyperlink w:anchor="THREE45" w:history="1">
        <w:r w:rsidRPr="006E5653">
          <w:rPr>
            <w:rStyle w:val="Hyperlink"/>
          </w:rPr>
          <w:t>pre-qualification process</w:t>
        </w:r>
      </w:hyperlink>
      <w:r w:rsidRPr="00DE2813">
        <w:rPr>
          <w:color w:val="0000FF"/>
        </w:rPr>
        <w:t xml:space="preserve"> </w:t>
      </w:r>
      <w:r w:rsidR="002F2920">
        <w:t>s</w:t>
      </w:r>
      <w:r w:rsidR="002F2920" w:rsidRPr="002F2920">
        <w:t>ection</w:t>
      </w:r>
      <w:r w:rsidRPr="002F2920">
        <w:t>).</w:t>
      </w:r>
      <w:r>
        <w:t xml:space="preserve">  </w:t>
      </w:r>
    </w:p>
    <w:p w14:paraId="57909906" w14:textId="77777777" w:rsidR="007F2CCE" w:rsidRDefault="007F2CCE" w:rsidP="007F2CCE"/>
    <w:p w14:paraId="57909907" w14:textId="77777777" w:rsidR="007F2CCE" w:rsidRPr="00D8377C" w:rsidRDefault="002F2920" w:rsidP="00E407B2">
      <w:pPr>
        <w:pStyle w:val="ListParagraph"/>
        <w:numPr>
          <w:ilvl w:val="1"/>
          <w:numId w:val="37"/>
        </w:numPr>
        <w:tabs>
          <w:tab w:val="left" w:pos="357"/>
        </w:tabs>
        <w:rPr>
          <w:b/>
        </w:rPr>
      </w:pPr>
      <w:r>
        <w:rPr>
          <w:b/>
        </w:rPr>
        <w:tab/>
      </w:r>
      <w:r w:rsidR="007F2CCE" w:rsidRPr="00D8377C">
        <w:rPr>
          <w:b/>
        </w:rPr>
        <w:tab/>
      </w:r>
      <w:bookmarkStart w:id="143" w:name="FOUR14"/>
      <w:r w:rsidR="007F2CCE" w:rsidRPr="00D8377C">
        <w:rPr>
          <w:b/>
        </w:rPr>
        <w:t xml:space="preserve">Contracts exceeding </w:t>
      </w:r>
      <w:r w:rsidR="00A1206D">
        <w:rPr>
          <w:b/>
        </w:rPr>
        <w:t xml:space="preserve">EU </w:t>
      </w:r>
      <w:r w:rsidR="007F2CCE" w:rsidRPr="00D8377C">
        <w:rPr>
          <w:b/>
        </w:rPr>
        <w:t>Procurement Directive Thresholds</w:t>
      </w:r>
      <w:bookmarkEnd w:id="143"/>
    </w:p>
    <w:p w14:paraId="57909908" w14:textId="77777777" w:rsidR="007F2CCE" w:rsidRDefault="007F2CCE" w:rsidP="007F2CCE">
      <w:pPr>
        <w:tabs>
          <w:tab w:val="left" w:pos="357"/>
        </w:tabs>
        <w:rPr>
          <w:b/>
        </w:rPr>
      </w:pPr>
    </w:p>
    <w:p w14:paraId="57909909" w14:textId="77777777" w:rsidR="007F2CCE" w:rsidRDefault="00D8377C" w:rsidP="00D8377C">
      <w:pPr>
        <w:pStyle w:val="BodyTextIndent3"/>
        <w:tabs>
          <w:tab w:val="left" w:pos="357"/>
        </w:tabs>
        <w:spacing w:after="0" w:line="240" w:lineRule="atLeast"/>
        <w:ind w:left="709" w:hanging="709"/>
        <w:jc w:val="both"/>
        <w:rPr>
          <w:sz w:val="24"/>
        </w:rPr>
      </w:pPr>
      <w:r>
        <w:rPr>
          <w:sz w:val="24"/>
        </w:rPr>
        <w:t>1.4.1</w:t>
      </w:r>
      <w:r>
        <w:rPr>
          <w:sz w:val="24"/>
        </w:rPr>
        <w:tab/>
      </w:r>
      <w:r w:rsidR="007F2CCE">
        <w:rPr>
          <w:sz w:val="24"/>
        </w:rPr>
        <w:t>European procurement directives and regulations allow for, but do not require financial appraisal to be carried out.</w:t>
      </w:r>
    </w:p>
    <w:p w14:paraId="5790990A" w14:textId="77777777" w:rsidR="007F2CCE" w:rsidRDefault="007F2CCE" w:rsidP="007F2CCE">
      <w:pPr>
        <w:pStyle w:val="BodyTextIndent3"/>
        <w:ind w:left="0"/>
        <w:jc w:val="both"/>
        <w:rPr>
          <w:sz w:val="24"/>
        </w:rPr>
      </w:pPr>
    </w:p>
    <w:p w14:paraId="5790990B" w14:textId="77777777" w:rsidR="007F2CCE" w:rsidRDefault="007F2CCE" w:rsidP="00E407B2">
      <w:pPr>
        <w:pStyle w:val="BodyTextIndent3"/>
        <w:numPr>
          <w:ilvl w:val="2"/>
          <w:numId w:val="38"/>
        </w:numPr>
        <w:tabs>
          <w:tab w:val="left" w:pos="357"/>
        </w:tabs>
        <w:spacing w:after="0" w:line="240" w:lineRule="atLeast"/>
        <w:jc w:val="both"/>
        <w:rPr>
          <w:sz w:val="24"/>
        </w:rPr>
      </w:pPr>
      <w:r>
        <w:rPr>
          <w:sz w:val="24"/>
        </w:rPr>
        <w:t xml:space="preserve">In the context of the </w:t>
      </w:r>
      <w:r w:rsidR="00A1206D">
        <w:rPr>
          <w:sz w:val="24"/>
        </w:rPr>
        <w:t xml:space="preserve">EU </w:t>
      </w:r>
      <w:r>
        <w:rPr>
          <w:sz w:val="24"/>
        </w:rPr>
        <w:t>rules, economic and financial standing is a criterion used to select tenderers, not as part of the tender evaluation process.  It is designed to identify the financial risks to be assessed alongside other relevant factors that can be grounds for selecting a supplier to tender.</w:t>
      </w:r>
    </w:p>
    <w:p w14:paraId="5790990C" w14:textId="77777777" w:rsidR="007F2CCE" w:rsidRDefault="007F2CCE" w:rsidP="007F2CCE">
      <w:pPr>
        <w:pStyle w:val="BodyTextIndent3"/>
        <w:ind w:left="0"/>
        <w:jc w:val="both"/>
        <w:rPr>
          <w:sz w:val="24"/>
        </w:rPr>
      </w:pPr>
    </w:p>
    <w:p w14:paraId="5790990D" w14:textId="77777777" w:rsidR="007F2CCE" w:rsidRDefault="00F53E0B" w:rsidP="00E407B2">
      <w:pPr>
        <w:pStyle w:val="BodyTextIndent3"/>
        <w:numPr>
          <w:ilvl w:val="2"/>
          <w:numId w:val="38"/>
        </w:numPr>
        <w:tabs>
          <w:tab w:val="left" w:pos="357"/>
        </w:tabs>
        <w:spacing w:after="0" w:line="240" w:lineRule="atLeast"/>
        <w:jc w:val="both"/>
        <w:rPr>
          <w:sz w:val="24"/>
        </w:rPr>
      </w:pPr>
      <w:r>
        <w:rPr>
          <w:sz w:val="24"/>
        </w:rPr>
        <w:t xml:space="preserve">All evaluation criteria must be clearly stated in the Contract Notice. </w:t>
      </w:r>
      <w:r w:rsidR="005F5AA4">
        <w:rPr>
          <w:sz w:val="24"/>
        </w:rPr>
        <w:t>Dependant on the value and risk, a</w:t>
      </w:r>
      <w:r w:rsidR="007F2CCE">
        <w:rPr>
          <w:sz w:val="24"/>
        </w:rPr>
        <w:t xml:space="preserve"> 2-stage financial appraisal process </w:t>
      </w:r>
      <w:r>
        <w:rPr>
          <w:sz w:val="24"/>
        </w:rPr>
        <w:t>as detailed below may</w:t>
      </w:r>
      <w:r w:rsidR="005F5AA4">
        <w:rPr>
          <w:sz w:val="24"/>
        </w:rPr>
        <w:t xml:space="preserve"> be followed:</w:t>
      </w:r>
    </w:p>
    <w:p w14:paraId="5790990E" w14:textId="77777777" w:rsidR="007F2CCE" w:rsidRDefault="007F2CCE" w:rsidP="007F2CCE">
      <w:pPr>
        <w:pStyle w:val="BodyTextIndent3"/>
        <w:ind w:left="0"/>
        <w:jc w:val="both"/>
        <w:rPr>
          <w:b/>
          <w:sz w:val="24"/>
        </w:rPr>
      </w:pPr>
    </w:p>
    <w:p w14:paraId="5790990F" w14:textId="77777777" w:rsidR="007F2CCE" w:rsidRDefault="007F2CCE" w:rsidP="007F2CCE">
      <w:pPr>
        <w:pStyle w:val="BodyTextIndent3"/>
        <w:ind w:left="720"/>
        <w:jc w:val="both"/>
        <w:rPr>
          <w:sz w:val="24"/>
        </w:rPr>
      </w:pPr>
      <w:bookmarkStart w:id="144" w:name="stage1"/>
      <w:r>
        <w:rPr>
          <w:b/>
          <w:sz w:val="24"/>
        </w:rPr>
        <w:t>Stage 1:</w:t>
      </w:r>
      <w:r>
        <w:rPr>
          <w:sz w:val="24"/>
        </w:rPr>
        <w:t xml:space="preserve">  </w:t>
      </w:r>
      <w:bookmarkEnd w:id="144"/>
      <w:r>
        <w:rPr>
          <w:sz w:val="24"/>
        </w:rPr>
        <w:t xml:space="preserve">At the prequalification stage, a high-level analysis of suppliers’ responses to the questionnaire by the purchaser </w:t>
      </w:r>
      <w:r w:rsidR="00F53E0B">
        <w:rPr>
          <w:sz w:val="24"/>
        </w:rPr>
        <w:t>can</w:t>
      </w:r>
      <w:r>
        <w:rPr>
          <w:sz w:val="24"/>
        </w:rPr>
        <w:t xml:space="preserve"> examine: </w:t>
      </w:r>
    </w:p>
    <w:p w14:paraId="57909910" w14:textId="77777777" w:rsidR="007F2CCE" w:rsidRDefault="007F2CCE" w:rsidP="007F2CCE"/>
    <w:p w14:paraId="57909911" w14:textId="77777777" w:rsidR="007F2CCE" w:rsidRDefault="007F2CCE" w:rsidP="00E407B2">
      <w:pPr>
        <w:numPr>
          <w:ilvl w:val="0"/>
          <w:numId w:val="34"/>
        </w:numPr>
        <w:tabs>
          <w:tab w:val="clear" w:pos="360"/>
          <w:tab w:val="num" w:pos="1080"/>
          <w:tab w:val="left" w:pos="1440"/>
          <w:tab w:val="left" w:pos="2160"/>
          <w:tab w:val="left" w:pos="2880"/>
          <w:tab w:val="left" w:pos="4680"/>
          <w:tab w:val="left" w:pos="5400"/>
          <w:tab w:val="right" w:pos="9000"/>
        </w:tabs>
        <w:spacing w:line="240" w:lineRule="atLeast"/>
        <w:ind w:left="1080"/>
        <w:jc w:val="both"/>
      </w:pPr>
      <w:r>
        <w:rPr>
          <w:b/>
        </w:rPr>
        <w:t>Turnover</w:t>
      </w:r>
      <w:r>
        <w:t xml:space="preserve"> – if a supplier’s turnover in any of the last three years has been less than three times the anticipated annual contract spend then this may be a cause for concern.</w:t>
      </w:r>
    </w:p>
    <w:p w14:paraId="57909912" w14:textId="77777777" w:rsidR="007F2CCE" w:rsidRDefault="007F2CCE" w:rsidP="007F2CCE">
      <w:pPr>
        <w:ind w:left="360"/>
      </w:pPr>
    </w:p>
    <w:p w14:paraId="57909913" w14:textId="77777777" w:rsidR="007F2CCE" w:rsidRDefault="007F2CCE" w:rsidP="00E407B2">
      <w:pPr>
        <w:numPr>
          <w:ilvl w:val="0"/>
          <w:numId w:val="34"/>
        </w:numPr>
        <w:tabs>
          <w:tab w:val="clear" w:pos="360"/>
          <w:tab w:val="num" w:pos="1080"/>
          <w:tab w:val="left" w:pos="1440"/>
          <w:tab w:val="left" w:pos="2160"/>
          <w:tab w:val="left" w:pos="2880"/>
          <w:tab w:val="left" w:pos="4680"/>
          <w:tab w:val="left" w:pos="5400"/>
          <w:tab w:val="right" w:pos="9000"/>
        </w:tabs>
        <w:spacing w:line="240" w:lineRule="atLeast"/>
        <w:ind w:left="1080"/>
        <w:jc w:val="both"/>
      </w:pPr>
      <w:r>
        <w:rPr>
          <w:b/>
        </w:rPr>
        <w:t>Acid Test Ratio</w:t>
      </w:r>
      <w:r>
        <w:t xml:space="preserve"> - the acid test ratio is the ratio of total current assets to total current liabilities and is an indicator of a supplier’s ability to meet commitments as they fall due. It is widely considered that a ratio approaching 1 or less indicates solvency problems.  For more details please </w:t>
      </w:r>
      <w:r w:rsidRPr="00E70438">
        <w:t xml:space="preserve">refer to </w:t>
      </w:r>
      <w:hyperlink w:anchor="ANNEX1" w:history="1">
        <w:r w:rsidRPr="00E70438">
          <w:rPr>
            <w:rStyle w:val="Hyperlink"/>
          </w:rPr>
          <w:t>Annex 1</w:t>
        </w:r>
      </w:hyperlink>
      <w:r w:rsidRPr="00E70438">
        <w:t>.</w:t>
      </w:r>
    </w:p>
    <w:p w14:paraId="57909914" w14:textId="77777777" w:rsidR="007F2CCE" w:rsidRDefault="007F2CCE" w:rsidP="007F2CCE">
      <w:pPr>
        <w:ind w:left="360"/>
      </w:pPr>
    </w:p>
    <w:p w14:paraId="57909915" w14:textId="77777777" w:rsidR="007F2CCE" w:rsidRDefault="007F2CCE" w:rsidP="00E407B2">
      <w:pPr>
        <w:numPr>
          <w:ilvl w:val="0"/>
          <w:numId w:val="34"/>
        </w:numPr>
        <w:tabs>
          <w:tab w:val="clear" w:pos="360"/>
          <w:tab w:val="num" w:pos="1080"/>
          <w:tab w:val="left" w:pos="1440"/>
          <w:tab w:val="left" w:pos="2160"/>
          <w:tab w:val="left" w:pos="2880"/>
          <w:tab w:val="left" w:pos="4680"/>
          <w:tab w:val="left" w:pos="5400"/>
          <w:tab w:val="right" w:pos="9000"/>
        </w:tabs>
        <w:spacing w:line="240" w:lineRule="atLeast"/>
        <w:ind w:left="1080"/>
        <w:jc w:val="both"/>
      </w:pPr>
      <w:r>
        <w:rPr>
          <w:b/>
        </w:rPr>
        <w:t>Profit Trend</w:t>
      </w:r>
      <w:r>
        <w:t xml:space="preserve"> - suppliers showing a marked downward trend in profitability may be considered for elimination. This assessment will be made taking all factors and available information into account, seeking advice from the Finance Office where appropriate.</w:t>
      </w:r>
    </w:p>
    <w:p w14:paraId="57909916" w14:textId="77777777" w:rsidR="007F2CCE" w:rsidRDefault="007F2CCE" w:rsidP="007F2CCE"/>
    <w:p w14:paraId="57909917" w14:textId="77777777" w:rsidR="007F2CCE" w:rsidRDefault="007F2CCE" w:rsidP="00E407B2">
      <w:pPr>
        <w:pStyle w:val="BodyTextIndent"/>
        <w:numPr>
          <w:ilvl w:val="2"/>
          <w:numId w:val="38"/>
        </w:numPr>
        <w:tabs>
          <w:tab w:val="clear" w:pos="1980"/>
          <w:tab w:val="left" w:pos="357"/>
        </w:tabs>
        <w:spacing w:line="240" w:lineRule="atLeast"/>
      </w:pPr>
      <w:bookmarkStart w:id="145" w:name="stage2"/>
      <w:r>
        <w:rPr>
          <w:b/>
        </w:rPr>
        <w:t>Stage 2:</w:t>
      </w:r>
      <w:r>
        <w:t xml:space="preserve">  </w:t>
      </w:r>
      <w:bookmarkEnd w:id="145"/>
      <w:r>
        <w:t xml:space="preserve">Following shortlisting of tenderers, for high-risk contracts a more detailed assessment of tenderers’ financial capabilities should be undertaken. </w:t>
      </w:r>
    </w:p>
    <w:p w14:paraId="57909918" w14:textId="77777777" w:rsidR="007F2CCE" w:rsidRDefault="007F2CCE" w:rsidP="007F2CCE">
      <w:pPr>
        <w:pStyle w:val="BodyTextIndent"/>
        <w:tabs>
          <w:tab w:val="left" w:pos="720"/>
        </w:tabs>
        <w:ind w:left="0" w:firstLine="0"/>
      </w:pPr>
    </w:p>
    <w:p w14:paraId="57909919" w14:textId="77777777" w:rsidR="007F2CCE" w:rsidRDefault="007F2CCE" w:rsidP="00E407B2">
      <w:pPr>
        <w:pStyle w:val="BodyTextIndent"/>
        <w:numPr>
          <w:ilvl w:val="2"/>
          <w:numId w:val="38"/>
        </w:numPr>
        <w:tabs>
          <w:tab w:val="clear" w:pos="1980"/>
          <w:tab w:val="left" w:pos="357"/>
        </w:tabs>
        <w:spacing w:line="240" w:lineRule="atLeast"/>
      </w:pPr>
      <w:r>
        <w:t xml:space="preserve">It should be emphasised that as financial appraisal is a criterion used to </w:t>
      </w:r>
      <w:r w:rsidRPr="00C11A3E">
        <w:rPr>
          <w:b/>
        </w:rPr>
        <w:t xml:space="preserve">select </w:t>
      </w:r>
      <w:r>
        <w:t xml:space="preserve">tenderers </w:t>
      </w:r>
      <w:r w:rsidR="00705893">
        <w:t>and that</w:t>
      </w:r>
      <w:r>
        <w:t xml:space="preserve"> Stage 2 assessment</w:t>
      </w:r>
      <w:r w:rsidR="00705893">
        <w:t>s</w:t>
      </w:r>
      <w:r>
        <w:t xml:space="preserve"> should not be utilised to eliminate tenderers.  Rather, it should be used in order to ascertain whether a tenderer’s financial profile is such that a </w:t>
      </w:r>
      <w:r w:rsidR="00C11A3E">
        <w:t>Parent Company</w:t>
      </w:r>
      <w:r>
        <w:t xml:space="preserve"> guarantee or indemnity should be sought in order to mitigate commercial risk to the </w:t>
      </w:r>
      <w:r w:rsidR="00705893">
        <w:t>College</w:t>
      </w:r>
      <w:r>
        <w:t xml:space="preserve">.   </w:t>
      </w:r>
    </w:p>
    <w:p w14:paraId="5790991A" w14:textId="77777777" w:rsidR="007F2CCE" w:rsidRDefault="007F2CCE" w:rsidP="007F2CCE">
      <w:pPr>
        <w:pStyle w:val="BodyTextIndent"/>
        <w:ind w:left="0" w:firstLine="0"/>
      </w:pPr>
    </w:p>
    <w:p w14:paraId="5790991B" w14:textId="77777777" w:rsidR="007F2CCE" w:rsidRDefault="007F2CCE" w:rsidP="00E407B2">
      <w:pPr>
        <w:pStyle w:val="BodyTextIndent"/>
        <w:numPr>
          <w:ilvl w:val="2"/>
          <w:numId w:val="38"/>
        </w:numPr>
        <w:tabs>
          <w:tab w:val="clear" w:pos="1980"/>
          <w:tab w:val="left" w:pos="357"/>
        </w:tabs>
        <w:spacing w:line="240" w:lineRule="atLeast"/>
      </w:pPr>
      <w:r>
        <w:t>Factors that may lead to a contract being classified as “high risk” in the event of contractor failure include:</w:t>
      </w:r>
    </w:p>
    <w:p w14:paraId="5790991C" w14:textId="77777777" w:rsidR="007F2CCE" w:rsidRDefault="007F2CCE" w:rsidP="007F2CCE">
      <w:pPr>
        <w:pStyle w:val="BodyTextIndent"/>
        <w:tabs>
          <w:tab w:val="left" w:pos="720"/>
        </w:tabs>
        <w:ind w:left="0" w:firstLine="0"/>
      </w:pPr>
    </w:p>
    <w:p w14:paraId="5790991D" w14:textId="77777777" w:rsidR="007F2CCE" w:rsidRDefault="007F2CCE" w:rsidP="00E407B2">
      <w:pPr>
        <w:pStyle w:val="BodyTextIndent"/>
        <w:numPr>
          <w:ilvl w:val="0"/>
          <w:numId w:val="35"/>
        </w:numPr>
        <w:tabs>
          <w:tab w:val="clear" w:pos="360"/>
          <w:tab w:val="clear" w:pos="1980"/>
          <w:tab w:val="num" w:pos="1080"/>
        </w:tabs>
        <w:spacing w:line="240" w:lineRule="atLeast"/>
        <w:ind w:left="1080"/>
      </w:pPr>
      <w:r>
        <w:t xml:space="preserve">Serious business continuity consequences for </w:t>
      </w:r>
      <w:r w:rsidR="00705893">
        <w:t>Fife College</w:t>
      </w:r>
      <w:r>
        <w:t>;</w:t>
      </w:r>
    </w:p>
    <w:p w14:paraId="5790991E" w14:textId="77777777" w:rsidR="007F2CCE" w:rsidRDefault="007F2CCE" w:rsidP="007F2CCE">
      <w:pPr>
        <w:pStyle w:val="BodyTextIndent"/>
        <w:ind w:left="720" w:firstLine="0"/>
      </w:pPr>
    </w:p>
    <w:p w14:paraId="5790991F" w14:textId="77777777" w:rsidR="007F2CCE" w:rsidRDefault="007F2CCE" w:rsidP="00E407B2">
      <w:pPr>
        <w:pStyle w:val="BodyTextIndent"/>
        <w:numPr>
          <w:ilvl w:val="0"/>
          <w:numId w:val="35"/>
        </w:numPr>
        <w:tabs>
          <w:tab w:val="clear" w:pos="360"/>
          <w:tab w:val="clear" w:pos="1980"/>
          <w:tab w:val="num" w:pos="1080"/>
        </w:tabs>
        <w:spacing w:line="240" w:lineRule="atLeast"/>
        <w:ind w:left="1080"/>
      </w:pPr>
      <w:r>
        <w:t xml:space="preserve">Significant financial exposure for </w:t>
      </w:r>
      <w:r w:rsidR="00705893">
        <w:t>Fife College</w:t>
      </w:r>
      <w:r>
        <w:t>;</w:t>
      </w:r>
    </w:p>
    <w:p w14:paraId="57909920" w14:textId="77777777" w:rsidR="007F2CCE" w:rsidRDefault="007F2CCE" w:rsidP="007F2CCE">
      <w:pPr>
        <w:pStyle w:val="BodyTextIndent"/>
        <w:ind w:left="360" w:firstLine="0"/>
      </w:pPr>
    </w:p>
    <w:p w14:paraId="57909921" w14:textId="77777777" w:rsidR="007F2CCE" w:rsidRDefault="007F2CCE" w:rsidP="00E407B2">
      <w:pPr>
        <w:pStyle w:val="BodyTextIndent"/>
        <w:numPr>
          <w:ilvl w:val="0"/>
          <w:numId w:val="35"/>
        </w:numPr>
        <w:tabs>
          <w:tab w:val="clear" w:pos="360"/>
          <w:tab w:val="clear" w:pos="1980"/>
          <w:tab w:val="num" w:pos="1080"/>
        </w:tabs>
        <w:spacing w:line="240" w:lineRule="atLeast"/>
        <w:ind w:left="1080"/>
      </w:pPr>
      <w:r>
        <w:t>Lack of suitable alternative suppliers in the market;</w:t>
      </w:r>
    </w:p>
    <w:p w14:paraId="57909922" w14:textId="77777777" w:rsidR="007F2CCE" w:rsidRDefault="007F2CCE" w:rsidP="007F2CCE">
      <w:pPr>
        <w:pStyle w:val="BodyTextIndent"/>
        <w:ind w:left="0" w:firstLine="0"/>
      </w:pPr>
    </w:p>
    <w:p w14:paraId="57909923" w14:textId="77777777" w:rsidR="007F2CCE" w:rsidRDefault="007F2CCE" w:rsidP="00E407B2">
      <w:pPr>
        <w:pStyle w:val="BodyTextIndent"/>
        <w:numPr>
          <w:ilvl w:val="0"/>
          <w:numId w:val="35"/>
        </w:numPr>
        <w:tabs>
          <w:tab w:val="clear" w:pos="360"/>
          <w:tab w:val="clear" w:pos="1980"/>
          <w:tab w:val="num" w:pos="1080"/>
        </w:tabs>
        <w:spacing w:line="240" w:lineRule="atLeast"/>
        <w:ind w:left="1080"/>
      </w:pPr>
      <w:r>
        <w:t>Time/ resources involved in selecting a new contractor.</w:t>
      </w:r>
    </w:p>
    <w:p w14:paraId="57909924" w14:textId="77777777" w:rsidR="007F2CCE" w:rsidRDefault="007F2CCE" w:rsidP="007F2CCE">
      <w:pPr>
        <w:pStyle w:val="BodyTextIndent"/>
        <w:tabs>
          <w:tab w:val="left" w:pos="720"/>
        </w:tabs>
        <w:ind w:left="0" w:firstLine="0"/>
      </w:pPr>
    </w:p>
    <w:p w14:paraId="57909925" w14:textId="77777777" w:rsidR="007F2CCE" w:rsidRDefault="00705893" w:rsidP="007F2CCE">
      <w:pPr>
        <w:pStyle w:val="BodyTextIndent"/>
        <w:ind w:left="720" w:hanging="720"/>
      </w:pPr>
      <w:r>
        <w:t>1.4.7</w:t>
      </w:r>
      <w:r w:rsidR="007F2CCE">
        <w:tab/>
        <w:t xml:space="preserve">Wherever a detailed financial assessment is required, the Finance Office should be contacted to </w:t>
      </w:r>
      <w:r>
        <w:t>provide specialist advice</w:t>
      </w:r>
      <w:r w:rsidR="007F2CCE">
        <w:t xml:space="preserve">. However, purchasers should be sufficiently competent to interpret </w:t>
      </w:r>
      <w:r>
        <w:t xml:space="preserve">CreditSafeUK </w:t>
      </w:r>
      <w:r w:rsidR="007F2CCE">
        <w:t xml:space="preserve">reports without assistance from outside the Procurement </w:t>
      </w:r>
      <w:r>
        <w:t>team</w:t>
      </w:r>
      <w:r w:rsidR="007F2CCE">
        <w:t>.</w:t>
      </w:r>
    </w:p>
    <w:p w14:paraId="57909926" w14:textId="77777777" w:rsidR="007F2CCE" w:rsidRDefault="007F2CCE" w:rsidP="007F2CCE">
      <w:pPr>
        <w:pStyle w:val="BodyTextIndent"/>
        <w:ind w:left="709" w:firstLine="0"/>
      </w:pPr>
    </w:p>
    <w:p w14:paraId="57909927" w14:textId="77777777" w:rsidR="007F2CCE" w:rsidRDefault="007F2CCE" w:rsidP="00E407B2">
      <w:pPr>
        <w:pStyle w:val="BodyTextIndent"/>
        <w:numPr>
          <w:ilvl w:val="2"/>
          <w:numId w:val="39"/>
        </w:numPr>
        <w:tabs>
          <w:tab w:val="clear" w:pos="1980"/>
          <w:tab w:val="left" w:pos="357"/>
        </w:tabs>
        <w:spacing w:line="240" w:lineRule="atLeast"/>
      </w:pPr>
      <w:r w:rsidRPr="00E76C94">
        <w:t xml:space="preserve">At one or both of the stages of the financial evaluation process outlined </w:t>
      </w:r>
      <w:hyperlink w:anchor="stage1" w:history="1">
        <w:r w:rsidR="002F2920" w:rsidRPr="00E76C94">
          <w:rPr>
            <w:rStyle w:val="Hyperlink"/>
          </w:rPr>
          <w:t>stage 1</w:t>
        </w:r>
      </w:hyperlink>
      <w:r w:rsidR="002F2920" w:rsidRPr="00E76C94">
        <w:t xml:space="preserve"> or </w:t>
      </w:r>
      <w:hyperlink w:anchor="stage2" w:history="1">
        <w:r w:rsidR="002F2920" w:rsidRPr="00E76C94">
          <w:rPr>
            <w:rStyle w:val="Hyperlink"/>
          </w:rPr>
          <w:t>stage 2</w:t>
        </w:r>
      </w:hyperlink>
      <w:r w:rsidRPr="00E76C94">
        <w:t>, comprehensive financial information will need to be reviewed, most commonly in the form</w:t>
      </w:r>
      <w:r>
        <w:t xml:space="preserve"> of audited accounts.  This should be requested via </w:t>
      </w:r>
      <w:r w:rsidR="005F5AA4">
        <w:t>the ESPD with evaluation criteria clearly stated in the Contract Notice</w:t>
      </w:r>
      <w:r>
        <w:t xml:space="preserve">. </w:t>
      </w:r>
    </w:p>
    <w:p w14:paraId="57909928" w14:textId="77777777" w:rsidR="007F2CCE" w:rsidRDefault="007F2CCE" w:rsidP="007F2CCE">
      <w:pPr>
        <w:pStyle w:val="BodyTextIndent"/>
        <w:ind w:left="0" w:firstLine="0"/>
      </w:pPr>
    </w:p>
    <w:p w14:paraId="57909929" w14:textId="77777777" w:rsidR="007F2CCE" w:rsidRDefault="007F2CCE" w:rsidP="00E407B2">
      <w:pPr>
        <w:pStyle w:val="BodyTextIndent"/>
        <w:numPr>
          <w:ilvl w:val="2"/>
          <w:numId w:val="39"/>
        </w:numPr>
        <w:tabs>
          <w:tab w:val="clear" w:pos="1980"/>
          <w:tab w:val="left" w:pos="357"/>
        </w:tabs>
        <w:spacing w:line="240" w:lineRule="atLeast"/>
      </w:pPr>
      <w:r>
        <w:t xml:space="preserve">At either of the 2 stages described </w:t>
      </w:r>
      <w:r w:rsidR="002F2920">
        <w:t>above</w:t>
      </w:r>
      <w:r>
        <w:t>, a range of factors need to be considered and various financial statistics, ratios and figures analysed.  In some cases, the analysis will suggest a clear-cut decision not to invite to tender, e.g. if a supplier is consistently trading unprofitably, with a negative asset value and no apparent working capital.</w:t>
      </w:r>
    </w:p>
    <w:p w14:paraId="5790992A" w14:textId="77777777" w:rsidR="007F2CCE" w:rsidRDefault="007F2CCE" w:rsidP="007F2CCE">
      <w:pPr>
        <w:pStyle w:val="BodyTextIndent"/>
        <w:ind w:left="0" w:firstLine="0"/>
      </w:pPr>
    </w:p>
    <w:p w14:paraId="5790992B" w14:textId="77777777" w:rsidR="007F2CCE" w:rsidRDefault="007F2CCE" w:rsidP="00E407B2">
      <w:pPr>
        <w:pStyle w:val="BodyTextIndent"/>
        <w:numPr>
          <w:ilvl w:val="2"/>
          <w:numId w:val="39"/>
        </w:numPr>
        <w:tabs>
          <w:tab w:val="clear" w:pos="1980"/>
          <w:tab w:val="left" w:pos="357"/>
        </w:tabs>
        <w:spacing w:line="240" w:lineRule="atLeast"/>
      </w:pPr>
      <w:r>
        <w:t xml:space="preserve">However, the situation will often be less clear-cut, and careful commercial judgement must then be applied, taking into account a total view of the supplier’s capacity, capability and dependency.  The principle should be that the supplier should only be </w:t>
      </w:r>
      <w:r w:rsidRPr="00C11A3E">
        <w:rPr>
          <w:b/>
        </w:rPr>
        <w:t>eliminated</w:t>
      </w:r>
      <w:r>
        <w:t xml:space="preserve"> if they are deemed to be </w:t>
      </w:r>
      <w:r w:rsidRPr="00C11A3E">
        <w:rPr>
          <w:b/>
        </w:rPr>
        <w:t>financially incapable “beyond reasonable doubt</w:t>
      </w:r>
      <w:r>
        <w:t>”.</w:t>
      </w:r>
    </w:p>
    <w:p w14:paraId="5790992C" w14:textId="77777777" w:rsidR="007F2CCE" w:rsidRDefault="007F2CCE" w:rsidP="007F2CCE">
      <w:pPr>
        <w:pStyle w:val="BodyTextIndent"/>
        <w:ind w:left="0" w:firstLine="0"/>
      </w:pPr>
    </w:p>
    <w:p w14:paraId="5790992D" w14:textId="77777777" w:rsidR="007F2CCE" w:rsidRDefault="007F2CCE" w:rsidP="00E407B2">
      <w:pPr>
        <w:pStyle w:val="BodyTextIndent"/>
        <w:numPr>
          <w:ilvl w:val="2"/>
          <w:numId w:val="39"/>
        </w:numPr>
        <w:tabs>
          <w:tab w:val="clear" w:pos="1980"/>
          <w:tab w:val="left" w:pos="357"/>
        </w:tabs>
        <w:spacing w:line="240" w:lineRule="atLeast"/>
      </w:pPr>
      <w:r>
        <w:t>Although a contract limit based on turnover can be a useful indicator of financial capacity and dependency, suppliers should only be eliminated on the strength of contract limit alone if they clearly have insufficient capacity to deliver the requirement.</w:t>
      </w:r>
    </w:p>
    <w:p w14:paraId="5790992F" w14:textId="77777777" w:rsidR="007F2CCE" w:rsidRDefault="00705893" w:rsidP="00705893">
      <w:pPr>
        <w:pStyle w:val="BodyTextIndent"/>
        <w:ind w:left="709" w:hanging="709"/>
        <w:rPr>
          <w:b/>
        </w:rPr>
      </w:pPr>
      <w:r>
        <w:rPr>
          <w:b/>
        </w:rPr>
        <w:t>1.5</w:t>
      </w:r>
      <w:r>
        <w:rPr>
          <w:b/>
        </w:rPr>
        <w:tab/>
      </w:r>
      <w:bookmarkStart w:id="146" w:name="FOUR15"/>
      <w:r w:rsidRPr="00705893">
        <w:rPr>
          <w:b/>
        </w:rPr>
        <w:t xml:space="preserve">CreditSafeUK </w:t>
      </w:r>
      <w:r w:rsidR="007F2CCE">
        <w:rPr>
          <w:b/>
        </w:rPr>
        <w:t>Reports</w:t>
      </w:r>
      <w:bookmarkEnd w:id="146"/>
    </w:p>
    <w:p w14:paraId="57909930" w14:textId="77777777" w:rsidR="007F2CCE" w:rsidRDefault="007F2CCE" w:rsidP="007F2CCE">
      <w:pPr>
        <w:pStyle w:val="BodyTextIndent"/>
        <w:tabs>
          <w:tab w:val="left" w:pos="720"/>
        </w:tabs>
        <w:rPr>
          <w:b/>
        </w:rPr>
      </w:pPr>
    </w:p>
    <w:p w14:paraId="57909931" w14:textId="77777777" w:rsidR="008261EF" w:rsidRDefault="00705893" w:rsidP="008261EF">
      <w:pPr>
        <w:pStyle w:val="BodyTextIndent"/>
        <w:tabs>
          <w:tab w:val="clear" w:pos="1980"/>
          <w:tab w:val="clear" w:pos="3240"/>
        </w:tabs>
        <w:spacing w:line="240" w:lineRule="atLeast"/>
        <w:ind w:left="709" w:hanging="709"/>
        <w:rPr>
          <w:snapToGrid w:val="0"/>
          <w:lang w:eastAsia="en-US"/>
        </w:rPr>
      </w:pPr>
      <w:r>
        <w:t>1.5.1</w:t>
      </w:r>
      <w:r>
        <w:tab/>
      </w:r>
      <w:r w:rsidR="008261EF">
        <w:t xml:space="preserve">Reports are available which detail </w:t>
      </w:r>
      <w:r w:rsidR="008261EF">
        <w:rPr>
          <w:snapToGrid w:val="0"/>
          <w:lang w:eastAsia="en-US"/>
        </w:rPr>
        <w:t>the Risk Indicator,</w:t>
      </w:r>
      <w:r w:rsidR="007F2CCE">
        <w:rPr>
          <w:snapToGrid w:val="0"/>
          <w:lang w:eastAsia="en-US"/>
        </w:rPr>
        <w:t xml:space="preserve"> basic financial comparisons (turnover, pre-tax profit, working capital &amp; net worth)</w:t>
      </w:r>
      <w:r w:rsidR="008261EF">
        <w:rPr>
          <w:snapToGrid w:val="0"/>
          <w:lang w:eastAsia="en-US"/>
        </w:rPr>
        <w:t>,</w:t>
      </w:r>
      <w:r w:rsidR="007F2CCE">
        <w:rPr>
          <w:snapToGrid w:val="0"/>
          <w:lang w:eastAsia="en-US"/>
        </w:rPr>
        <w:t xml:space="preserve"> </w:t>
      </w:r>
      <w:r w:rsidR="008261EF">
        <w:rPr>
          <w:snapToGrid w:val="0"/>
          <w:lang w:eastAsia="en-US"/>
        </w:rPr>
        <w:t>s</w:t>
      </w:r>
      <w:r w:rsidR="007F2CCE">
        <w:rPr>
          <w:snapToGrid w:val="0"/>
          <w:lang w:eastAsia="en-US"/>
        </w:rPr>
        <w:t>ummary balance sheet &amp; ratios regarding financial status (acid test, current ratio, etc.)</w:t>
      </w:r>
      <w:r w:rsidR="008261EF">
        <w:rPr>
          <w:snapToGrid w:val="0"/>
          <w:lang w:eastAsia="en-US"/>
        </w:rPr>
        <w:t xml:space="preserve">, </w:t>
      </w:r>
      <w:r w:rsidR="007F2CCE">
        <w:rPr>
          <w:snapToGrid w:val="0"/>
          <w:lang w:eastAsia="en-US"/>
        </w:rPr>
        <w:t xml:space="preserve"> profit &amp; loss accoun</w:t>
      </w:r>
      <w:r w:rsidR="008261EF">
        <w:rPr>
          <w:snapToGrid w:val="0"/>
          <w:lang w:eastAsia="en-US"/>
        </w:rPr>
        <w:t>t, and ratios for profitability</w:t>
      </w:r>
      <w:r w:rsidR="007F2CCE">
        <w:rPr>
          <w:snapToGrid w:val="0"/>
          <w:lang w:eastAsia="en-US"/>
        </w:rPr>
        <w:t>.</w:t>
      </w:r>
      <w:r w:rsidR="008261EF">
        <w:rPr>
          <w:snapToGrid w:val="0"/>
          <w:lang w:eastAsia="en-US"/>
        </w:rPr>
        <w:t xml:space="preserve">  Reports also give some historical information on the background of the organisation and detail on the directors/ownership.</w:t>
      </w:r>
    </w:p>
    <w:p w14:paraId="57909932" w14:textId="77777777" w:rsidR="007F2CCE" w:rsidRDefault="007F2CCE" w:rsidP="007F2CCE">
      <w:pPr>
        <w:pStyle w:val="BodyTextIndent"/>
        <w:ind w:left="0" w:firstLine="0"/>
        <w:rPr>
          <w:snapToGrid w:val="0"/>
          <w:lang w:eastAsia="en-US"/>
        </w:rPr>
      </w:pPr>
    </w:p>
    <w:p w14:paraId="57909933" w14:textId="77777777" w:rsidR="007F2CCE" w:rsidRDefault="007F2CCE" w:rsidP="00E407B2">
      <w:pPr>
        <w:pStyle w:val="BodyTextIndent"/>
        <w:numPr>
          <w:ilvl w:val="2"/>
          <w:numId w:val="40"/>
        </w:numPr>
        <w:tabs>
          <w:tab w:val="clear" w:pos="1980"/>
        </w:tabs>
        <w:spacing w:line="240" w:lineRule="atLeast"/>
        <w:rPr>
          <w:snapToGrid w:val="0"/>
          <w:lang w:eastAsia="en-US"/>
        </w:rPr>
      </w:pPr>
      <w:r>
        <w:rPr>
          <w:snapToGrid w:val="0"/>
          <w:lang w:eastAsia="en-US"/>
        </w:rPr>
        <w:t xml:space="preserve">In interpreting </w:t>
      </w:r>
      <w:r w:rsidR="008261EF">
        <w:rPr>
          <w:snapToGrid w:val="0"/>
          <w:lang w:eastAsia="en-US"/>
        </w:rPr>
        <w:t>financial</w:t>
      </w:r>
      <w:r>
        <w:rPr>
          <w:snapToGrid w:val="0"/>
          <w:lang w:eastAsia="en-US"/>
        </w:rPr>
        <w:t xml:space="preserve"> reports it is important to concentrate on the factors which give an indication of the supplier’s likelihood of being able to deliver the contract (such as Risk Indicator) rather than the ‘Maximum Credit Recommendation’.  The Maximum Credit Recommendation given in </w:t>
      </w:r>
      <w:r w:rsidR="008261EF">
        <w:rPr>
          <w:snapToGrid w:val="0"/>
          <w:lang w:eastAsia="en-US"/>
        </w:rPr>
        <w:t>financial</w:t>
      </w:r>
      <w:r>
        <w:rPr>
          <w:snapToGrid w:val="0"/>
          <w:lang w:eastAsia="en-US"/>
        </w:rPr>
        <w:t xml:space="preserve"> reports represents the maximum credit that </w:t>
      </w:r>
      <w:r w:rsidR="008261EF">
        <w:t>CreditSafeUK</w:t>
      </w:r>
      <w:r>
        <w:rPr>
          <w:snapToGrid w:val="0"/>
          <w:lang w:eastAsia="en-US"/>
        </w:rPr>
        <w:t xml:space="preserve"> consider should be extended to</w:t>
      </w:r>
      <w:r>
        <w:rPr>
          <w:b/>
          <w:snapToGrid w:val="0"/>
          <w:lang w:eastAsia="en-US"/>
        </w:rPr>
        <w:t xml:space="preserve"> </w:t>
      </w:r>
      <w:r>
        <w:rPr>
          <w:snapToGrid w:val="0"/>
          <w:lang w:eastAsia="en-US"/>
        </w:rPr>
        <w:t>the company being assessed.  This is not generally relevant to determining the maximum value of a contract to be let to that supplier.</w:t>
      </w:r>
    </w:p>
    <w:p w14:paraId="57909934" w14:textId="77777777" w:rsidR="007F2CCE" w:rsidRDefault="007F2CCE" w:rsidP="007F2CCE">
      <w:pPr>
        <w:pStyle w:val="BodyTextIndent"/>
        <w:ind w:left="0" w:firstLine="0"/>
        <w:rPr>
          <w:snapToGrid w:val="0"/>
          <w:lang w:eastAsia="en-US"/>
        </w:rPr>
      </w:pPr>
    </w:p>
    <w:p w14:paraId="57909935" w14:textId="226B9D75" w:rsidR="007F2CCE" w:rsidRDefault="008261EF" w:rsidP="00E407B2">
      <w:pPr>
        <w:pStyle w:val="BodyTextIndent"/>
        <w:numPr>
          <w:ilvl w:val="2"/>
          <w:numId w:val="40"/>
        </w:numPr>
        <w:rPr>
          <w:snapToGrid w:val="0"/>
          <w:lang w:eastAsia="en-US"/>
        </w:rPr>
      </w:pPr>
      <w:r>
        <w:rPr>
          <w:snapToGrid w:val="0"/>
          <w:lang w:eastAsia="en-US"/>
        </w:rPr>
        <w:t>Reports should be saved as PDF’s in the “</w:t>
      </w:r>
      <w:r w:rsidR="00C26DA9">
        <w:rPr>
          <w:snapToGrid w:val="0"/>
          <w:lang w:eastAsia="en-US"/>
        </w:rPr>
        <w:t>Contract Award</w:t>
      </w:r>
      <w:r>
        <w:rPr>
          <w:snapToGrid w:val="0"/>
          <w:lang w:eastAsia="en-US"/>
        </w:rPr>
        <w:t>” folder of the project file.</w:t>
      </w:r>
    </w:p>
    <w:p w14:paraId="57909936" w14:textId="77777777" w:rsidR="007F2CCE" w:rsidRDefault="007F2CCE" w:rsidP="007F2CCE">
      <w:pPr>
        <w:pStyle w:val="BodyTextIndent"/>
        <w:tabs>
          <w:tab w:val="left" w:pos="1440"/>
          <w:tab w:val="left" w:pos="2160"/>
          <w:tab w:val="left" w:pos="2880"/>
          <w:tab w:val="left" w:pos="4680"/>
          <w:tab w:val="left" w:pos="5400"/>
          <w:tab w:val="right" w:pos="9000"/>
        </w:tabs>
        <w:ind w:left="0" w:firstLine="0"/>
      </w:pPr>
    </w:p>
    <w:p w14:paraId="57909937" w14:textId="77777777" w:rsidR="007F2CCE" w:rsidRDefault="007F2CCE" w:rsidP="00E407B2">
      <w:pPr>
        <w:pStyle w:val="BodyTextIndent"/>
        <w:numPr>
          <w:ilvl w:val="1"/>
          <w:numId w:val="40"/>
        </w:numPr>
        <w:tabs>
          <w:tab w:val="clear" w:pos="1980"/>
        </w:tabs>
        <w:spacing w:line="240" w:lineRule="atLeast"/>
        <w:ind w:left="709" w:hanging="709"/>
        <w:rPr>
          <w:b/>
        </w:rPr>
      </w:pPr>
      <w:bookmarkStart w:id="147" w:name="FOUR16"/>
      <w:r>
        <w:rPr>
          <w:b/>
        </w:rPr>
        <w:t>Detailed Financial Assessment</w:t>
      </w:r>
    </w:p>
    <w:bookmarkEnd w:id="147"/>
    <w:p w14:paraId="57909938" w14:textId="77777777" w:rsidR="007F2CCE" w:rsidRDefault="007F2CCE" w:rsidP="007F2CCE">
      <w:pPr>
        <w:pStyle w:val="BodyTextIndent"/>
        <w:tabs>
          <w:tab w:val="left" w:pos="720"/>
        </w:tabs>
        <w:ind w:left="0" w:firstLine="0"/>
        <w:rPr>
          <w:b/>
        </w:rPr>
      </w:pPr>
    </w:p>
    <w:p w14:paraId="57909939" w14:textId="77777777" w:rsidR="007F2CCE" w:rsidRDefault="008261EF" w:rsidP="008261EF">
      <w:pPr>
        <w:pStyle w:val="BodyTextIndent"/>
        <w:tabs>
          <w:tab w:val="clear" w:pos="1980"/>
          <w:tab w:val="clear" w:pos="3240"/>
          <w:tab w:val="left" w:pos="709"/>
        </w:tabs>
        <w:spacing w:line="240" w:lineRule="atLeast"/>
        <w:ind w:left="720" w:hanging="720"/>
      </w:pPr>
      <w:r>
        <w:t>1.6.1</w:t>
      </w:r>
      <w:r>
        <w:tab/>
      </w:r>
      <w:r w:rsidR="007F2CCE">
        <w:t xml:space="preserve">Where appropriate, a detailed financial assessment is carried out following short-listing of tenderers to provide a summary profile of the tenderer’s financial condition and that of its ultimate parent (if applicable).  This assessment will be undertaken by the Finance Office.  </w:t>
      </w:r>
    </w:p>
    <w:p w14:paraId="5790993A" w14:textId="77777777" w:rsidR="007F2CCE" w:rsidRDefault="007F2CCE" w:rsidP="007F2CCE">
      <w:pPr>
        <w:pStyle w:val="BodyTextIndent"/>
        <w:ind w:left="0" w:firstLine="0"/>
      </w:pPr>
    </w:p>
    <w:p w14:paraId="5790993B" w14:textId="77777777" w:rsidR="007F2CCE" w:rsidRDefault="007F2CCE" w:rsidP="00E407B2">
      <w:pPr>
        <w:pStyle w:val="BodyTextIndent"/>
        <w:numPr>
          <w:ilvl w:val="2"/>
          <w:numId w:val="40"/>
        </w:numPr>
        <w:tabs>
          <w:tab w:val="clear" w:pos="1980"/>
          <w:tab w:val="left" w:pos="357"/>
        </w:tabs>
        <w:spacing w:line="240" w:lineRule="atLeast"/>
      </w:pPr>
      <w:r>
        <w:t>On a case-by-case basis, and taking into account the information derived above, a recommendation has to be made as to whether a tenderer meets a minimum standard.  Details of the various elements that should be considered as part of this detailed financial assessment</w:t>
      </w:r>
      <w:r w:rsidR="008261EF">
        <w:t>.</w:t>
      </w:r>
    </w:p>
    <w:p w14:paraId="5790993C" w14:textId="77777777" w:rsidR="007F2CCE" w:rsidRDefault="007F2CCE" w:rsidP="007F2CCE">
      <w:pPr>
        <w:pStyle w:val="BodyTextIndent"/>
        <w:tabs>
          <w:tab w:val="left" w:pos="720"/>
        </w:tabs>
        <w:ind w:left="0" w:firstLine="0"/>
      </w:pPr>
    </w:p>
    <w:p w14:paraId="5790993D" w14:textId="77777777" w:rsidR="007F2CCE" w:rsidRDefault="008261EF" w:rsidP="007F2CCE">
      <w:pPr>
        <w:tabs>
          <w:tab w:val="left" w:pos="357"/>
        </w:tabs>
        <w:ind w:left="720" w:hanging="720"/>
      </w:pPr>
      <w:r>
        <w:t>1.6.3</w:t>
      </w:r>
      <w:r w:rsidR="007F2CCE">
        <w:tab/>
        <w:t>Tenderers’ audited annual reports and accounts should be reviewed.  In addition to the core financial statements (i.e. Profit &amp; Loss, cash flow and balance sheet), the explanatory notes should also be scrutinised.  They may include a detailed breakdown of turnover by specific activity, changes in management staff, contingent liabilities, financial commitments and post balance sheet events.</w:t>
      </w:r>
    </w:p>
    <w:p w14:paraId="5790993E" w14:textId="77777777" w:rsidR="007F2CCE" w:rsidRDefault="007F2CCE" w:rsidP="007F2CCE">
      <w:pPr>
        <w:pStyle w:val="BodyTextIndent"/>
        <w:tabs>
          <w:tab w:val="left" w:pos="720"/>
        </w:tabs>
        <w:ind w:left="720" w:hanging="720"/>
        <w:rPr>
          <w:b/>
        </w:rPr>
      </w:pPr>
    </w:p>
    <w:p w14:paraId="5790993F" w14:textId="77777777" w:rsidR="007F2CCE" w:rsidRDefault="008261EF" w:rsidP="007F2CCE">
      <w:pPr>
        <w:pStyle w:val="BodyTextIndent"/>
        <w:tabs>
          <w:tab w:val="left" w:pos="720"/>
        </w:tabs>
        <w:ind w:left="720" w:hanging="720"/>
      </w:pPr>
      <w:r>
        <w:t>1.6</w:t>
      </w:r>
      <w:r w:rsidR="007F2CCE">
        <w:t>.4</w:t>
      </w:r>
      <w:r w:rsidR="007F2CCE">
        <w:tab/>
        <w:t xml:space="preserve">The assessment should draw attention to any significant items in the accounts, including turnover and trading results and their trends, cash movements, and balance sheet strengths and weaknesses.  </w:t>
      </w:r>
    </w:p>
    <w:p w14:paraId="57909940" w14:textId="77777777" w:rsidR="007F2CCE" w:rsidRDefault="007F2CCE" w:rsidP="007F2CCE">
      <w:pPr>
        <w:pStyle w:val="BodyTextIndent"/>
        <w:tabs>
          <w:tab w:val="left" w:pos="720"/>
        </w:tabs>
        <w:ind w:left="720" w:hanging="720"/>
      </w:pPr>
    </w:p>
    <w:p w14:paraId="57909941" w14:textId="77777777" w:rsidR="007F2CCE" w:rsidRDefault="00CA682B" w:rsidP="007F2CCE">
      <w:pPr>
        <w:pStyle w:val="BodyTextIndent"/>
        <w:tabs>
          <w:tab w:val="left" w:pos="720"/>
        </w:tabs>
        <w:ind w:left="720" w:hanging="720"/>
      </w:pPr>
      <w:r>
        <w:t>1.6.5</w:t>
      </w:r>
      <w:r w:rsidR="007F2CCE">
        <w:tab/>
        <w:t xml:space="preserve">The assessment is used to identify the level of risk presented by each tenderer: for example, Low Risk - proceed; Medium Risk - proceed with caution; and High Risk - insist on </w:t>
      </w:r>
      <w:r>
        <w:t>Parent Company G</w:t>
      </w:r>
      <w:r w:rsidR="007F2CCE">
        <w:t>uarantee.  This is a qualitative assessment based on the interpretation of all the relevant information.</w:t>
      </w:r>
    </w:p>
    <w:p w14:paraId="57909942" w14:textId="77777777" w:rsidR="007F2CCE" w:rsidRDefault="007F2CCE" w:rsidP="007F2CCE">
      <w:pPr>
        <w:pStyle w:val="BodyTextIndent"/>
        <w:tabs>
          <w:tab w:val="left" w:pos="720"/>
        </w:tabs>
        <w:ind w:left="720" w:hanging="720"/>
      </w:pPr>
    </w:p>
    <w:p w14:paraId="57909943" w14:textId="77777777" w:rsidR="007F2CCE" w:rsidRDefault="00CA682B" w:rsidP="007F2CCE">
      <w:pPr>
        <w:pStyle w:val="BodyTextIndent"/>
        <w:tabs>
          <w:tab w:val="left" w:pos="720"/>
        </w:tabs>
        <w:ind w:left="720" w:hanging="720"/>
      </w:pPr>
      <w:r>
        <w:t>1.6.6</w:t>
      </w:r>
      <w:r w:rsidR="007F2CCE">
        <w:tab/>
        <w:t xml:space="preserve">If there are doubts about the tenderer’s financial status or unresolved questions such as whether a </w:t>
      </w:r>
      <w:r>
        <w:t>Parent Company G</w:t>
      </w:r>
      <w:r w:rsidR="007F2CCE">
        <w:t xml:space="preserve">uarantee is available (from whatever source), the tenderer should be retained for further consideration, pending </w:t>
      </w:r>
      <w:r>
        <w:t>clarification</w:t>
      </w:r>
      <w:r w:rsidR="007F2CCE">
        <w:t xml:space="preserve"> of these </w:t>
      </w:r>
      <w:r>
        <w:t>issue</w:t>
      </w:r>
      <w:r w:rsidR="007F2CCE">
        <w:t>s.</w:t>
      </w:r>
    </w:p>
    <w:p w14:paraId="57909944" w14:textId="77777777" w:rsidR="007F2CCE" w:rsidRDefault="007F2CCE" w:rsidP="007F2CCE">
      <w:pPr>
        <w:pStyle w:val="BodyTextIndent"/>
        <w:tabs>
          <w:tab w:val="left" w:pos="720"/>
        </w:tabs>
        <w:ind w:left="720" w:hanging="720"/>
      </w:pPr>
    </w:p>
    <w:p w14:paraId="57909945" w14:textId="77777777" w:rsidR="007F2CCE" w:rsidRDefault="00CA682B" w:rsidP="007F2CCE">
      <w:pPr>
        <w:pStyle w:val="BodyTextIndent"/>
        <w:tabs>
          <w:tab w:val="left" w:pos="720"/>
        </w:tabs>
        <w:ind w:left="720" w:hanging="720"/>
      </w:pPr>
      <w:r>
        <w:t>1.6.7</w:t>
      </w:r>
      <w:r w:rsidR="007F2CCE">
        <w:tab/>
        <w:t xml:space="preserve">Other information provided by tenderers or otherwise identified, that may have a bearing on a tenderer’s financial position or ownership (such as credit facilities, debt ratings, current take-over activity, restructuring, new capital investment can also be assessed.  </w:t>
      </w:r>
    </w:p>
    <w:p w14:paraId="57909946" w14:textId="77777777" w:rsidR="007F2CCE" w:rsidRDefault="007F2CCE" w:rsidP="007F2CCE"/>
    <w:p w14:paraId="57909947" w14:textId="77777777" w:rsidR="007F2CCE" w:rsidRDefault="00CA682B" w:rsidP="007F2CCE">
      <w:pPr>
        <w:rPr>
          <w:b/>
        </w:rPr>
      </w:pPr>
      <w:r>
        <w:rPr>
          <w:b/>
        </w:rPr>
        <w:t>1.7</w:t>
      </w:r>
      <w:r w:rsidR="007F2CCE">
        <w:rPr>
          <w:b/>
        </w:rPr>
        <w:tab/>
      </w:r>
      <w:bookmarkStart w:id="148" w:name="FOUR17"/>
      <w:r w:rsidR="007F2CCE">
        <w:rPr>
          <w:b/>
        </w:rPr>
        <w:t>Turnover and Contract Limit</w:t>
      </w:r>
      <w:bookmarkEnd w:id="148"/>
    </w:p>
    <w:p w14:paraId="57909948" w14:textId="77777777" w:rsidR="007F2CCE" w:rsidRDefault="007F2CCE" w:rsidP="007F2CCE">
      <w:pPr>
        <w:tabs>
          <w:tab w:val="left" w:pos="357"/>
        </w:tabs>
        <w:ind w:left="357" w:hanging="357"/>
        <w:rPr>
          <w:b/>
        </w:rPr>
      </w:pPr>
    </w:p>
    <w:p w14:paraId="57909949" w14:textId="77777777" w:rsidR="007F2CCE" w:rsidRDefault="00CA682B" w:rsidP="007F2CCE">
      <w:pPr>
        <w:tabs>
          <w:tab w:val="left" w:pos="357"/>
        </w:tabs>
        <w:ind w:left="720" w:hanging="720"/>
      </w:pPr>
      <w:r>
        <w:t>1.7</w:t>
      </w:r>
      <w:r w:rsidR="007F2CCE">
        <w:t>.1</w:t>
      </w:r>
      <w:r w:rsidR="007F2CCE">
        <w:tab/>
        <w:t xml:space="preserve">A contract limit is the value of contract which is considered “safe” to award to a tenderer based on a simple comparison of the annual contract value to the annual (or average annual) turnover.  As a guide, if the annual contract value to turnover ratio exceeds 25%, then the purchaser should give careful consideration as to whether this heightened level of risk is acceptable to </w:t>
      </w:r>
      <w:r>
        <w:t>Fife College</w:t>
      </w:r>
      <w:r w:rsidR="007F2CCE">
        <w:t>.</w:t>
      </w:r>
    </w:p>
    <w:p w14:paraId="5790994A" w14:textId="77777777" w:rsidR="007F2CCE" w:rsidRDefault="007F2CCE" w:rsidP="007F2CCE">
      <w:pPr>
        <w:tabs>
          <w:tab w:val="left" w:pos="357"/>
        </w:tabs>
        <w:ind w:left="720" w:hanging="720"/>
      </w:pPr>
    </w:p>
    <w:p w14:paraId="5790994B" w14:textId="77777777" w:rsidR="007F2CCE" w:rsidRDefault="002F4DA0" w:rsidP="007F2CCE">
      <w:pPr>
        <w:pStyle w:val="BodyTextIndent"/>
        <w:tabs>
          <w:tab w:val="left" w:pos="720"/>
        </w:tabs>
        <w:ind w:left="714" w:hanging="714"/>
      </w:pPr>
      <w:r>
        <w:t>1.7.2</w:t>
      </w:r>
      <w:r w:rsidR="007F2CCE">
        <w:tab/>
      </w:r>
      <w:r w:rsidR="007F2CCE">
        <w:tab/>
        <w:t>While turnover can be a useful indicator, the contract limit is too simplistic a concept to deliver a clear-cut “yes or no” decision.  A notional calculation of contract limit should therefore only be used as part of the assessment to confirm whether a tenderer is sufficiently viable to provide the appropriate capacity.</w:t>
      </w:r>
    </w:p>
    <w:p w14:paraId="5790994C" w14:textId="77777777" w:rsidR="007F2CCE" w:rsidRDefault="007F2CCE" w:rsidP="007F2CCE">
      <w:pPr>
        <w:pStyle w:val="BodyTextIndent"/>
        <w:tabs>
          <w:tab w:val="left" w:pos="720"/>
        </w:tabs>
        <w:ind w:left="720" w:hanging="720"/>
      </w:pPr>
    </w:p>
    <w:p w14:paraId="5790994D" w14:textId="77777777" w:rsidR="007F2CCE" w:rsidRDefault="002F4DA0" w:rsidP="007F2CCE">
      <w:pPr>
        <w:pStyle w:val="BodyTextIndent"/>
        <w:tabs>
          <w:tab w:val="left" w:pos="720"/>
        </w:tabs>
        <w:ind w:left="714" w:hanging="714"/>
      </w:pPr>
      <w:r>
        <w:t>1.7.3</w:t>
      </w:r>
      <w:r w:rsidR="007F2CCE">
        <w:tab/>
        <w:t>Tenderers should only be eliminated on the strength of contract limit alone if they very clearly have insufficient capacity to deliver the requirement and there is no appropriate support available from a third party.</w:t>
      </w:r>
    </w:p>
    <w:p w14:paraId="5790994E" w14:textId="77777777" w:rsidR="007F2CCE" w:rsidRDefault="007F2CCE" w:rsidP="007F2CCE">
      <w:pPr>
        <w:pStyle w:val="BodyTextIndent"/>
        <w:tabs>
          <w:tab w:val="left" w:pos="720"/>
        </w:tabs>
      </w:pPr>
    </w:p>
    <w:p w14:paraId="5790994F" w14:textId="77777777" w:rsidR="007F2CCE" w:rsidRDefault="002F4DA0" w:rsidP="007F2CCE">
      <w:pPr>
        <w:pStyle w:val="BodyTextIndent"/>
        <w:tabs>
          <w:tab w:val="left" w:pos="720"/>
        </w:tabs>
        <w:ind w:left="0" w:firstLine="0"/>
        <w:rPr>
          <w:b/>
        </w:rPr>
      </w:pPr>
      <w:r>
        <w:rPr>
          <w:b/>
        </w:rPr>
        <w:t>1.8</w:t>
      </w:r>
      <w:r w:rsidR="007F2CCE">
        <w:rPr>
          <w:b/>
        </w:rPr>
        <w:tab/>
      </w:r>
      <w:bookmarkStart w:id="149" w:name="FOUR18"/>
      <w:r w:rsidR="007F2CCE">
        <w:rPr>
          <w:b/>
        </w:rPr>
        <w:t>Profit &amp; Loss</w:t>
      </w:r>
      <w:bookmarkEnd w:id="149"/>
    </w:p>
    <w:p w14:paraId="57909950" w14:textId="77777777" w:rsidR="007F2CCE" w:rsidRDefault="007F2CCE" w:rsidP="007F2CCE">
      <w:pPr>
        <w:pStyle w:val="BodyTextIndent"/>
        <w:tabs>
          <w:tab w:val="left" w:pos="720"/>
        </w:tabs>
        <w:rPr>
          <w:b/>
        </w:rPr>
      </w:pPr>
    </w:p>
    <w:p w14:paraId="57909951" w14:textId="77777777" w:rsidR="007F2CCE" w:rsidRDefault="002F4DA0" w:rsidP="007F2CCE">
      <w:pPr>
        <w:pStyle w:val="BodyTextIndent"/>
        <w:tabs>
          <w:tab w:val="left" w:pos="720"/>
        </w:tabs>
        <w:ind w:left="720" w:hanging="720"/>
      </w:pPr>
      <w:r>
        <w:t>1.8</w:t>
      </w:r>
      <w:r w:rsidR="007F2CCE">
        <w:t>.1</w:t>
      </w:r>
      <w:r w:rsidR="007F2CCE">
        <w:tab/>
        <w:t>Profit &amp; Loss data should be considered for both the tenderer and the ultimate parent company (if applicable).</w:t>
      </w:r>
    </w:p>
    <w:p w14:paraId="57909952" w14:textId="77777777" w:rsidR="007F2CCE" w:rsidRDefault="007F2CCE" w:rsidP="007F2CCE">
      <w:pPr>
        <w:pStyle w:val="BodyTextIndent"/>
        <w:tabs>
          <w:tab w:val="left" w:pos="720"/>
        </w:tabs>
        <w:ind w:left="720" w:hanging="720"/>
      </w:pPr>
    </w:p>
    <w:p w14:paraId="57909953" w14:textId="77777777" w:rsidR="007F2CCE" w:rsidRDefault="002F4DA0" w:rsidP="007F2CCE">
      <w:pPr>
        <w:pStyle w:val="BodyTextIndent"/>
        <w:tabs>
          <w:tab w:val="left" w:pos="720"/>
        </w:tabs>
        <w:ind w:left="720" w:hanging="720"/>
      </w:pPr>
      <w:r>
        <w:t>1.8</w:t>
      </w:r>
      <w:r w:rsidR="007F2CCE">
        <w:t>.2</w:t>
      </w:r>
      <w:r w:rsidR="007F2CCE">
        <w:tab/>
        <w:t xml:space="preserve">If the Profit &amp; Loss account is showing losses, this does not necessarily justify the elimination of the tenderer (e.g. financially sound companies sometimes make losses for a short period if undergoing a restructuring).  However, as it may be symptomatic of deep-seated problems, it should be considered in the same way as contract limit, i.e. as part of the overall assessment of a tenderer’s financial standing. </w:t>
      </w:r>
    </w:p>
    <w:p w14:paraId="57909954" w14:textId="77777777" w:rsidR="007F2CCE" w:rsidRDefault="007F2CCE" w:rsidP="007F2CCE">
      <w:pPr>
        <w:pStyle w:val="BodyTextIndent"/>
        <w:tabs>
          <w:tab w:val="left" w:pos="720"/>
        </w:tabs>
        <w:ind w:left="720" w:hanging="720"/>
      </w:pPr>
    </w:p>
    <w:p w14:paraId="57909955" w14:textId="77777777" w:rsidR="007F2CCE" w:rsidRDefault="002F4DA0" w:rsidP="002F4DA0">
      <w:pPr>
        <w:pStyle w:val="BodyTextIndent"/>
        <w:ind w:left="709" w:hanging="709"/>
        <w:rPr>
          <w:b/>
        </w:rPr>
      </w:pPr>
      <w:r>
        <w:rPr>
          <w:b/>
        </w:rPr>
        <w:t>1.9</w:t>
      </w:r>
      <w:r w:rsidR="007F2CCE">
        <w:rPr>
          <w:b/>
        </w:rPr>
        <w:tab/>
      </w:r>
      <w:bookmarkStart w:id="150" w:name="FOUR19"/>
      <w:r w:rsidR="007F2CCE">
        <w:rPr>
          <w:b/>
        </w:rPr>
        <w:t>Balance Sheet</w:t>
      </w:r>
      <w:bookmarkEnd w:id="150"/>
    </w:p>
    <w:p w14:paraId="57909956" w14:textId="77777777" w:rsidR="007F2CCE" w:rsidRDefault="007F2CCE" w:rsidP="007F2CCE">
      <w:pPr>
        <w:pStyle w:val="BodyTextIndent"/>
        <w:tabs>
          <w:tab w:val="left" w:pos="720"/>
        </w:tabs>
        <w:rPr>
          <w:b/>
        </w:rPr>
      </w:pPr>
    </w:p>
    <w:p w14:paraId="57909957" w14:textId="77777777" w:rsidR="007F2CCE" w:rsidRDefault="002F4DA0" w:rsidP="007F2CCE">
      <w:pPr>
        <w:pStyle w:val="BodyTextIndent"/>
        <w:tabs>
          <w:tab w:val="left" w:pos="720"/>
        </w:tabs>
        <w:ind w:left="0" w:firstLine="0"/>
      </w:pPr>
      <w:r>
        <w:t>1.9.1</w:t>
      </w:r>
      <w:r w:rsidR="007F2CCE">
        <w:tab/>
        <w:t>The analysis should, where possible, include:</w:t>
      </w:r>
    </w:p>
    <w:p w14:paraId="57909958" w14:textId="77777777" w:rsidR="007F2CCE" w:rsidRDefault="007F2CCE" w:rsidP="007F2CCE">
      <w:pPr>
        <w:pStyle w:val="BodyTextIndent"/>
        <w:tabs>
          <w:tab w:val="left" w:pos="720"/>
        </w:tabs>
      </w:pPr>
    </w:p>
    <w:p w14:paraId="57909959" w14:textId="77777777" w:rsidR="007F2CCE" w:rsidRDefault="007F2CCE" w:rsidP="00E407B2">
      <w:pPr>
        <w:pStyle w:val="BodyTextIndent"/>
        <w:numPr>
          <w:ilvl w:val="0"/>
          <w:numId w:val="32"/>
        </w:numPr>
        <w:tabs>
          <w:tab w:val="clear" w:pos="1980"/>
          <w:tab w:val="left" w:pos="357"/>
          <w:tab w:val="left" w:pos="720"/>
        </w:tabs>
        <w:spacing w:line="240" w:lineRule="atLeast"/>
        <w:ind w:left="1276" w:hanging="556"/>
      </w:pPr>
      <w:r>
        <w:t xml:space="preserve">The calculation of the key ratios for liquidity and gearing.  Loans to the tenderer should be identified (short and long-term borrowing) so that the overall stability of the tenderer can be quantified.  A consistent annual overdraft (that is, of a similar sum each year, or non-diminishing) should be treated as long-term borrowing in terms of gearing and operating performance, as well as the acid test ratio (for more information on ratios please refer to </w:t>
      </w:r>
      <w:hyperlink w:anchor="ANNEX1" w:history="1">
        <w:r w:rsidRPr="00E70438">
          <w:rPr>
            <w:rStyle w:val="Hyperlink"/>
          </w:rPr>
          <w:t>Annex 1</w:t>
        </w:r>
      </w:hyperlink>
      <w:r w:rsidRPr="00E70438">
        <w:t>).</w:t>
      </w:r>
      <w:r>
        <w:t xml:space="preserve"> </w:t>
      </w:r>
    </w:p>
    <w:p w14:paraId="5790995A" w14:textId="77777777" w:rsidR="007F2CCE" w:rsidRDefault="007F2CCE" w:rsidP="002F2920">
      <w:pPr>
        <w:pStyle w:val="BodyTextIndent"/>
        <w:tabs>
          <w:tab w:val="left" w:pos="720"/>
        </w:tabs>
        <w:ind w:left="1276" w:hanging="556"/>
      </w:pPr>
    </w:p>
    <w:p w14:paraId="5790995B" w14:textId="77777777" w:rsidR="007F2CCE" w:rsidRDefault="007F2CCE" w:rsidP="00E407B2">
      <w:pPr>
        <w:pStyle w:val="BodyTextIndent"/>
        <w:numPr>
          <w:ilvl w:val="0"/>
          <w:numId w:val="32"/>
        </w:numPr>
        <w:tabs>
          <w:tab w:val="clear" w:pos="1980"/>
          <w:tab w:val="left" w:pos="357"/>
          <w:tab w:val="left" w:pos="720"/>
        </w:tabs>
        <w:spacing w:line="240" w:lineRule="atLeast"/>
        <w:ind w:left="1276" w:hanging="556"/>
      </w:pPr>
      <w:r>
        <w:t xml:space="preserve">The </w:t>
      </w:r>
      <w:r w:rsidR="00AB4901">
        <w:t>debtor’s</w:t>
      </w:r>
      <w:r>
        <w:t xml:space="preserve"> element of current assets. </w:t>
      </w:r>
    </w:p>
    <w:p w14:paraId="5790995C" w14:textId="77777777" w:rsidR="007F2CCE" w:rsidRDefault="007F2CCE" w:rsidP="002F2920">
      <w:pPr>
        <w:pStyle w:val="BodyTextIndent"/>
        <w:ind w:left="1276" w:hanging="556"/>
      </w:pPr>
    </w:p>
    <w:p w14:paraId="5790995D" w14:textId="77777777" w:rsidR="007F2CCE" w:rsidRDefault="007F2CCE" w:rsidP="00E407B2">
      <w:pPr>
        <w:pStyle w:val="BodyTextIndent"/>
        <w:numPr>
          <w:ilvl w:val="0"/>
          <w:numId w:val="32"/>
        </w:numPr>
        <w:tabs>
          <w:tab w:val="clear" w:pos="1980"/>
          <w:tab w:val="left" w:pos="357"/>
          <w:tab w:val="left" w:pos="720"/>
        </w:tabs>
        <w:spacing w:line="240" w:lineRule="atLeast"/>
        <w:ind w:left="1276" w:hanging="556"/>
      </w:pPr>
      <w:r>
        <w:t>The value of any goodwill, intellectual property and other intangibles as capitalised on the balance sheet.</w:t>
      </w:r>
    </w:p>
    <w:p w14:paraId="5790995E" w14:textId="77777777" w:rsidR="007F2CCE" w:rsidRDefault="007F2CCE" w:rsidP="002F2920">
      <w:pPr>
        <w:pStyle w:val="BodyTextIndent"/>
        <w:tabs>
          <w:tab w:val="left" w:pos="720"/>
        </w:tabs>
        <w:ind w:left="1276" w:hanging="556"/>
      </w:pPr>
    </w:p>
    <w:p w14:paraId="5790995F" w14:textId="77777777" w:rsidR="007F2CCE" w:rsidRDefault="007F2CCE" w:rsidP="00E407B2">
      <w:pPr>
        <w:pStyle w:val="BodyTextIndent"/>
        <w:numPr>
          <w:ilvl w:val="0"/>
          <w:numId w:val="32"/>
        </w:numPr>
        <w:tabs>
          <w:tab w:val="clear" w:pos="1980"/>
          <w:tab w:val="left" w:pos="357"/>
          <w:tab w:val="left" w:pos="720"/>
        </w:tabs>
        <w:spacing w:line="240" w:lineRule="atLeast"/>
        <w:ind w:left="1276" w:hanging="556"/>
      </w:pPr>
      <w:r>
        <w:t>The determination of net worth (and the element of it that can be mobilised in a financial crisis).</w:t>
      </w:r>
    </w:p>
    <w:p w14:paraId="57909960" w14:textId="77777777" w:rsidR="007F2CCE" w:rsidRDefault="007F2CCE" w:rsidP="007F2CCE">
      <w:pPr>
        <w:pStyle w:val="BodyTextIndent"/>
        <w:tabs>
          <w:tab w:val="left" w:pos="720"/>
        </w:tabs>
      </w:pPr>
    </w:p>
    <w:p w14:paraId="57909961" w14:textId="77777777" w:rsidR="007F2CCE" w:rsidRDefault="002F4DA0" w:rsidP="007F2CCE">
      <w:pPr>
        <w:pStyle w:val="BodyTextIndent"/>
        <w:tabs>
          <w:tab w:val="left" w:pos="720"/>
        </w:tabs>
        <w:ind w:left="720" w:hanging="720"/>
      </w:pPr>
      <w:r>
        <w:t>1.9.2</w:t>
      </w:r>
      <w:r w:rsidR="007F2CCE">
        <w:tab/>
        <w:t xml:space="preserve">This will assist in identifying (i) whether there are working capital or “overtrading” issues; (ii) the risk of tenderer bankruptcy; and (iii) investment capacity. </w:t>
      </w:r>
    </w:p>
    <w:p w14:paraId="57909962" w14:textId="77777777" w:rsidR="007F2CCE" w:rsidRDefault="007F2CCE" w:rsidP="007F2CCE">
      <w:pPr>
        <w:pStyle w:val="BodyTextIndent"/>
        <w:tabs>
          <w:tab w:val="left" w:pos="720"/>
        </w:tabs>
        <w:rPr>
          <w:b/>
        </w:rPr>
      </w:pPr>
    </w:p>
    <w:p w14:paraId="57909963" w14:textId="77777777" w:rsidR="007F2CCE" w:rsidRDefault="002F4DA0" w:rsidP="007F2CCE">
      <w:pPr>
        <w:pStyle w:val="BodyTextIndent"/>
        <w:tabs>
          <w:tab w:val="left" w:pos="720"/>
        </w:tabs>
        <w:ind w:left="0" w:firstLine="0"/>
        <w:rPr>
          <w:b/>
        </w:rPr>
      </w:pPr>
      <w:r>
        <w:rPr>
          <w:b/>
        </w:rPr>
        <w:t>1.10</w:t>
      </w:r>
      <w:r w:rsidR="007F2CCE">
        <w:rPr>
          <w:b/>
        </w:rPr>
        <w:tab/>
      </w:r>
      <w:bookmarkStart w:id="151" w:name="FOUR110"/>
      <w:r w:rsidR="007F2CCE">
        <w:rPr>
          <w:b/>
        </w:rPr>
        <w:t>Ratio Analysis</w:t>
      </w:r>
      <w:bookmarkEnd w:id="151"/>
    </w:p>
    <w:p w14:paraId="57909964" w14:textId="77777777" w:rsidR="007F2CCE" w:rsidRDefault="007F2CCE" w:rsidP="007F2CCE">
      <w:pPr>
        <w:pStyle w:val="BodyTextIndent"/>
        <w:tabs>
          <w:tab w:val="left" w:pos="720"/>
        </w:tabs>
        <w:ind w:left="0" w:firstLine="0"/>
        <w:rPr>
          <w:b/>
        </w:rPr>
      </w:pPr>
    </w:p>
    <w:p w14:paraId="57909965" w14:textId="77777777" w:rsidR="007F2CCE" w:rsidRDefault="002F4DA0" w:rsidP="007F2CCE">
      <w:pPr>
        <w:pStyle w:val="BodyTextIndent"/>
        <w:tabs>
          <w:tab w:val="left" w:pos="720"/>
        </w:tabs>
        <w:ind w:left="720" w:hanging="720"/>
      </w:pPr>
      <w:r>
        <w:t>1.10.1</w:t>
      </w:r>
      <w:r w:rsidR="007F2CCE">
        <w:tab/>
        <w:t xml:space="preserve">More detailed financial assessments should, where possible, include the calculation of a comprehensive set of key accounting ratios so that the performance, efficiency and overall stability of the tenderer can be quantitatively determined and compared to the previous year. </w:t>
      </w:r>
    </w:p>
    <w:p w14:paraId="57909966" w14:textId="77777777" w:rsidR="007F2CCE" w:rsidRDefault="007F2CCE" w:rsidP="007F2CCE">
      <w:pPr>
        <w:pStyle w:val="BodyTextIndent"/>
        <w:tabs>
          <w:tab w:val="left" w:pos="720"/>
        </w:tabs>
        <w:ind w:left="0" w:firstLine="0"/>
      </w:pPr>
    </w:p>
    <w:p w14:paraId="57909967" w14:textId="77777777" w:rsidR="007F2CCE" w:rsidRDefault="002F4DA0" w:rsidP="007F2CCE">
      <w:pPr>
        <w:pStyle w:val="BodyTextIndent"/>
        <w:tabs>
          <w:tab w:val="left" w:pos="720"/>
        </w:tabs>
        <w:ind w:left="720" w:hanging="720"/>
      </w:pPr>
      <w:r>
        <w:t>1.10.2</w:t>
      </w:r>
      <w:r w:rsidR="007F2CCE">
        <w:tab/>
        <w:t>So that trends can be identified, the ratios should be compared with the industry averages in the sector in which the tenderer operates.</w:t>
      </w:r>
    </w:p>
    <w:p w14:paraId="57909968" w14:textId="77777777" w:rsidR="007F2CCE" w:rsidRDefault="007F2CCE" w:rsidP="007F2CCE">
      <w:pPr>
        <w:pStyle w:val="BodyTextIndent"/>
        <w:tabs>
          <w:tab w:val="left" w:pos="720"/>
        </w:tabs>
        <w:ind w:left="0" w:firstLine="0"/>
      </w:pPr>
    </w:p>
    <w:p w14:paraId="57909969" w14:textId="77777777" w:rsidR="007F2CCE" w:rsidRDefault="00607C01" w:rsidP="007F2CCE">
      <w:pPr>
        <w:pStyle w:val="BodyTextIndent"/>
        <w:tabs>
          <w:tab w:val="left" w:pos="720"/>
        </w:tabs>
        <w:ind w:left="0" w:firstLine="0"/>
      </w:pPr>
      <w:r>
        <w:t>1.10.</w:t>
      </w:r>
      <w:r w:rsidR="007F2CCE">
        <w:t>3</w:t>
      </w:r>
      <w:r w:rsidR="007F2CCE">
        <w:tab/>
        <w:t xml:space="preserve">Details of key ratios for financial analysis purposes can be found in </w:t>
      </w:r>
      <w:hyperlink w:anchor="ANNEX1" w:history="1">
        <w:r w:rsidR="007F2CCE" w:rsidRPr="00E70438">
          <w:rPr>
            <w:rStyle w:val="Hyperlink"/>
          </w:rPr>
          <w:t>Annex 1.</w:t>
        </w:r>
      </w:hyperlink>
    </w:p>
    <w:p w14:paraId="5790996A" w14:textId="77777777" w:rsidR="007F2CCE" w:rsidRDefault="007F2CCE" w:rsidP="007F2CCE">
      <w:pPr>
        <w:pStyle w:val="BodyTextIndent"/>
        <w:tabs>
          <w:tab w:val="left" w:pos="720"/>
        </w:tabs>
        <w:ind w:left="0" w:firstLine="0"/>
      </w:pPr>
    </w:p>
    <w:p w14:paraId="5790996B" w14:textId="77777777" w:rsidR="007F2CCE" w:rsidRDefault="00607C01" w:rsidP="007F2CCE">
      <w:pPr>
        <w:pStyle w:val="BodyTextIndent"/>
        <w:tabs>
          <w:tab w:val="left" w:pos="720"/>
        </w:tabs>
        <w:ind w:left="0" w:firstLine="0"/>
        <w:rPr>
          <w:b/>
        </w:rPr>
      </w:pPr>
      <w:r>
        <w:rPr>
          <w:b/>
        </w:rPr>
        <w:t>1.11</w:t>
      </w:r>
      <w:r w:rsidR="007F2CCE">
        <w:rPr>
          <w:b/>
        </w:rPr>
        <w:tab/>
      </w:r>
      <w:bookmarkStart w:id="152" w:name="FOUR111"/>
      <w:r w:rsidR="007F2CCE">
        <w:rPr>
          <w:b/>
        </w:rPr>
        <w:t>Warning Signals</w:t>
      </w:r>
      <w:bookmarkEnd w:id="152"/>
    </w:p>
    <w:p w14:paraId="5790996C" w14:textId="77777777" w:rsidR="007F2CCE" w:rsidRDefault="007F2CCE" w:rsidP="007F2CCE">
      <w:pPr>
        <w:pStyle w:val="BodyTextIndent"/>
        <w:tabs>
          <w:tab w:val="left" w:pos="720"/>
        </w:tabs>
        <w:rPr>
          <w:b/>
        </w:rPr>
      </w:pPr>
    </w:p>
    <w:p w14:paraId="5790996D" w14:textId="77777777" w:rsidR="007F2CCE" w:rsidRDefault="007F2CCE" w:rsidP="002F2920">
      <w:pPr>
        <w:pStyle w:val="BodyTextIndent"/>
        <w:tabs>
          <w:tab w:val="left" w:pos="0"/>
        </w:tabs>
        <w:ind w:left="720" w:firstLine="0"/>
      </w:pPr>
      <w:r>
        <w:t>Although administration, receivership or creditors’ voluntary liquidation demonstrably constitute the outright failure of the business, the early symptoms of financial distress are more difficult to identify.  The checklist below will assist in the compilation of a financial profile for each tenderer of strengths &amp; weaknesses, and a risk assessment:</w:t>
      </w:r>
    </w:p>
    <w:p w14:paraId="5790996E" w14:textId="77777777" w:rsidR="007F2CCE" w:rsidRDefault="007F2CCE" w:rsidP="007F2CCE">
      <w:pPr>
        <w:pStyle w:val="BodyTextIndent"/>
        <w:tabs>
          <w:tab w:val="left" w:pos="720"/>
        </w:tabs>
        <w:ind w:left="0" w:firstLine="0"/>
      </w:pPr>
    </w:p>
    <w:p w14:paraId="5790996F" w14:textId="77777777"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cash draining from the business</w:t>
      </w:r>
    </w:p>
    <w:p w14:paraId="57909970" w14:textId="77777777"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sustained losses</w:t>
      </w:r>
    </w:p>
    <w:p w14:paraId="57909971" w14:textId="77777777"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falling profit margins</w:t>
      </w:r>
    </w:p>
    <w:p w14:paraId="57909972" w14:textId="77777777"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volatile and/or consistently falling share price</w:t>
      </w:r>
    </w:p>
    <w:p w14:paraId="57909973" w14:textId="77777777"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narrowing customer base</w:t>
      </w:r>
    </w:p>
    <w:p w14:paraId="57909974" w14:textId="77777777"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consistently low return on capital employed</w:t>
      </w:r>
    </w:p>
    <w:p w14:paraId="57909975" w14:textId="77777777"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increasing overdraft with static turnover</w:t>
      </w:r>
    </w:p>
    <w:p w14:paraId="57909976" w14:textId="77777777"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major reductions in staffing</w:t>
      </w:r>
    </w:p>
    <w:p w14:paraId="57909977" w14:textId="77777777"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increasing employment with static turnover</w:t>
      </w:r>
    </w:p>
    <w:p w14:paraId="57909978" w14:textId="77777777"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increasing debtor and creditor payment days</w:t>
      </w:r>
    </w:p>
    <w:p w14:paraId="57909979" w14:textId="77777777"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larger increases in creditors than debtors</w:t>
      </w:r>
    </w:p>
    <w:p w14:paraId="5790997A" w14:textId="77777777"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increasing stocks, slower stock turnover</w:t>
      </w:r>
    </w:p>
    <w:p w14:paraId="5790997B" w14:textId="77777777"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deteriorating liquidity</w:t>
      </w:r>
    </w:p>
    <w:p w14:paraId="5790997C" w14:textId="77777777"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over-reliance on short-term debt</w:t>
      </w:r>
    </w:p>
    <w:p w14:paraId="5790997D" w14:textId="77777777"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high gearing</w:t>
      </w:r>
    </w:p>
    <w:p w14:paraId="5790997E" w14:textId="77777777"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heavy write-offs of foreign or subsidiary holdings</w:t>
      </w:r>
    </w:p>
    <w:p w14:paraId="5790997F" w14:textId="77777777"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late filing of accounts</w:t>
      </w:r>
    </w:p>
    <w:p w14:paraId="57909980" w14:textId="77777777"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qualified accounts</w:t>
      </w:r>
    </w:p>
    <w:p w14:paraId="57909981" w14:textId="77777777"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poor credit ratings</w:t>
      </w:r>
    </w:p>
    <w:p w14:paraId="57909982" w14:textId="77777777"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unusual accounting policies and/or practices</w:t>
      </w:r>
    </w:p>
    <w:p w14:paraId="57909983" w14:textId="77777777"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changing auditors and bankers</w:t>
      </w:r>
    </w:p>
    <w:p w14:paraId="57909984" w14:textId="77777777"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debt rating downgrades/ alerts</w:t>
      </w:r>
    </w:p>
    <w:p w14:paraId="57909985" w14:textId="77777777" w:rsidR="007F2CCE" w:rsidRDefault="007F2CCE" w:rsidP="00E407B2">
      <w:pPr>
        <w:pStyle w:val="BodyTextIndent"/>
        <w:numPr>
          <w:ilvl w:val="0"/>
          <w:numId w:val="33"/>
        </w:numPr>
        <w:tabs>
          <w:tab w:val="clear" w:pos="360"/>
          <w:tab w:val="clear" w:pos="1980"/>
          <w:tab w:val="left" w:pos="720"/>
          <w:tab w:val="num" w:pos="1080"/>
        </w:tabs>
        <w:spacing w:line="240" w:lineRule="atLeast"/>
        <w:ind w:left="1080"/>
      </w:pPr>
      <w:r>
        <w:t>adverse press reports</w:t>
      </w:r>
    </w:p>
    <w:p w14:paraId="57909986" w14:textId="77777777" w:rsidR="00890217" w:rsidRDefault="00890217">
      <w:pPr>
        <w:rPr>
          <w:rFonts w:cs="Arial"/>
          <w:b/>
          <w:bCs/>
        </w:rPr>
      </w:pPr>
    </w:p>
    <w:p w14:paraId="57909987" w14:textId="77777777" w:rsidR="00C835EA" w:rsidRPr="00C835EA" w:rsidRDefault="00C835EA" w:rsidP="00C835EA">
      <w:pPr>
        <w:rPr>
          <w:rFonts w:cs="Arial"/>
          <w:b/>
          <w:bCs/>
        </w:rPr>
      </w:pPr>
      <w:r w:rsidRPr="00C835EA">
        <w:rPr>
          <w:rFonts w:cs="Arial"/>
          <w:b/>
          <w:bCs/>
        </w:rPr>
        <w:t>2.</w:t>
      </w:r>
      <w:r>
        <w:rPr>
          <w:rFonts w:cs="Arial"/>
          <w:b/>
          <w:bCs/>
        </w:rPr>
        <w:tab/>
      </w:r>
      <w:bookmarkStart w:id="153" w:name="FOUR2"/>
      <w:r w:rsidR="007035CD">
        <w:rPr>
          <w:rFonts w:cs="Arial"/>
          <w:b/>
          <w:bCs/>
        </w:rPr>
        <w:t>POST-</w:t>
      </w:r>
      <w:r w:rsidRPr="00C835EA">
        <w:rPr>
          <w:rFonts w:cs="Arial"/>
          <w:b/>
          <w:bCs/>
        </w:rPr>
        <w:t>BID CLARIFICATION</w:t>
      </w:r>
      <w:bookmarkEnd w:id="153"/>
    </w:p>
    <w:p w14:paraId="57909988" w14:textId="77777777" w:rsidR="00C835EA" w:rsidRDefault="00C835EA" w:rsidP="00C835EA"/>
    <w:p w14:paraId="57909989" w14:textId="77777777" w:rsidR="00C835EA" w:rsidRDefault="00C835EA" w:rsidP="00C835EA">
      <w:pPr>
        <w:pStyle w:val="NormalWeb"/>
        <w:spacing w:before="0" w:beforeAutospacing="0" w:after="0" w:afterAutospacing="0"/>
        <w:jc w:val="both"/>
        <w:rPr>
          <w:rFonts w:ascii="Arial" w:hAnsi="Arial" w:cs="Arial"/>
          <w:b/>
          <w:bCs/>
        </w:rPr>
      </w:pPr>
      <w:r>
        <w:rPr>
          <w:rFonts w:ascii="Arial" w:hAnsi="Arial" w:cs="Arial"/>
          <w:b/>
          <w:bCs/>
        </w:rPr>
        <w:t xml:space="preserve">2.1 </w:t>
      </w:r>
      <w:r>
        <w:rPr>
          <w:rFonts w:ascii="Arial" w:hAnsi="Arial" w:cs="Arial"/>
          <w:b/>
          <w:bCs/>
        </w:rPr>
        <w:tab/>
      </w:r>
      <w:bookmarkStart w:id="154" w:name="FOUR21"/>
      <w:r>
        <w:rPr>
          <w:rFonts w:ascii="Arial" w:hAnsi="Arial" w:cs="Arial"/>
          <w:b/>
          <w:bCs/>
        </w:rPr>
        <w:t>Introduction</w:t>
      </w:r>
      <w:bookmarkEnd w:id="154"/>
    </w:p>
    <w:p w14:paraId="5790998A" w14:textId="77777777" w:rsidR="00C835EA" w:rsidRDefault="00C835EA" w:rsidP="00C835EA">
      <w:pPr>
        <w:pStyle w:val="NormalWeb"/>
        <w:spacing w:before="0" w:beforeAutospacing="0" w:after="0" w:afterAutospacing="0"/>
        <w:jc w:val="both"/>
      </w:pPr>
    </w:p>
    <w:p w14:paraId="5790998B" w14:textId="77777777" w:rsidR="00C835EA" w:rsidRDefault="007035CD" w:rsidP="007035CD">
      <w:pPr>
        <w:pStyle w:val="NormalWeb"/>
        <w:spacing w:before="0" w:beforeAutospacing="0" w:after="0" w:afterAutospacing="0"/>
        <w:ind w:left="720" w:hanging="720"/>
        <w:jc w:val="both"/>
        <w:rPr>
          <w:rFonts w:ascii="Arial" w:hAnsi="Arial" w:cs="Arial"/>
        </w:rPr>
      </w:pPr>
      <w:r>
        <w:rPr>
          <w:rFonts w:ascii="Arial" w:hAnsi="Arial" w:cs="Arial"/>
        </w:rPr>
        <w:t>2.1.1</w:t>
      </w:r>
      <w:r>
        <w:rPr>
          <w:rFonts w:ascii="Arial" w:hAnsi="Arial" w:cs="Arial"/>
        </w:rPr>
        <w:tab/>
      </w:r>
      <w:r w:rsidR="00C835EA" w:rsidRPr="00AB1464">
        <w:rPr>
          <w:rFonts w:ascii="Arial" w:hAnsi="Arial" w:cs="Arial"/>
        </w:rPr>
        <w:t xml:space="preserve">During the </w:t>
      </w:r>
      <w:hyperlink w:anchor="THREE418" w:history="1">
        <w:r w:rsidR="00C835EA" w:rsidRPr="00AB1464">
          <w:rPr>
            <w:rStyle w:val="Hyperlink"/>
            <w:rFonts w:ascii="Arial" w:hAnsi="Arial" w:cs="Arial"/>
          </w:rPr>
          <w:t>evaluation of tenders</w:t>
        </w:r>
      </w:hyperlink>
      <w:r w:rsidR="00C835EA" w:rsidRPr="00AB1464">
        <w:rPr>
          <w:rFonts w:ascii="Arial" w:hAnsi="Arial" w:cs="Arial"/>
          <w:color w:val="0000FF"/>
        </w:rPr>
        <w:t xml:space="preserve"> </w:t>
      </w:r>
      <w:r w:rsidR="00C835EA" w:rsidRPr="00AB1464">
        <w:rPr>
          <w:rFonts w:ascii="Arial" w:hAnsi="Arial" w:cs="Arial"/>
        </w:rPr>
        <w:t>it</w:t>
      </w:r>
      <w:r w:rsidR="00C835EA">
        <w:rPr>
          <w:rFonts w:ascii="Arial" w:hAnsi="Arial" w:cs="Arial"/>
        </w:rPr>
        <w:t xml:space="preserve"> will often be necessary to clarify details or to seek the withdrawal of any qualifications to a bid.  The objective at this stage is to evaluate tenders as submitted, not to negotiate on price or other areas. </w:t>
      </w:r>
    </w:p>
    <w:p w14:paraId="5790998C" w14:textId="77777777" w:rsidR="007035CD" w:rsidRDefault="007035CD" w:rsidP="007035CD">
      <w:pPr>
        <w:pStyle w:val="NormalWeb"/>
        <w:spacing w:before="0" w:beforeAutospacing="0" w:after="0" w:afterAutospacing="0"/>
        <w:ind w:left="720" w:hanging="720"/>
        <w:jc w:val="both"/>
        <w:rPr>
          <w:rFonts w:ascii="Arial" w:hAnsi="Arial" w:cs="Arial"/>
        </w:rPr>
      </w:pPr>
    </w:p>
    <w:p w14:paraId="5790998D" w14:textId="77777777" w:rsidR="007035CD" w:rsidRDefault="007035CD" w:rsidP="007035CD">
      <w:pPr>
        <w:pStyle w:val="NormalWeb"/>
        <w:spacing w:before="0" w:beforeAutospacing="0" w:after="0" w:afterAutospacing="0"/>
        <w:ind w:left="720" w:hanging="720"/>
        <w:jc w:val="both"/>
        <w:rPr>
          <w:rFonts w:ascii="Arial" w:hAnsi="Arial" w:cs="Arial"/>
        </w:rPr>
      </w:pPr>
      <w:r>
        <w:rPr>
          <w:rFonts w:ascii="Arial" w:hAnsi="Arial" w:cs="Arial"/>
        </w:rPr>
        <w:t>2.1.2</w:t>
      </w:r>
      <w:r>
        <w:rPr>
          <w:rFonts w:ascii="Arial" w:hAnsi="Arial" w:cs="Arial"/>
        </w:rPr>
        <w:tab/>
        <w:t>Post-Bid Clarification should only be undertaken with those bidders who retain a genuine opportunity to win the contract.</w:t>
      </w:r>
    </w:p>
    <w:p w14:paraId="5790998E" w14:textId="77777777" w:rsidR="00C835EA" w:rsidRDefault="00C835EA" w:rsidP="00C835EA">
      <w:pPr>
        <w:pStyle w:val="NormalWeb"/>
        <w:spacing w:before="0" w:beforeAutospacing="0" w:after="0" w:afterAutospacing="0"/>
        <w:jc w:val="both"/>
      </w:pPr>
      <w:r>
        <w:rPr>
          <w:rFonts w:ascii="Arial" w:hAnsi="Arial" w:cs="Arial"/>
        </w:rPr>
        <w:t xml:space="preserve"> </w:t>
      </w:r>
    </w:p>
    <w:p w14:paraId="5790998F" w14:textId="77777777" w:rsidR="00C835EA" w:rsidRDefault="00C835EA" w:rsidP="00C835EA">
      <w:pPr>
        <w:pStyle w:val="NormalWeb"/>
        <w:spacing w:before="0" w:beforeAutospacing="0" w:after="0" w:afterAutospacing="0"/>
        <w:jc w:val="both"/>
        <w:rPr>
          <w:rFonts w:ascii="Arial" w:hAnsi="Arial" w:cs="Arial"/>
          <w:b/>
          <w:bCs/>
        </w:rPr>
      </w:pPr>
      <w:bookmarkStart w:id="155" w:name="met"/>
      <w:bookmarkEnd w:id="155"/>
      <w:r>
        <w:rPr>
          <w:rFonts w:ascii="Arial" w:hAnsi="Arial" w:cs="Arial"/>
          <w:b/>
          <w:bCs/>
        </w:rPr>
        <w:t xml:space="preserve">2.2 </w:t>
      </w:r>
      <w:r>
        <w:rPr>
          <w:rFonts w:ascii="Arial" w:hAnsi="Arial" w:cs="Arial"/>
          <w:b/>
          <w:bCs/>
        </w:rPr>
        <w:tab/>
      </w:r>
      <w:bookmarkStart w:id="156" w:name="FOUR22"/>
      <w:r>
        <w:rPr>
          <w:rFonts w:ascii="Arial" w:hAnsi="Arial" w:cs="Arial"/>
          <w:b/>
          <w:bCs/>
        </w:rPr>
        <w:t>Method of Clarification</w:t>
      </w:r>
      <w:bookmarkEnd w:id="156"/>
    </w:p>
    <w:p w14:paraId="57909990" w14:textId="77777777" w:rsidR="00C835EA" w:rsidRDefault="00C835EA" w:rsidP="00C835EA">
      <w:pPr>
        <w:pStyle w:val="NormalWeb"/>
        <w:spacing w:before="0" w:beforeAutospacing="0" w:after="0" w:afterAutospacing="0"/>
        <w:jc w:val="both"/>
      </w:pPr>
    </w:p>
    <w:p w14:paraId="57909991" w14:textId="77777777" w:rsidR="00C835EA" w:rsidRDefault="00C835EA" w:rsidP="00C835EA">
      <w:pPr>
        <w:pStyle w:val="NormalWeb"/>
        <w:spacing w:before="0" w:beforeAutospacing="0" w:after="0" w:afterAutospacing="0"/>
        <w:ind w:left="720" w:hanging="720"/>
        <w:jc w:val="both"/>
        <w:rPr>
          <w:rFonts w:ascii="Arial" w:hAnsi="Arial" w:cs="Arial"/>
        </w:rPr>
      </w:pPr>
      <w:r>
        <w:rPr>
          <w:rFonts w:ascii="Arial" w:hAnsi="Arial" w:cs="Arial"/>
        </w:rPr>
        <w:t>2.2.1</w:t>
      </w:r>
      <w:r>
        <w:rPr>
          <w:rFonts w:ascii="Arial" w:hAnsi="Arial" w:cs="Arial"/>
        </w:rPr>
        <w:tab/>
        <w:t>The method of clarification will depend upon the nature, complexity and value of the requirement and the extent to which clarifications are required. Complex tender submissions may need to be clarified by telephone in order to meet a very tight timescale</w:t>
      </w:r>
      <w:r w:rsidR="00C11A3E">
        <w:rPr>
          <w:rFonts w:ascii="Arial" w:hAnsi="Arial" w:cs="Arial"/>
        </w:rPr>
        <w:t>, but must be recorded in writing and agreed with the tenderer</w:t>
      </w:r>
      <w:r>
        <w:rPr>
          <w:rFonts w:ascii="Arial" w:hAnsi="Arial" w:cs="Arial"/>
        </w:rPr>
        <w:t xml:space="preserve">. </w:t>
      </w:r>
    </w:p>
    <w:p w14:paraId="57909992" w14:textId="77777777" w:rsidR="00C835EA" w:rsidRDefault="00C835EA" w:rsidP="00C835EA">
      <w:pPr>
        <w:pStyle w:val="NormalWeb"/>
        <w:spacing w:before="0" w:beforeAutospacing="0" w:after="0" w:afterAutospacing="0"/>
        <w:ind w:left="720" w:hanging="720"/>
        <w:jc w:val="both"/>
      </w:pPr>
    </w:p>
    <w:p w14:paraId="57909993" w14:textId="0A6EBD33" w:rsidR="00C835EA" w:rsidRDefault="00C835EA" w:rsidP="00C835EA">
      <w:pPr>
        <w:pStyle w:val="NormalWeb"/>
        <w:spacing w:before="0" w:beforeAutospacing="0" w:after="0" w:afterAutospacing="0"/>
        <w:ind w:left="720" w:hanging="720"/>
        <w:jc w:val="both"/>
        <w:rPr>
          <w:rFonts w:ascii="Arial" w:hAnsi="Arial" w:cs="Arial"/>
        </w:rPr>
      </w:pPr>
      <w:r>
        <w:rPr>
          <w:rFonts w:ascii="Arial" w:hAnsi="Arial" w:cs="Arial"/>
        </w:rPr>
        <w:t>2.2.2</w:t>
      </w:r>
      <w:r>
        <w:rPr>
          <w:rFonts w:ascii="Arial" w:hAnsi="Arial" w:cs="Arial"/>
        </w:rPr>
        <w:tab/>
        <w:t xml:space="preserve">Wherever possible a letter should be issued containing a list of questions to be answered in writing, as that will </w:t>
      </w:r>
      <w:r w:rsidRPr="00293577">
        <w:rPr>
          <w:rFonts w:ascii="Arial" w:hAnsi="Arial" w:cs="Arial"/>
        </w:rPr>
        <w:t xml:space="preserve">avoid any potential for ambiguity. Requests for clarification on submitted tenders are titled </w:t>
      </w:r>
      <w:hyperlink r:id="rId77" w:history="1">
        <w:r w:rsidRPr="00293577">
          <w:rPr>
            <w:rStyle w:val="Hyperlink"/>
            <w:rFonts w:ascii="Arial" w:hAnsi="Arial" w:cs="Arial"/>
          </w:rPr>
          <w:t>Post-Bid Clarification Notices</w:t>
        </w:r>
      </w:hyperlink>
      <w:r>
        <w:rPr>
          <w:rFonts w:ascii="Arial" w:hAnsi="Arial" w:cs="Arial"/>
        </w:rPr>
        <w:t xml:space="preserve"> (numbered in ascending order from 1).</w:t>
      </w:r>
      <w:r w:rsidR="00FA294C">
        <w:rPr>
          <w:rFonts w:ascii="Arial" w:hAnsi="Arial" w:cs="Arial"/>
        </w:rPr>
        <w:t xml:space="preserve">  Post-Bid clarification notice</w:t>
      </w:r>
      <w:r w:rsidR="00C11A3E">
        <w:rPr>
          <w:rFonts w:ascii="Arial" w:hAnsi="Arial" w:cs="Arial"/>
        </w:rPr>
        <w:t>s</w:t>
      </w:r>
      <w:r w:rsidR="00FA294C">
        <w:rPr>
          <w:rFonts w:ascii="Arial" w:hAnsi="Arial" w:cs="Arial"/>
        </w:rPr>
        <w:t xml:space="preserve"> should be issued from the Procurement Mailbox.</w:t>
      </w:r>
    </w:p>
    <w:p w14:paraId="57909994" w14:textId="77777777" w:rsidR="00C835EA" w:rsidRDefault="00C835EA" w:rsidP="00C835EA">
      <w:pPr>
        <w:pStyle w:val="NormalWeb"/>
        <w:spacing w:before="0" w:beforeAutospacing="0" w:after="0" w:afterAutospacing="0"/>
        <w:ind w:left="720" w:hanging="720"/>
        <w:jc w:val="both"/>
        <w:rPr>
          <w:rFonts w:ascii="Arial" w:hAnsi="Arial" w:cs="Arial"/>
        </w:rPr>
      </w:pPr>
    </w:p>
    <w:p w14:paraId="57909995" w14:textId="77777777" w:rsidR="00C835EA" w:rsidRDefault="00C835EA" w:rsidP="00C835EA">
      <w:pPr>
        <w:pStyle w:val="NormalWeb"/>
        <w:spacing w:before="0" w:beforeAutospacing="0" w:after="0" w:afterAutospacing="0"/>
        <w:ind w:left="720" w:hanging="720"/>
        <w:jc w:val="both"/>
        <w:rPr>
          <w:rFonts w:ascii="Arial" w:hAnsi="Arial" w:cs="Arial"/>
        </w:rPr>
      </w:pPr>
      <w:r>
        <w:rPr>
          <w:rFonts w:ascii="Arial" w:hAnsi="Arial" w:cs="Arial"/>
        </w:rPr>
        <w:t>2.2.3</w:t>
      </w:r>
      <w:r>
        <w:rPr>
          <w:rFonts w:ascii="Arial" w:hAnsi="Arial" w:cs="Arial"/>
        </w:rPr>
        <w:tab/>
        <w:t>For more complex tenders, where issues cannot be clarified by phone or an exchange of letters, or where presentations by short-listed tenderers are required (e.g. where the quality of personnel is an essential element of the contract), bid clarification meetings may be necessary. Bid clarification meetings must be planned in advance with a clear agenda set to ensure that all outstanding issues are resolved and that the outcome justifies the resource input from both parties.</w:t>
      </w:r>
    </w:p>
    <w:p w14:paraId="57909996" w14:textId="77777777" w:rsidR="005C713A" w:rsidRDefault="005C713A">
      <w:pPr>
        <w:rPr>
          <w:rFonts w:ascii="Times New Roman" w:eastAsia="Times New Roman" w:hAnsi="Times New Roman" w:cs="Times New Roman"/>
          <w:szCs w:val="24"/>
          <w:lang w:eastAsia="en-GB"/>
        </w:rPr>
      </w:pPr>
      <w:r>
        <w:br w:type="page"/>
      </w:r>
    </w:p>
    <w:p w14:paraId="57909997" w14:textId="77777777" w:rsidR="00C835EA" w:rsidRDefault="00C835EA" w:rsidP="00C835EA">
      <w:pPr>
        <w:pStyle w:val="NormalWeb"/>
        <w:spacing w:before="0" w:beforeAutospacing="0" w:after="0" w:afterAutospacing="0"/>
        <w:jc w:val="both"/>
        <w:rPr>
          <w:rFonts w:ascii="Arial" w:hAnsi="Arial" w:cs="Arial"/>
          <w:b/>
          <w:bCs/>
        </w:rPr>
      </w:pPr>
      <w:bookmarkStart w:id="157" w:name="the"/>
      <w:bookmarkEnd w:id="157"/>
      <w:r>
        <w:rPr>
          <w:rFonts w:ascii="Arial" w:hAnsi="Arial" w:cs="Arial"/>
          <w:b/>
          <w:bCs/>
        </w:rPr>
        <w:t>2.3</w:t>
      </w:r>
      <w:r>
        <w:rPr>
          <w:rFonts w:ascii="Arial" w:hAnsi="Arial" w:cs="Arial"/>
          <w:b/>
          <w:bCs/>
        </w:rPr>
        <w:tab/>
      </w:r>
      <w:bookmarkStart w:id="158" w:name="FOUR23"/>
      <w:r w:rsidR="007035CD">
        <w:rPr>
          <w:rFonts w:ascii="Arial" w:hAnsi="Arial" w:cs="Arial"/>
          <w:b/>
          <w:bCs/>
        </w:rPr>
        <w:t>Post-</w:t>
      </w:r>
      <w:r>
        <w:rPr>
          <w:rFonts w:ascii="Arial" w:hAnsi="Arial" w:cs="Arial"/>
          <w:b/>
          <w:bCs/>
        </w:rPr>
        <w:t>Bid Clarification Meeting</w:t>
      </w:r>
      <w:bookmarkEnd w:id="158"/>
    </w:p>
    <w:p w14:paraId="57909998" w14:textId="77777777" w:rsidR="00C835EA" w:rsidRDefault="00C835EA" w:rsidP="00C835EA">
      <w:pPr>
        <w:pStyle w:val="NormalWeb"/>
        <w:spacing w:before="0" w:beforeAutospacing="0" w:after="0" w:afterAutospacing="0"/>
        <w:jc w:val="both"/>
      </w:pPr>
    </w:p>
    <w:p w14:paraId="57909999" w14:textId="77777777" w:rsidR="00C835EA" w:rsidRDefault="00C835EA" w:rsidP="00C835EA">
      <w:pPr>
        <w:pStyle w:val="NormalWeb"/>
        <w:spacing w:before="0" w:beforeAutospacing="0" w:after="0" w:afterAutospacing="0"/>
        <w:ind w:left="720" w:hanging="720"/>
        <w:jc w:val="both"/>
        <w:rPr>
          <w:rFonts w:ascii="Arial" w:hAnsi="Arial" w:cs="Arial"/>
        </w:rPr>
      </w:pPr>
      <w:r>
        <w:rPr>
          <w:rFonts w:ascii="Arial" w:hAnsi="Arial" w:cs="Arial"/>
        </w:rPr>
        <w:t>2.3.1</w:t>
      </w:r>
      <w:r>
        <w:rPr>
          <w:rFonts w:ascii="Arial" w:hAnsi="Arial" w:cs="Arial"/>
        </w:rPr>
        <w:tab/>
        <w:t>The evaluation team should produce a list of the questions that have arisen during the evaluation process. Whenever possible, those questions should be issued to tenderers in advance of the meeting to enable them to prepare their responses.</w:t>
      </w:r>
    </w:p>
    <w:p w14:paraId="5790999A" w14:textId="77777777" w:rsidR="00C835EA" w:rsidRDefault="00C835EA" w:rsidP="00C835EA">
      <w:pPr>
        <w:pStyle w:val="NormalWeb"/>
        <w:spacing w:before="0" w:beforeAutospacing="0" w:after="0" w:afterAutospacing="0"/>
        <w:ind w:left="720" w:hanging="720"/>
        <w:jc w:val="both"/>
      </w:pPr>
    </w:p>
    <w:p w14:paraId="5790999B" w14:textId="77777777" w:rsidR="00C835EA" w:rsidRDefault="00C835EA" w:rsidP="00C835EA">
      <w:pPr>
        <w:pStyle w:val="NormalWeb"/>
        <w:spacing w:before="0" w:beforeAutospacing="0" w:after="0" w:afterAutospacing="0"/>
        <w:ind w:left="720" w:hanging="720"/>
        <w:jc w:val="both"/>
        <w:rPr>
          <w:rFonts w:ascii="Arial" w:hAnsi="Arial" w:cs="Arial"/>
        </w:rPr>
      </w:pPr>
      <w:r>
        <w:rPr>
          <w:rFonts w:ascii="Arial" w:hAnsi="Arial" w:cs="Arial"/>
        </w:rPr>
        <w:t>2.3.2</w:t>
      </w:r>
      <w:r>
        <w:rPr>
          <w:rFonts w:ascii="Arial" w:hAnsi="Arial" w:cs="Arial"/>
        </w:rPr>
        <w:tab/>
        <w:t xml:space="preserve">The evaluation team should then agree who needs to be present at the meeting. For example, if technical issues require clarification, it is essential that someone can deal with supplementary issues that may arise. </w:t>
      </w:r>
    </w:p>
    <w:p w14:paraId="5790999C" w14:textId="77777777" w:rsidR="00C835EA" w:rsidRDefault="00C835EA" w:rsidP="00C835EA">
      <w:pPr>
        <w:pStyle w:val="NormalWeb"/>
        <w:spacing w:before="0" w:beforeAutospacing="0" w:after="0" w:afterAutospacing="0"/>
        <w:ind w:left="720" w:hanging="720"/>
        <w:jc w:val="both"/>
      </w:pPr>
    </w:p>
    <w:p w14:paraId="5790999D" w14:textId="77777777" w:rsidR="00C835EA" w:rsidRDefault="007035CD" w:rsidP="00C835EA">
      <w:pPr>
        <w:pStyle w:val="NormalWeb"/>
        <w:spacing w:before="0" w:beforeAutospacing="0" w:after="0" w:afterAutospacing="0"/>
        <w:ind w:left="720" w:hanging="720"/>
        <w:jc w:val="both"/>
        <w:rPr>
          <w:rFonts w:ascii="Arial" w:hAnsi="Arial" w:cs="Arial"/>
        </w:rPr>
      </w:pPr>
      <w:r>
        <w:rPr>
          <w:rFonts w:ascii="Arial" w:hAnsi="Arial" w:cs="Arial"/>
        </w:rPr>
        <w:t>2</w:t>
      </w:r>
      <w:r w:rsidR="00C835EA">
        <w:rPr>
          <w:rFonts w:ascii="Arial" w:hAnsi="Arial" w:cs="Arial"/>
        </w:rPr>
        <w:t>.3.3</w:t>
      </w:r>
      <w:r w:rsidR="00C835EA">
        <w:rPr>
          <w:rFonts w:ascii="Arial" w:hAnsi="Arial" w:cs="Arial"/>
        </w:rPr>
        <w:tab/>
      </w:r>
      <w:r>
        <w:rPr>
          <w:rFonts w:ascii="Arial" w:hAnsi="Arial" w:cs="Arial"/>
        </w:rPr>
        <w:t>The Purchaser</w:t>
      </w:r>
      <w:r w:rsidR="00C835EA">
        <w:rPr>
          <w:rFonts w:ascii="Arial" w:hAnsi="Arial" w:cs="Arial"/>
        </w:rPr>
        <w:t xml:space="preserve"> should lead the meeting, at which individual team members should deal with questions that fall within their areas of expertise, and the </w:t>
      </w:r>
      <w:r>
        <w:rPr>
          <w:rFonts w:ascii="Arial" w:hAnsi="Arial" w:cs="Arial"/>
        </w:rPr>
        <w:t>P</w:t>
      </w:r>
      <w:r w:rsidR="00C835EA">
        <w:rPr>
          <w:rFonts w:ascii="Arial" w:hAnsi="Arial" w:cs="Arial"/>
        </w:rPr>
        <w:t>urchaser should clarify any commercial matters.</w:t>
      </w:r>
    </w:p>
    <w:p w14:paraId="5790999E" w14:textId="77777777" w:rsidR="007035CD" w:rsidRDefault="007035CD" w:rsidP="00C835EA">
      <w:pPr>
        <w:pStyle w:val="NormalWeb"/>
        <w:spacing w:before="0" w:beforeAutospacing="0" w:after="0" w:afterAutospacing="0"/>
        <w:ind w:left="720" w:hanging="720"/>
        <w:jc w:val="both"/>
      </w:pPr>
    </w:p>
    <w:p w14:paraId="5790999F" w14:textId="77777777" w:rsidR="00C835EA" w:rsidRDefault="007035CD" w:rsidP="00C835EA">
      <w:pPr>
        <w:pStyle w:val="NormalWeb"/>
        <w:spacing w:before="0" w:beforeAutospacing="0" w:after="0" w:afterAutospacing="0"/>
        <w:ind w:left="720" w:hanging="720"/>
        <w:jc w:val="both"/>
        <w:rPr>
          <w:rFonts w:ascii="Arial" w:hAnsi="Arial" w:cs="Arial"/>
        </w:rPr>
      </w:pPr>
      <w:r>
        <w:rPr>
          <w:rFonts w:ascii="Arial" w:hAnsi="Arial" w:cs="Arial"/>
        </w:rPr>
        <w:t>2.3.4</w:t>
      </w:r>
      <w:r w:rsidR="00C835EA">
        <w:rPr>
          <w:rFonts w:ascii="Arial" w:hAnsi="Arial" w:cs="Arial"/>
        </w:rPr>
        <w:tab/>
        <w:t xml:space="preserve">It is important that tenderers field the correct personnel at bid clarification meetings and it is the </w:t>
      </w:r>
      <w:r>
        <w:rPr>
          <w:rFonts w:ascii="Arial" w:hAnsi="Arial" w:cs="Arial"/>
        </w:rPr>
        <w:t>P</w:t>
      </w:r>
      <w:r w:rsidR="00C835EA">
        <w:rPr>
          <w:rFonts w:ascii="Arial" w:hAnsi="Arial" w:cs="Arial"/>
        </w:rPr>
        <w:t>urchaser's responsibility to ensure that that is the case. Suppliers will often wish to field senior personnel who have well-developed presentational skills, but who might lack the operational knowledge that is required to clarify issues that are raised, so if they have not been assigned to the project their ability to communicate effectively and grasp complex issues is largely irrelevant. The purchaser must confirm that the personnel who attend have sufficient authority to take relevant decisions, that they have detailed knowledge of the operational aspects of the contract and, where appropriate, that key staff named in the tenderer's proposal are included.</w:t>
      </w:r>
    </w:p>
    <w:p w14:paraId="579099A0" w14:textId="77777777" w:rsidR="007035CD" w:rsidRDefault="007035CD" w:rsidP="00C835EA">
      <w:pPr>
        <w:pStyle w:val="NormalWeb"/>
        <w:spacing w:before="0" w:beforeAutospacing="0" w:after="0" w:afterAutospacing="0"/>
        <w:ind w:left="720" w:hanging="720"/>
        <w:jc w:val="both"/>
      </w:pPr>
    </w:p>
    <w:p w14:paraId="579099A1" w14:textId="77777777" w:rsidR="00C835EA" w:rsidRDefault="007035CD" w:rsidP="00C835EA">
      <w:pPr>
        <w:pStyle w:val="NormalWeb"/>
        <w:spacing w:before="0" w:beforeAutospacing="0" w:after="0" w:afterAutospacing="0"/>
        <w:jc w:val="both"/>
        <w:rPr>
          <w:rFonts w:ascii="Arial" w:hAnsi="Arial" w:cs="Arial"/>
          <w:b/>
          <w:bCs/>
        </w:rPr>
      </w:pPr>
      <w:bookmarkStart w:id="159" w:name="eva"/>
      <w:bookmarkEnd w:id="159"/>
      <w:r>
        <w:rPr>
          <w:rFonts w:ascii="Arial" w:hAnsi="Arial" w:cs="Arial"/>
          <w:b/>
          <w:bCs/>
        </w:rPr>
        <w:t>2</w:t>
      </w:r>
      <w:r w:rsidR="00C835EA">
        <w:rPr>
          <w:rFonts w:ascii="Arial" w:hAnsi="Arial" w:cs="Arial"/>
          <w:b/>
          <w:bCs/>
        </w:rPr>
        <w:t>.4</w:t>
      </w:r>
      <w:r w:rsidR="00C835EA">
        <w:rPr>
          <w:rFonts w:ascii="Arial" w:hAnsi="Arial" w:cs="Arial"/>
          <w:b/>
          <w:bCs/>
        </w:rPr>
        <w:tab/>
      </w:r>
      <w:bookmarkStart w:id="160" w:name="rec"/>
      <w:bookmarkStart w:id="161" w:name="FOUR24"/>
      <w:bookmarkEnd w:id="160"/>
      <w:r w:rsidR="00C835EA">
        <w:rPr>
          <w:rFonts w:ascii="Arial" w:hAnsi="Arial" w:cs="Arial"/>
          <w:b/>
          <w:bCs/>
        </w:rPr>
        <w:t xml:space="preserve">Record of </w:t>
      </w:r>
      <w:r>
        <w:rPr>
          <w:rFonts w:ascii="Arial" w:hAnsi="Arial" w:cs="Arial"/>
          <w:b/>
          <w:bCs/>
        </w:rPr>
        <w:t>Post-</w:t>
      </w:r>
      <w:r w:rsidR="00C835EA">
        <w:rPr>
          <w:rFonts w:ascii="Arial" w:hAnsi="Arial" w:cs="Arial"/>
          <w:b/>
          <w:bCs/>
        </w:rPr>
        <w:t>Bid Clarification Meeting</w:t>
      </w:r>
      <w:bookmarkEnd w:id="161"/>
    </w:p>
    <w:p w14:paraId="579099A2" w14:textId="77777777" w:rsidR="007035CD" w:rsidRDefault="007035CD" w:rsidP="00C835EA">
      <w:pPr>
        <w:pStyle w:val="NormalWeb"/>
        <w:spacing w:before="0" w:beforeAutospacing="0" w:after="0" w:afterAutospacing="0"/>
        <w:jc w:val="both"/>
      </w:pPr>
    </w:p>
    <w:p w14:paraId="579099A3" w14:textId="77777777" w:rsidR="00C835EA" w:rsidRDefault="00C835EA" w:rsidP="002F2920">
      <w:pPr>
        <w:pStyle w:val="NormalWeb"/>
        <w:spacing w:before="0" w:beforeAutospacing="0" w:after="0" w:afterAutospacing="0"/>
        <w:ind w:left="709"/>
        <w:jc w:val="both"/>
        <w:rPr>
          <w:rFonts w:ascii="Arial" w:hAnsi="Arial" w:cs="Arial"/>
        </w:rPr>
      </w:pPr>
      <w:r>
        <w:rPr>
          <w:rFonts w:ascii="Arial" w:hAnsi="Arial" w:cs="Arial"/>
        </w:rPr>
        <w:t xml:space="preserve">The </w:t>
      </w:r>
      <w:r w:rsidR="007035CD">
        <w:rPr>
          <w:rFonts w:ascii="Arial" w:hAnsi="Arial" w:cs="Arial"/>
        </w:rPr>
        <w:t>post-</w:t>
      </w:r>
      <w:r>
        <w:rPr>
          <w:rFonts w:ascii="Arial" w:hAnsi="Arial" w:cs="Arial"/>
        </w:rPr>
        <w:t>bid clarification meeting must be fully minuted and tenderers must be asked to confirm all clarifications in writing.</w:t>
      </w:r>
      <w:r w:rsidR="007035CD">
        <w:rPr>
          <w:rFonts w:ascii="Arial" w:hAnsi="Arial" w:cs="Arial"/>
        </w:rPr>
        <w:t xml:space="preserve">  This record will form part of the Contract Documentation with the successful tenderer.</w:t>
      </w:r>
    </w:p>
    <w:p w14:paraId="579099A4" w14:textId="77777777" w:rsidR="007035CD" w:rsidRDefault="007035CD" w:rsidP="00C835EA">
      <w:pPr>
        <w:pStyle w:val="NormalWeb"/>
        <w:spacing w:before="0" w:beforeAutospacing="0" w:after="0" w:afterAutospacing="0"/>
        <w:jc w:val="both"/>
      </w:pPr>
    </w:p>
    <w:p w14:paraId="579099A5" w14:textId="77777777" w:rsidR="00C835EA" w:rsidRDefault="007035CD" w:rsidP="00C835EA">
      <w:pPr>
        <w:pStyle w:val="NormalWeb"/>
        <w:spacing w:before="0" w:beforeAutospacing="0" w:after="0" w:afterAutospacing="0"/>
        <w:jc w:val="both"/>
        <w:rPr>
          <w:rFonts w:ascii="Arial" w:hAnsi="Arial" w:cs="Arial"/>
          <w:b/>
          <w:bCs/>
        </w:rPr>
      </w:pPr>
      <w:bookmarkStart w:id="162" w:name="out"/>
      <w:bookmarkEnd w:id="162"/>
      <w:r>
        <w:rPr>
          <w:rFonts w:ascii="Arial" w:hAnsi="Arial" w:cs="Arial"/>
          <w:b/>
          <w:bCs/>
        </w:rPr>
        <w:t>2</w:t>
      </w:r>
      <w:r w:rsidR="00C835EA">
        <w:rPr>
          <w:rFonts w:ascii="Arial" w:hAnsi="Arial" w:cs="Arial"/>
          <w:b/>
          <w:bCs/>
        </w:rPr>
        <w:t>.</w:t>
      </w:r>
      <w:r>
        <w:rPr>
          <w:rFonts w:ascii="Arial" w:hAnsi="Arial" w:cs="Arial"/>
          <w:b/>
          <w:bCs/>
        </w:rPr>
        <w:t>5</w:t>
      </w:r>
      <w:r w:rsidR="00C835EA">
        <w:rPr>
          <w:rFonts w:ascii="Arial" w:hAnsi="Arial" w:cs="Arial"/>
          <w:b/>
          <w:bCs/>
        </w:rPr>
        <w:tab/>
      </w:r>
      <w:bookmarkStart w:id="163" w:name="FOUR25"/>
      <w:r w:rsidR="00C835EA">
        <w:rPr>
          <w:rFonts w:ascii="Arial" w:hAnsi="Arial" w:cs="Arial"/>
          <w:b/>
          <w:bCs/>
        </w:rPr>
        <w:t xml:space="preserve">Outcome of </w:t>
      </w:r>
      <w:r>
        <w:rPr>
          <w:rFonts w:ascii="Arial" w:hAnsi="Arial" w:cs="Arial"/>
          <w:b/>
          <w:bCs/>
        </w:rPr>
        <w:t>Post-</w:t>
      </w:r>
      <w:r w:rsidR="00C835EA">
        <w:rPr>
          <w:rFonts w:ascii="Arial" w:hAnsi="Arial" w:cs="Arial"/>
          <w:b/>
          <w:bCs/>
        </w:rPr>
        <w:t>Bid Clarification Meetings</w:t>
      </w:r>
      <w:bookmarkEnd w:id="163"/>
    </w:p>
    <w:p w14:paraId="579099A6" w14:textId="77777777" w:rsidR="007035CD" w:rsidRDefault="007035CD" w:rsidP="00C835EA">
      <w:pPr>
        <w:pStyle w:val="NormalWeb"/>
        <w:spacing w:before="0" w:beforeAutospacing="0" w:after="0" w:afterAutospacing="0"/>
        <w:jc w:val="both"/>
      </w:pPr>
    </w:p>
    <w:p w14:paraId="579099A7" w14:textId="5D0B2B5B" w:rsidR="00C835EA" w:rsidRPr="00EE375E" w:rsidRDefault="00C835EA" w:rsidP="002F2920">
      <w:pPr>
        <w:pStyle w:val="NormalWeb"/>
        <w:spacing w:before="0" w:beforeAutospacing="0" w:after="0" w:afterAutospacing="0"/>
        <w:ind w:left="709"/>
        <w:jc w:val="both"/>
      </w:pPr>
      <w:r>
        <w:rPr>
          <w:rFonts w:ascii="Arial" w:hAnsi="Arial" w:cs="Arial"/>
        </w:rPr>
        <w:t>On completion of all bid clarification meetings, the evaluation team should meet to refine original evaluation scores</w:t>
      </w:r>
      <w:r w:rsidR="00C11A3E">
        <w:rPr>
          <w:rFonts w:ascii="Arial" w:hAnsi="Arial" w:cs="Arial"/>
        </w:rPr>
        <w:t>,</w:t>
      </w:r>
      <w:r>
        <w:rPr>
          <w:rFonts w:ascii="Arial" w:hAnsi="Arial" w:cs="Arial"/>
        </w:rPr>
        <w:t xml:space="preserve"> where appropriate. All issues identified during the evaluation process should have been clarified and the corresponding evaluation criteria adjusted (up or down as appropriate) to reflect the team's improved understanding of each tenderer's ability to deliver its proposals. Full justification for all amendments made to the original evaluation scores must be recorded</w:t>
      </w:r>
      <w:r w:rsidR="007035CD">
        <w:rPr>
          <w:rFonts w:ascii="Arial" w:hAnsi="Arial" w:cs="Arial"/>
        </w:rPr>
        <w:t xml:space="preserve"> on </w:t>
      </w:r>
      <w:r w:rsidR="007035CD" w:rsidRPr="00293577">
        <w:rPr>
          <w:rFonts w:ascii="Arial" w:hAnsi="Arial" w:cs="Arial"/>
        </w:rPr>
        <w:t xml:space="preserve">the </w:t>
      </w:r>
      <w:hyperlink r:id="rId78" w:history="1">
        <w:r w:rsidR="007035CD" w:rsidRPr="00293577">
          <w:rPr>
            <w:rStyle w:val="Hyperlink"/>
            <w:rFonts w:ascii="Arial" w:hAnsi="Arial" w:cs="Arial"/>
          </w:rPr>
          <w:t>Evaluation Form</w:t>
        </w:r>
        <w:r w:rsidRPr="00293577">
          <w:rPr>
            <w:rStyle w:val="Hyperlink"/>
            <w:rFonts w:ascii="Arial" w:hAnsi="Arial" w:cs="Arial"/>
          </w:rPr>
          <w:t>.</w:t>
        </w:r>
      </w:hyperlink>
      <w:r>
        <w:rPr>
          <w:rFonts w:ascii="Arial" w:hAnsi="Arial" w:cs="Arial"/>
        </w:rPr>
        <w:t xml:space="preserve"> </w:t>
      </w:r>
    </w:p>
    <w:p w14:paraId="579099A8" w14:textId="77777777" w:rsidR="007035CD" w:rsidRDefault="007035CD" w:rsidP="00481156"/>
    <w:p w14:paraId="579099A9" w14:textId="77777777" w:rsidR="00C11A3E" w:rsidRPr="00C11A3E" w:rsidRDefault="00C11A3E" w:rsidP="00481156">
      <w:pPr>
        <w:rPr>
          <w:b/>
        </w:rPr>
      </w:pPr>
      <w:r w:rsidRPr="00C11A3E">
        <w:rPr>
          <w:b/>
        </w:rPr>
        <w:t>2.6</w:t>
      </w:r>
      <w:r w:rsidRPr="00C11A3E">
        <w:rPr>
          <w:b/>
        </w:rPr>
        <w:tab/>
      </w:r>
      <w:bookmarkStart w:id="164" w:name="FOUR26"/>
      <w:r w:rsidRPr="00C11A3E">
        <w:rPr>
          <w:b/>
        </w:rPr>
        <w:t>Verification Site Visits/Meetings</w:t>
      </w:r>
      <w:bookmarkEnd w:id="164"/>
    </w:p>
    <w:p w14:paraId="579099AA" w14:textId="77777777" w:rsidR="00C11A3E" w:rsidRDefault="00C11A3E">
      <w:pPr>
        <w:rPr>
          <w:rFonts w:cs="Arial"/>
          <w:b/>
          <w:bCs/>
          <w:color w:val="000000"/>
        </w:rPr>
      </w:pPr>
    </w:p>
    <w:p w14:paraId="579099AB" w14:textId="77777777" w:rsidR="00890217" w:rsidRPr="00C11A3E" w:rsidRDefault="00C11A3E" w:rsidP="00C11A3E">
      <w:pPr>
        <w:ind w:left="720"/>
        <w:rPr>
          <w:rFonts w:cs="Arial"/>
          <w:bCs/>
          <w:color w:val="000000"/>
        </w:rPr>
      </w:pPr>
      <w:r>
        <w:rPr>
          <w:rFonts w:cs="Arial"/>
          <w:bCs/>
          <w:color w:val="000000"/>
        </w:rPr>
        <w:t>A V</w:t>
      </w:r>
      <w:r w:rsidRPr="00C11A3E">
        <w:rPr>
          <w:rFonts w:cs="Arial"/>
          <w:bCs/>
          <w:color w:val="000000"/>
        </w:rPr>
        <w:t xml:space="preserve">erification </w:t>
      </w:r>
      <w:r>
        <w:rPr>
          <w:rFonts w:cs="Arial"/>
          <w:bCs/>
          <w:color w:val="000000"/>
        </w:rPr>
        <w:t>S</w:t>
      </w:r>
      <w:r w:rsidRPr="00C11A3E">
        <w:rPr>
          <w:rFonts w:cs="Arial"/>
          <w:bCs/>
          <w:color w:val="000000"/>
        </w:rPr>
        <w:t xml:space="preserve">ite </w:t>
      </w:r>
      <w:r>
        <w:rPr>
          <w:rFonts w:cs="Arial"/>
          <w:bCs/>
          <w:color w:val="000000"/>
        </w:rPr>
        <w:t>V</w:t>
      </w:r>
      <w:r w:rsidRPr="00C11A3E">
        <w:rPr>
          <w:rFonts w:cs="Arial"/>
          <w:bCs/>
          <w:color w:val="000000"/>
        </w:rPr>
        <w:t xml:space="preserve">isit </w:t>
      </w:r>
      <w:r>
        <w:rPr>
          <w:rFonts w:cs="Arial"/>
          <w:bCs/>
          <w:color w:val="000000"/>
        </w:rPr>
        <w:t>may</w:t>
      </w:r>
      <w:r w:rsidRPr="00C11A3E">
        <w:rPr>
          <w:rFonts w:cs="Arial"/>
          <w:bCs/>
          <w:color w:val="000000"/>
        </w:rPr>
        <w:t xml:space="preserve"> be undertaken with the winning bidder</w:t>
      </w:r>
      <w:r>
        <w:rPr>
          <w:rFonts w:cs="Arial"/>
          <w:bCs/>
          <w:color w:val="000000"/>
        </w:rPr>
        <w:t xml:space="preserve"> where it is deemed necessary to verify the statements made in the tender response</w:t>
      </w:r>
      <w:r w:rsidRPr="00C11A3E">
        <w:rPr>
          <w:rFonts w:cs="Arial"/>
          <w:bCs/>
          <w:color w:val="000000"/>
        </w:rPr>
        <w:t>. This may result in scores increasing, de</w:t>
      </w:r>
      <w:r>
        <w:rPr>
          <w:rFonts w:cs="Arial"/>
          <w:bCs/>
          <w:color w:val="000000"/>
        </w:rPr>
        <w:t>creasing or remaining the same and must be stated clearly in the ITT letter.</w:t>
      </w:r>
      <w:r w:rsidR="00890217" w:rsidRPr="00C11A3E">
        <w:rPr>
          <w:rFonts w:cs="Arial"/>
          <w:bCs/>
          <w:color w:val="000000"/>
        </w:rPr>
        <w:br w:type="page"/>
      </w:r>
    </w:p>
    <w:p w14:paraId="579099AC" w14:textId="77777777" w:rsidR="007035CD" w:rsidRDefault="000B50F9" w:rsidP="00481156">
      <w:r w:rsidRPr="000B50F9">
        <w:rPr>
          <w:rFonts w:cs="Arial"/>
          <w:b/>
          <w:bCs/>
          <w:color w:val="000000"/>
        </w:rPr>
        <w:t>3.</w:t>
      </w:r>
      <w:r>
        <w:rPr>
          <w:rFonts w:cs="Arial"/>
          <w:b/>
          <w:bCs/>
          <w:color w:val="000000"/>
        </w:rPr>
        <w:tab/>
      </w:r>
      <w:bookmarkStart w:id="165" w:name="FOUR3"/>
      <w:r w:rsidRPr="000B50F9">
        <w:rPr>
          <w:rFonts w:cs="Arial"/>
          <w:b/>
          <w:bCs/>
          <w:color w:val="000000"/>
        </w:rPr>
        <w:t>POST TENDER NEGOTIATION (PTN)</w:t>
      </w:r>
    </w:p>
    <w:bookmarkEnd w:id="165"/>
    <w:p w14:paraId="579099AD" w14:textId="77777777" w:rsidR="007035CD" w:rsidRDefault="007035CD" w:rsidP="00481156"/>
    <w:p w14:paraId="579099AE" w14:textId="77777777" w:rsidR="00481156" w:rsidRDefault="00481156" w:rsidP="00481156">
      <w:pPr>
        <w:jc w:val="both"/>
        <w:rPr>
          <w:rFonts w:cs="Arial"/>
          <w:b/>
          <w:bCs/>
          <w:color w:val="000000"/>
        </w:rPr>
      </w:pPr>
      <w:r>
        <w:rPr>
          <w:rFonts w:cs="Arial"/>
          <w:b/>
          <w:bCs/>
          <w:color w:val="000000"/>
        </w:rPr>
        <w:t>3.1</w:t>
      </w:r>
      <w:r w:rsidRPr="00825BFE">
        <w:rPr>
          <w:rFonts w:cs="Arial"/>
          <w:b/>
          <w:bCs/>
          <w:color w:val="000000"/>
        </w:rPr>
        <w:t xml:space="preserve"> </w:t>
      </w:r>
      <w:r>
        <w:rPr>
          <w:rFonts w:cs="Arial"/>
          <w:b/>
          <w:bCs/>
          <w:color w:val="000000"/>
        </w:rPr>
        <w:tab/>
      </w:r>
      <w:bookmarkStart w:id="166" w:name="FOUR31"/>
      <w:r w:rsidRPr="00825BFE">
        <w:rPr>
          <w:rFonts w:cs="Arial"/>
          <w:b/>
          <w:bCs/>
          <w:color w:val="000000"/>
        </w:rPr>
        <w:t>Introduction</w:t>
      </w:r>
      <w:bookmarkEnd w:id="166"/>
    </w:p>
    <w:p w14:paraId="579099AF" w14:textId="77777777" w:rsidR="00481156" w:rsidRDefault="00481156" w:rsidP="00481156">
      <w:pPr>
        <w:jc w:val="both"/>
        <w:rPr>
          <w:rFonts w:cs="Arial"/>
          <w:b/>
          <w:bCs/>
          <w:color w:val="000000"/>
        </w:rPr>
      </w:pPr>
    </w:p>
    <w:p w14:paraId="579099B0" w14:textId="77777777" w:rsidR="00481156" w:rsidRDefault="00481156" w:rsidP="00481156">
      <w:pPr>
        <w:ind w:left="720" w:hanging="720"/>
        <w:jc w:val="both"/>
        <w:rPr>
          <w:rFonts w:cs="Arial"/>
          <w:color w:val="000000"/>
        </w:rPr>
      </w:pPr>
      <w:r>
        <w:rPr>
          <w:rFonts w:cs="Arial"/>
          <w:color w:val="000000"/>
        </w:rPr>
        <w:tab/>
      </w:r>
      <w:r w:rsidRPr="00825BFE">
        <w:rPr>
          <w:rFonts w:cs="Arial"/>
          <w:color w:val="000000"/>
        </w:rPr>
        <w:t xml:space="preserve">PTN can be defined as "Negotiation after the receipt of formal tenders, and before the letting of a contract, with one or more of the leading tenderers". The objective of the negotiation is to obtain an improvement </w:t>
      </w:r>
      <w:r>
        <w:rPr>
          <w:rFonts w:cs="Arial"/>
          <w:color w:val="000000"/>
        </w:rPr>
        <w:t>service</w:t>
      </w:r>
      <w:r w:rsidRPr="00825BFE">
        <w:rPr>
          <w:rFonts w:cs="Arial"/>
          <w:color w:val="000000"/>
        </w:rPr>
        <w:t>, delivery or quality, in circumstances which do not put other tenderers at a disadvantage or adversely affect their confidence or trust in the competitive tendering system.</w:t>
      </w:r>
    </w:p>
    <w:p w14:paraId="579099B1" w14:textId="77777777" w:rsidR="00481156" w:rsidRDefault="00481156" w:rsidP="00481156">
      <w:pPr>
        <w:ind w:left="720" w:hanging="720"/>
        <w:jc w:val="both"/>
        <w:rPr>
          <w:rFonts w:cs="Arial"/>
          <w:color w:val="000000"/>
        </w:rPr>
      </w:pPr>
    </w:p>
    <w:p w14:paraId="579099B2" w14:textId="77777777" w:rsidR="00481156" w:rsidRDefault="00481156" w:rsidP="00481156">
      <w:pPr>
        <w:jc w:val="both"/>
        <w:rPr>
          <w:rFonts w:cs="Arial"/>
          <w:b/>
          <w:bCs/>
          <w:color w:val="000000"/>
        </w:rPr>
      </w:pPr>
      <w:bookmarkStart w:id="167" w:name="faetos"/>
      <w:bookmarkEnd w:id="167"/>
      <w:r>
        <w:rPr>
          <w:rFonts w:cs="Arial"/>
          <w:b/>
          <w:bCs/>
          <w:color w:val="000000"/>
        </w:rPr>
        <w:t>3.2</w:t>
      </w:r>
      <w:r w:rsidRPr="00825BFE">
        <w:rPr>
          <w:rFonts w:cs="Arial"/>
          <w:b/>
          <w:bCs/>
          <w:color w:val="000000"/>
        </w:rPr>
        <w:t xml:space="preserve"> </w:t>
      </w:r>
      <w:r>
        <w:rPr>
          <w:rFonts w:cs="Arial"/>
          <w:b/>
          <w:bCs/>
          <w:color w:val="000000"/>
        </w:rPr>
        <w:tab/>
      </w:r>
      <w:bookmarkStart w:id="168" w:name="FOUR32"/>
      <w:r w:rsidRPr="00825BFE">
        <w:rPr>
          <w:rFonts w:cs="Arial"/>
          <w:b/>
          <w:bCs/>
          <w:color w:val="000000"/>
        </w:rPr>
        <w:t>Fair and Equitable Treatment of Suppliers</w:t>
      </w:r>
      <w:bookmarkEnd w:id="168"/>
    </w:p>
    <w:p w14:paraId="579099B3" w14:textId="77777777" w:rsidR="002F2920" w:rsidRDefault="002F2920" w:rsidP="00481156">
      <w:pPr>
        <w:jc w:val="both"/>
        <w:rPr>
          <w:rFonts w:cs="Arial"/>
          <w:b/>
          <w:bCs/>
          <w:color w:val="000000"/>
        </w:rPr>
      </w:pPr>
    </w:p>
    <w:p w14:paraId="579099B4" w14:textId="77777777" w:rsidR="00481156" w:rsidRDefault="00481156" w:rsidP="00481156">
      <w:pPr>
        <w:ind w:left="720" w:hanging="720"/>
        <w:jc w:val="both"/>
        <w:rPr>
          <w:rFonts w:cs="Arial"/>
          <w:color w:val="000000"/>
        </w:rPr>
      </w:pPr>
      <w:r>
        <w:rPr>
          <w:rFonts w:cs="Arial"/>
          <w:color w:val="000000"/>
        </w:rPr>
        <w:t>3.2</w:t>
      </w:r>
      <w:r w:rsidRPr="00825BFE">
        <w:rPr>
          <w:rFonts w:cs="Arial"/>
          <w:color w:val="000000"/>
        </w:rPr>
        <w:t>.1</w:t>
      </w:r>
      <w:r>
        <w:rPr>
          <w:rFonts w:cs="Arial"/>
          <w:color w:val="000000"/>
        </w:rPr>
        <w:tab/>
      </w:r>
      <w:r w:rsidRPr="00825BFE">
        <w:rPr>
          <w:rFonts w:cs="Arial"/>
          <w:color w:val="000000"/>
        </w:rPr>
        <w:t xml:space="preserve">PTN should never be conducted in such a way as to put tenderers at a disadvantage, distort competition or adversely </w:t>
      </w:r>
      <w:r>
        <w:rPr>
          <w:rFonts w:cs="Arial"/>
          <w:color w:val="000000"/>
        </w:rPr>
        <w:t>a</w:t>
      </w:r>
      <w:r w:rsidRPr="00825BFE">
        <w:rPr>
          <w:rFonts w:cs="Arial"/>
          <w:color w:val="000000"/>
        </w:rPr>
        <w:t xml:space="preserve">ffect trust in the competitive tendering process. In particular, PTN must not become any form of "Dutch Auction" (unfairly trading one tenderer off against another by using the lowest bid to seek a </w:t>
      </w:r>
      <w:r w:rsidRPr="00986215">
        <w:rPr>
          <w:rFonts w:cs="Arial"/>
        </w:rPr>
        <w:t>reduction</w:t>
      </w:r>
      <w:r w:rsidRPr="00825BFE">
        <w:rPr>
          <w:rFonts w:cs="Arial"/>
          <w:color w:val="000000"/>
        </w:rPr>
        <w:t xml:space="preserve"> in costs from any other tenderers). </w:t>
      </w:r>
      <w:r>
        <w:rPr>
          <w:rFonts w:cs="Arial"/>
          <w:color w:val="000000"/>
        </w:rPr>
        <w:t xml:space="preserve"> </w:t>
      </w:r>
    </w:p>
    <w:p w14:paraId="579099B5" w14:textId="77777777" w:rsidR="00481156" w:rsidRDefault="00481156" w:rsidP="00481156">
      <w:pPr>
        <w:ind w:left="720" w:hanging="720"/>
        <w:jc w:val="both"/>
        <w:rPr>
          <w:rFonts w:cs="Arial"/>
          <w:color w:val="000000"/>
        </w:rPr>
      </w:pPr>
    </w:p>
    <w:p w14:paraId="579099B6" w14:textId="77777777" w:rsidR="00481156" w:rsidRDefault="00481156" w:rsidP="00481156">
      <w:pPr>
        <w:ind w:left="720" w:hanging="720"/>
        <w:jc w:val="both"/>
        <w:rPr>
          <w:rFonts w:cs="Arial"/>
          <w:color w:val="000000"/>
        </w:rPr>
      </w:pPr>
      <w:r>
        <w:rPr>
          <w:rFonts w:cs="Arial"/>
          <w:color w:val="000000"/>
        </w:rPr>
        <w:t>3.2.2</w:t>
      </w:r>
      <w:r>
        <w:rPr>
          <w:rFonts w:cs="Arial"/>
          <w:color w:val="000000"/>
        </w:rPr>
        <w:tab/>
        <w:t>C</w:t>
      </w:r>
      <w:r w:rsidRPr="00825BFE">
        <w:rPr>
          <w:rFonts w:cs="Arial"/>
          <w:color w:val="000000"/>
        </w:rPr>
        <w:t xml:space="preserve">ompetition must not be distorted by allowing a tenderer, not clearly in the lead, the opportunity to improve its offer without giving the same opportunity to all other competitors. </w:t>
      </w:r>
      <w:r>
        <w:rPr>
          <w:rFonts w:cs="Arial"/>
          <w:color w:val="000000"/>
        </w:rPr>
        <w:t xml:space="preserve"> </w:t>
      </w:r>
      <w:r w:rsidRPr="00825BFE">
        <w:rPr>
          <w:rFonts w:cs="Arial"/>
          <w:color w:val="000000"/>
        </w:rPr>
        <w:t xml:space="preserve">At all stages the competing tenderers must be treated in an honest, fair and ethical manner, whilst retaining confidentiality of their bids. </w:t>
      </w:r>
    </w:p>
    <w:p w14:paraId="579099B7" w14:textId="77777777" w:rsidR="00481156" w:rsidRDefault="00481156" w:rsidP="00481156">
      <w:pPr>
        <w:ind w:left="720" w:hanging="720"/>
        <w:jc w:val="both"/>
        <w:rPr>
          <w:rFonts w:cs="Arial"/>
          <w:color w:val="000000"/>
        </w:rPr>
      </w:pPr>
    </w:p>
    <w:p w14:paraId="579099B8" w14:textId="0EE5B3B5" w:rsidR="00481156" w:rsidRDefault="00481156" w:rsidP="00481156">
      <w:pPr>
        <w:ind w:left="720" w:hanging="720"/>
        <w:jc w:val="both"/>
        <w:rPr>
          <w:rFonts w:cs="Arial"/>
          <w:color w:val="000000"/>
        </w:rPr>
      </w:pPr>
      <w:r>
        <w:rPr>
          <w:rFonts w:cs="Arial"/>
          <w:color w:val="000000"/>
        </w:rPr>
        <w:t>3.2.3</w:t>
      </w:r>
      <w:r>
        <w:rPr>
          <w:rFonts w:cs="Arial"/>
          <w:color w:val="000000"/>
        </w:rPr>
        <w:tab/>
        <w:t>A</w:t>
      </w:r>
      <w:r w:rsidRPr="00825BFE">
        <w:rPr>
          <w:rFonts w:cs="Arial"/>
          <w:color w:val="000000"/>
        </w:rPr>
        <w:t xml:space="preserve">pproval must be sought from </w:t>
      </w:r>
      <w:r w:rsidR="00CE5C73">
        <w:rPr>
          <w:rFonts w:cs="Arial"/>
          <w:color w:val="000000"/>
        </w:rPr>
        <w:t xml:space="preserve">the Head of </w:t>
      </w:r>
      <w:r>
        <w:rPr>
          <w:rFonts w:cs="Arial"/>
          <w:color w:val="000000"/>
        </w:rPr>
        <w:t xml:space="preserve">Procurement level upwards </w:t>
      </w:r>
      <w:r w:rsidRPr="00825BFE">
        <w:rPr>
          <w:rFonts w:cs="Arial"/>
          <w:color w:val="000000"/>
        </w:rPr>
        <w:t>before undertaking PTN.</w:t>
      </w:r>
      <w:r w:rsidR="005A6D11" w:rsidRPr="005A6D11">
        <w:rPr>
          <w:rFonts w:cs="Arial"/>
          <w:color w:val="000000"/>
        </w:rPr>
        <w:t xml:space="preserve"> </w:t>
      </w:r>
      <w:r w:rsidR="005A6D11">
        <w:rPr>
          <w:rFonts w:cs="Arial"/>
          <w:color w:val="000000"/>
        </w:rPr>
        <w:t>B</w:t>
      </w:r>
      <w:r w:rsidR="005A6D11" w:rsidRPr="00202834">
        <w:rPr>
          <w:rFonts w:cs="Arial"/>
          <w:color w:val="000000"/>
        </w:rPr>
        <w:t>oth the justification for using it and the results should always be fully documented</w:t>
      </w:r>
      <w:r w:rsidR="005A6D11">
        <w:rPr>
          <w:rFonts w:cs="Arial"/>
          <w:color w:val="000000"/>
        </w:rPr>
        <w:t xml:space="preserve"> and retained on the project file.</w:t>
      </w:r>
    </w:p>
    <w:p w14:paraId="579099B9" w14:textId="77777777" w:rsidR="00481156" w:rsidRDefault="00481156" w:rsidP="00481156">
      <w:pPr>
        <w:ind w:left="720" w:hanging="720"/>
        <w:jc w:val="both"/>
        <w:rPr>
          <w:rFonts w:cs="Arial"/>
          <w:color w:val="000000"/>
        </w:rPr>
      </w:pPr>
    </w:p>
    <w:p w14:paraId="579099BA" w14:textId="77777777" w:rsidR="00481156" w:rsidRDefault="00481156" w:rsidP="00481156">
      <w:pPr>
        <w:jc w:val="both"/>
        <w:rPr>
          <w:rFonts w:cs="Arial"/>
          <w:b/>
          <w:bCs/>
          <w:color w:val="000000"/>
        </w:rPr>
      </w:pPr>
      <w:bookmarkStart w:id="169" w:name="uoptn"/>
      <w:bookmarkEnd w:id="169"/>
      <w:r>
        <w:rPr>
          <w:rFonts w:cs="Arial"/>
          <w:b/>
          <w:bCs/>
          <w:color w:val="000000"/>
        </w:rPr>
        <w:t>3.3</w:t>
      </w:r>
      <w:r w:rsidRPr="00202834">
        <w:rPr>
          <w:rFonts w:cs="Arial"/>
          <w:b/>
          <w:bCs/>
          <w:color w:val="000000"/>
        </w:rPr>
        <w:t xml:space="preserve"> </w:t>
      </w:r>
      <w:r w:rsidRPr="00202834">
        <w:rPr>
          <w:rFonts w:cs="Arial"/>
          <w:b/>
          <w:bCs/>
          <w:color w:val="000000"/>
        </w:rPr>
        <w:tab/>
      </w:r>
      <w:bookmarkStart w:id="170" w:name="FOUR33"/>
      <w:r w:rsidRPr="00202834">
        <w:rPr>
          <w:rFonts w:cs="Arial"/>
          <w:b/>
          <w:bCs/>
          <w:color w:val="000000"/>
        </w:rPr>
        <w:t>Use of PTN</w:t>
      </w:r>
      <w:bookmarkEnd w:id="170"/>
    </w:p>
    <w:p w14:paraId="579099BB" w14:textId="77777777" w:rsidR="00481156" w:rsidRPr="00202834" w:rsidRDefault="00481156" w:rsidP="00481156">
      <w:pPr>
        <w:jc w:val="both"/>
        <w:rPr>
          <w:rFonts w:cs="Arial"/>
          <w:b/>
          <w:bCs/>
          <w:color w:val="000000"/>
        </w:rPr>
      </w:pPr>
    </w:p>
    <w:p w14:paraId="579099BC" w14:textId="77777777" w:rsidR="00481156" w:rsidRDefault="00481156" w:rsidP="00481156">
      <w:pPr>
        <w:ind w:left="720" w:hanging="720"/>
        <w:jc w:val="both"/>
        <w:rPr>
          <w:rFonts w:cs="Arial"/>
          <w:color w:val="000000"/>
        </w:rPr>
      </w:pPr>
      <w:r>
        <w:rPr>
          <w:rFonts w:cs="Arial"/>
          <w:color w:val="000000"/>
        </w:rPr>
        <w:tab/>
      </w:r>
      <w:r w:rsidRPr="00202834">
        <w:rPr>
          <w:rFonts w:cs="Arial"/>
          <w:color w:val="000000"/>
        </w:rPr>
        <w:t>The use of PTN should be restricted to trained and experienced procurement staff and</w:t>
      </w:r>
      <w:r w:rsidR="005A6D11">
        <w:rPr>
          <w:rFonts w:cs="Arial"/>
          <w:color w:val="000000"/>
        </w:rPr>
        <w:t xml:space="preserve"> a</w:t>
      </w:r>
      <w:r w:rsidRPr="00202834">
        <w:rPr>
          <w:rFonts w:cs="Arial"/>
          <w:color w:val="000000"/>
        </w:rPr>
        <w:t xml:space="preserve"> clear audit trail must be available so that it can be seen that PTN was conducted in a fair manner. The records should show:</w:t>
      </w:r>
    </w:p>
    <w:p w14:paraId="579099BD" w14:textId="77777777" w:rsidR="005A6D11" w:rsidRPr="00202834" w:rsidRDefault="005A6D11" w:rsidP="00481156">
      <w:pPr>
        <w:ind w:left="720" w:hanging="720"/>
        <w:jc w:val="both"/>
        <w:rPr>
          <w:color w:val="000000"/>
        </w:rPr>
      </w:pPr>
    </w:p>
    <w:p w14:paraId="579099BE" w14:textId="77777777" w:rsidR="00481156" w:rsidRPr="00202834" w:rsidRDefault="00481156" w:rsidP="00E407B2">
      <w:pPr>
        <w:numPr>
          <w:ilvl w:val="0"/>
          <w:numId w:val="41"/>
        </w:numPr>
        <w:tabs>
          <w:tab w:val="clear" w:pos="720"/>
          <w:tab w:val="num" w:pos="1134"/>
          <w:tab w:val="left" w:pos="1418"/>
        </w:tabs>
        <w:ind w:left="1701" w:hanging="567"/>
        <w:rPr>
          <w:color w:val="000000"/>
        </w:rPr>
      </w:pPr>
      <w:r w:rsidRPr="00202834">
        <w:rPr>
          <w:rFonts w:cs="Arial"/>
          <w:color w:val="000000"/>
        </w:rPr>
        <w:t>The justification for PTN.</w:t>
      </w:r>
    </w:p>
    <w:p w14:paraId="579099BF" w14:textId="7B9790AC" w:rsidR="00481156" w:rsidRPr="00202834" w:rsidRDefault="00481156" w:rsidP="00E407B2">
      <w:pPr>
        <w:numPr>
          <w:ilvl w:val="0"/>
          <w:numId w:val="41"/>
        </w:numPr>
        <w:tabs>
          <w:tab w:val="clear" w:pos="720"/>
          <w:tab w:val="num" w:pos="1134"/>
          <w:tab w:val="left" w:pos="1418"/>
        </w:tabs>
        <w:ind w:left="1701" w:hanging="567"/>
        <w:rPr>
          <w:color w:val="000000"/>
        </w:rPr>
      </w:pPr>
      <w:r w:rsidRPr="00202834">
        <w:rPr>
          <w:rFonts w:cs="Arial"/>
          <w:color w:val="000000"/>
        </w:rPr>
        <w:t xml:space="preserve">The approval of PTN (by the </w:t>
      </w:r>
      <w:r w:rsidR="00C14E18">
        <w:rPr>
          <w:rFonts w:cs="Arial"/>
          <w:color w:val="000000"/>
        </w:rPr>
        <w:t xml:space="preserve">Head of </w:t>
      </w:r>
      <w:r w:rsidR="005A6D11">
        <w:rPr>
          <w:rFonts w:cs="Arial"/>
          <w:color w:val="000000"/>
        </w:rPr>
        <w:t>Procurement</w:t>
      </w:r>
      <w:r w:rsidRPr="00202834">
        <w:rPr>
          <w:rFonts w:cs="Arial"/>
          <w:color w:val="000000"/>
        </w:rPr>
        <w:t>).</w:t>
      </w:r>
    </w:p>
    <w:p w14:paraId="579099C0" w14:textId="77777777" w:rsidR="00481156" w:rsidRPr="00202834" w:rsidRDefault="00481156" w:rsidP="00E407B2">
      <w:pPr>
        <w:numPr>
          <w:ilvl w:val="0"/>
          <w:numId w:val="41"/>
        </w:numPr>
        <w:tabs>
          <w:tab w:val="clear" w:pos="720"/>
          <w:tab w:val="num" w:pos="1134"/>
          <w:tab w:val="left" w:pos="1418"/>
        </w:tabs>
        <w:ind w:left="1701" w:hanging="567"/>
        <w:rPr>
          <w:color w:val="000000"/>
        </w:rPr>
      </w:pPr>
      <w:r w:rsidRPr="00202834">
        <w:rPr>
          <w:rFonts w:cs="Arial"/>
          <w:color w:val="000000"/>
        </w:rPr>
        <w:t>The aim of the negotiation.</w:t>
      </w:r>
    </w:p>
    <w:p w14:paraId="579099C1" w14:textId="77777777" w:rsidR="00481156" w:rsidRPr="00202834" w:rsidRDefault="00481156" w:rsidP="00E407B2">
      <w:pPr>
        <w:numPr>
          <w:ilvl w:val="0"/>
          <w:numId w:val="41"/>
        </w:numPr>
        <w:tabs>
          <w:tab w:val="clear" w:pos="720"/>
          <w:tab w:val="num" w:pos="1134"/>
          <w:tab w:val="left" w:pos="1418"/>
        </w:tabs>
        <w:ind w:left="1701" w:hanging="567"/>
        <w:rPr>
          <w:color w:val="000000"/>
        </w:rPr>
      </w:pPr>
      <w:r w:rsidRPr="00202834">
        <w:rPr>
          <w:rFonts w:cs="Arial"/>
          <w:color w:val="000000"/>
        </w:rPr>
        <w:t>All exchanges, written and verbal.</w:t>
      </w:r>
    </w:p>
    <w:p w14:paraId="579099C2" w14:textId="77777777" w:rsidR="005A6D11" w:rsidRDefault="005A6D11" w:rsidP="00481156">
      <w:pPr>
        <w:rPr>
          <w:rFonts w:cs="Arial"/>
          <w:b/>
          <w:bCs/>
          <w:color w:val="000000"/>
        </w:rPr>
      </w:pPr>
      <w:bookmarkStart w:id="171" w:name="pafn"/>
      <w:bookmarkEnd w:id="171"/>
    </w:p>
    <w:p w14:paraId="579099C3" w14:textId="77777777" w:rsidR="00481156" w:rsidRDefault="005A6D11" w:rsidP="00481156">
      <w:pPr>
        <w:rPr>
          <w:rFonts w:cs="Arial"/>
          <w:b/>
          <w:bCs/>
          <w:color w:val="000000"/>
        </w:rPr>
      </w:pPr>
      <w:r>
        <w:rPr>
          <w:rFonts w:cs="Arial"/>
          <w:b/>
          <w:bCs/>
          <w:color w:val="000000"/>
        </w:rPr>
        <w:t>3.4</w:t>
      </w:r>
      <w:r w:rsidR="00481156" w:rsidRPr="00202834">
        <w:rPr>
          <w:rFonts w:cs="Arial"/>
          <w:b/>
          <w:bCs/>
          <w:color w:val="000000"/>
        </w:rPr>
        <w:t xml:space="preserve"> </w:t>
      </w:r>
      <w:r w:rsidR="00481156">
        <w:rPr>
          <w:rFonts w:cs="Arial"/>
          <w:b/>
          <w:bCs/>
          <w:color w:val="000000"/>
        </w:rPr>
        <w:tab/>
      </w:r>
      <w:bookmarkStart w:id="172" w:name="FOUR34"/>
      <w:r w:rsidR="00481156" w:rsidRPr="00202834">
        <w:rPr>
          <w:rFonts w:cs="Arial"/>
          <w:b/>
          <w:bCs/>
          <w:color w:val="000000"/>
        </w:rPr>
        <w:t>Potential Areas for Negotiation</w:t>
      </w:r>
      <w:bookmarkEnd w:id="172"/>
    </w:p>
    <w:p w14:paraId="579099C4" w14:textId="77777777" w:rsidR="005A6D11" w:rsidRDefault="005A6D11" w:rsidP="00481156">
      <w:pPr>
        <w:tabs>
          <w:tab w:val="left" w:pos="720"/>
        </w:tabs>
        <w:rPr>
          <w:rFonts w:cs="Arial"/>
          <w:color w:val="000000"/>
        </w:rPr>
      </w:pPr>
    </w:p>
    <w:p w14:paraId="579099C5" w14:textId="77777777" w:rsidR="00481156" w:rsidRDefault="005A6D11" w:rsidP="00481156">
      <w:pPr>
        <w:tabs>
          <w:tab w:val="left" w:pos="720"/>
        </w:tabs>
        <w:rPr>
          <w:rFonts w:cs="Arial"/>
          <w:color w:val="000000"/>
        </w:rPr>
      </w:pPr>
      <w:r>
        <w:rPr>
          <w:rFonts w:cs="Arial"/>
          <w:color w:val="000000"/>
        </w:rPr>
        <w:t>3.4</w:t>
      </w:r>
      <w:r w:rsidR="00481156" w:rsidRPr="00202834">
        <w:rPr>
          <w:rFonts w:cs="Arial"/>
          <w:color w:val="000000"/>
        </w:rPr>
        <w:t>.1</w:t>
      </w:r>
      <w:r w:rsidR="00481156">
        <w:rPr>
          <w:rFonts w:cs="Arial"/>
          <w:color w:val="000000"/>
        </w:rPr>
        <w:tab/>
      </w:r>
      <w:r w:rsidR="00481156" w:rsidRPr="00202834">
        <w:rPr>
          <w:rFonts w:cs="Arial"/>
          <w:color w:val="000000"/>
        </w:rPr>
        <w:t>Some typical areas that may be suitable for negotiation are:</w:t>
      </w:r>
    </w:p>
    <w:p w14:paraId="579099C6" w14:textId="77777777" w:rsidR="002F2920" w:rsidRPr="00202834" w:rsidRDefault="002F2920" w:rsidP="00481156">
      <w:pPr>
        <w:tabs>
          <w:tab w:val="left" w:pos="720"/>
        </w:tabs>
        <w:rPr>
          <w:color w:val="000000"/>
        </w:rPr>
      </w:pPr>
    </w:p>
    <w:p w14:paraId="579099C7" w14:textId="77777777" w:rsidR="00481156" w:rsidRPr="00202834" w:rsidRDefault="00481156" w:rsidP="00E407B2">
      <w:pPr>
        <w:numPr>
          <w:ilvl w:val="0"/>
          <w:numId w:val="42"/>
        </w:numPr>
        <w:ind w:firstLine="360"/>
        <w:rPr>
          <w:color w:val="000000"/>
        </w:rPr>
      </w:pPr>
      <w:r w:rsidRPr="00202834">
        <w:rPr>
          <w:rFonts w:cs="Arial"/>
          <w:color w:val="000000"/>
        </w:rPr>
        <w:t>Payment terms</w:t>
      </w:r>
      <w:r w:rsidRPr="00202834">
        <w:rPr>
          <w:color w:val="000000"/>
        </w:rPr>
        <w:t xml:space="preserve"> </w:t>
      </w:r>
    </w:p>
    <w:p w14:paraId="579099C8" w14:textId="77777777" w:rsidR="00481156" w:rsidRPr="00202834" w:rsidRDefault="00481156" w:rsidP="00E407B2">
      <w:pPr>
        <w:numPr>
          <w:ilvl w:val="0"/>
          <w:numId w:val="42"/>
        </w:numPr>
        <w:ind w:firstLine="360"/>
        <w:rPr>
          <w:color w:val="000000"/>
        </w:rPr>
      </w:pPr>
      <w:r w:rsidRPr="00202834">
        <w:rPr>
          <w:rFonts w:cs="Arial"/>
          <w:color w:val="000000"/>
        </w:rPr>
        <w:t>Delivery dates</w:t>
      </w:r>
      <w:r w:rsidRPr="00202834">
        <w:rPr>
          <w:color w:val="000000"/>
        </w:rPr>
        <w:t xml:space="preserve"> </w:t>
      </w:r>
    </w:p>
    <w:p w14:paraId="579099C9" w14:textId="77777777" w:rsidR="00481156" w:rsidRPr="00202834" w:rsidRDefault="00481156" w:rsidP="00E407B2">
      <w:pPr>
        <w:numPr>
          <w:ilvl w:val="0"/>
          <w:numId w:val="42"/>
        </w:numPr>
        <w:ind w:firstLine="360"/>
        <w:rPr>
          <w:color w:val="000000"/>
        </w:rPr>
      </w:pPr>
      <w:r w:rsidRPr="00202834">
        <w:rPr>
          <w:rFonts w:cs="Arial"/>
          <w:color w:val="000000"/>
        </w:rPr>
        <w:t>Warranties and guarantees</w:t>
      </w:r>
      <w:r w:rsidRPr="00202834">
        <w:rPr>
          <w:color w:val="000000"/>
        </w:rPr>
        <w:t xml:space="preserve"> </w:t>
      </w:r>
    </w:p>
    <w:p w14:paraId="579099CA" w14:textId="77777777" w:rsidR="00481156" w:rsidRPr="00202834" w:rsidRDefault="00481156" w:rsidP="00E407B2">
      <w:pPr>
        <w:numPr>
          <w:ilvl w:val="0"/>
          <w:numId w:val="42"/>
        </w:numPr>
        <w:ind w:firstLine="360"/>
        <w:rPr>
          <w:color w:val="000000"/>
        </w:rPr>
      </w:pPr>
      <w:r w:rsidRPr="00202834">
        <w:rPr>
          <w:rFonts w:cs="Arial"/>
          <w:color w:val="000000"/>
        </w:rPr>
        <w:t>Quality</w:t>
      </w:r>
      <w:r w:rsidRPr="00202834">
        <w:rPr>
          <w:color w:val="000000"/>
        </w:rPr>
        <w:t xml:space="preserve"> </w:t>
      </w:r>
    </w:p>
    <w:p w14:paraId="579099CB" w14:textId="77777777" w:rsidR="00481156" w:rsidRPr="00202834" w:rsidRDefault="00481156" w:rsidP="00E407B2">
      <w:pPr>
        <w:numPr>
          <w:ilvl w:val="0"/>
          <w:numId w:val="42"/>
        </w:numPr>
        <w:ind w:firstLine="360"/>
        <w:rPr>
          <w:color w:val="000000"/>
        </w:rPr>
      </w:pPr>
      <w:r w:rsidRPr="00202834">
        <w:rPr>
          <w:rFonts w:cs="Arial"/>
          <w:color w:val="000000"/>
        </w:rPr>
        <w:t>Performance indicators</w:t>
      </w:r>
      <w:r w:rsidRPr="00202834">
        <w:rPr>
          <w:color w:val="000000"/>
        </w:rPr>
        <w:t xml:space="preserve"> </w:t>
      </w:r>
    </w:p>
    <w:p w14:paraId="579099CC" w14:textId="77777777" w:rsidR="00481156" w:rsidRPr="00202834" w:rsidRDefault="00481156" w:rsidP="00E407B2">
      <w:pPr>
        <w:numPr>
          <w:ilvl w:val="0"/>
          <w:numId w:val="42"/>
        </w:numPr>
        <w:ind w:firstLine="360"/>
        <w:rPr>
          <w:color w:val="000000"/>
        </w:rPr>
      </w:pPr>
      <w:r w:rsidRPr="00202834">
        <w:rPr>
          <w:rFonts w:cs="Arial"/>
          <w:color w:val="000000"/>
        </w:rPr>
        <w:t>Performance monitoring</w:t>
      </w:r>
      <w:r w:rsidRPr="00202834">
        <w:rPr>
          <w:color w:val="000000"/>
        </w:rPr>
        <w:t xml:space="preserve"> </w:t>
      </w:r>
    </w:p>
    <w:p w14:paraId="579099CD" w14:textId="77777777" w:rsidR="00481156" w:rsidRPr="00202834" w:rsidRDefault="00481156" w:rsidP="00E407B2">
      <w:pPr>
        <w:numPr>
          <w:ilvl w:val="0"/>
          <w:numId w:val="42"/>
        </w:numPr>
        <w:ind w:firstLine="360"/>
        <w:rPr>
          <w:color w:val="000000"/>
        </w:rPr>
      </w:pPr>
      <w:r w:rsidRPr="00202834">
        <w:rPr>
          <w:rFonts w:cs="Arial"/>
          <w:color w:val="000000"/>
        </w:rPr>
        <w:t>Remedial action</w:t>
      </w:r>
      <w:r w:rsidRPr="00202834">
        <w:rPr>
          <w:color w:val="000000"/>
        </w:rPr>
        <w:t xml:space="preserve"> </w:t>
      </w:r>
    </w:p>
    <w:p w14:paraId="579099CE" w14:textId="77777777" w:rsidR="00481156" w:rsidRPr="00202834" w:rsidRDefault="00481156" w:rsidP="00E407B2">
      <w:pPr>
        <w:numPr>
          <w:ilvl w:val="0"/>
          <w:numId w:val="42"/>
        </w:numPr>
        <w:ind w:firstLine="360"/>
        <w:rPr>
          <w:color w:val="000000"/>
        </w:rPr>
      </w:pPr>
      <w:r w:rsidRPr="00202834">
        <w:rPr>
          <w:rFonts w:cs="Arial"/>
          <w:color w:val="000000"/>
        </w:rPr>
        <w:t>Training</w:t>
      </w:r>
      <w:r w:rsidRPr="00202834">
        <w:rPr>
          <w:color w:val="000000"/>
        </w:rPr>
        <w:t xml:space="preserve"> </w:t>
      </w:r>
    </w:p>
    <w:p w14:paraId="579099CF" w14:textId="77777777" w:rsidR="00481156" w:rsidRPr="00202834" w:rsidRDefault="00481156" w:rsidP="00E407B2">
      <w:pPr>
        <w:numPr>
          <w:ilvl w:val="0"/>
          <w:numId w:val="42"/>
        </w:numPr>
        <w:ind w:firstLine="360"/>
        <w:rPr>
          <w:color w:val="000000"/>
        </w:rPr>
      </w:pPr>
      <w:r w:rsidRPr="00202834">
        <w:rPr>
          <w:rFonts w:cs="Arial"/>
          <w:color w:val="000000"/>
        </w:rPr>
        <w:t>Documentation requirements</w:t>
      </w:r>
      <w:r w:rsidRPr="00202834">
        <w:rPr>
          <w:color w:val="000000"/>
        </w:rPr>
        <w:t xml:space="preserve"> </w:t>
      </w:r>
    </w:p>
    <w:p w14:paraId="579099D0" w14:textId="77777777" w:rsidR="00481156" w:rsidRPr="00202834" w:rsidRDefault="00481156" w:rsidP="00E407B2">
      <w:pPr>
        <w:numPr>
          <w:ilvl w:val="0"/>
          <w:numId w:val="42"/>
        </w:numPr>
        <w:ind w:firstLine="360"/>
        <w:rPr>
          <w:color w:val="000000"/>
        </w:rPr>
      </w:pPr>
      <w:r w:rsidRPr="00202834">
        <w:rPr>
          <w:rFonts w:cs="Arial"/>
          <w:color w:val="000000"/>
        </w:rPr>
        <w:t>Maintenance, repair or after-sales</w:t>
      </w:r>
      <w:r>
        <w:rPr>
          <w:rFonts w:cs="Arial"/>
          <w:color w:val="000000"/>
        </w:rPr>
        <w:t xml:space="preserve"> </w:t>
      </w:r>
      <w:r w:rsidRPr="00202834">
        <w:rPr>
          <w:rFonts w:cs="Arial"/>
          <w:color w:val="000000"/>
        </w:rPr>
        <w:t>service</w:t>
      </w:r>
      <w:r w:rsidRPr="00202834">
        <w:rPr>
          <w:color w:val="000000"/>
        </w:rPr>
        <w:t xml:space="preserve"> </w:t>
      </w:r>
    </w:p>
    <w:p w14:paraId="579099D1" w14:textId="77777777" w:rsidR="00481156" w:rsidRPr="00202834" w:rsidRDefault="00481156" w:rsidP="00E407B2">
      <w:pPr>
        <w:numPr>
          <w:ilvl w:val="0"/>
          <w:numId w:val="42"/>
        </w:numPr>
        <w:ind w:firstLine="360"/>
        <w:rPr>
          <w:color w:val="000000"/>
        </w:rPr>
      </w:pPr>
      <w:r w:rsidRPr="00202834">
        <w:rPr>
          <w:rFonts w:cs="Arial"/>
          <w:color w:val="000000"/>
        </w:rPr>
        <w:t>Compensation for failure to perform</w:t>
      </w:r>
      <w:r w:rsidRPr="00202834">
        <w:rPr>
          <w:color w:val="000000"/>
        </w:rPr>
        <w:t xml:space="preserve"> </w:t>
      </w:r>
    </w:p>
    <w:p w14:paraId="579099D2" w14:textId="77777777" w:rsidR="00481156" w:rsidRDefault="00481156" w:rsidP="00E407B2">
      <w:pPr>
        <w:numPr>
          <w:ilvl w:val="0"/>
          <w:numId w:val="42"/>
        </w:numPr>
        <w:ind w:firstLine="360"/>
        <w:rPr>
          <w:color w:val="000000"/>
        </w:rPr>
      </w:pPr>
      <w:r w:rsidRPr="00202834">
        <w:rPr>
          <w:rFonts w:cs="Arial"/>
          <w:color w:val="000000"/>
        </w:rPr>
        <w:t>Terms and conditions of contract</w:t>
      </w:r>
      <w:r w:rsidRPr="00202834">
        <w:rPr>
          <w:color w:val="000000"/>
        </w:rPr>
        <w:t xml:space="preserve"> </w:t>
      </w:r>
    </w:p>
    <w:p w14:paraId="579099D3" w14:textId="77777777" w:rsidR="005A6D11" w:rsidRPr="00202834" w:rsidRDefault="005A6D11" w:rsidP="005A6D11">
      <w:pPr>
        <w:ind w:left="1080"/>
        <w:rPr>
          <w:color w:val="000000"/>
        </w:rPr>
      </w:pPr>
    </w:p>
    <w:p w14:paraId="579099D4" w14:textId="77777777" w:rsidR="00481156" w:rsidRDefault="005A6D11" w:rsidP="00481156">
      <w:pPr>
        <w:tabs>
          <w:tab w:val="left" w:pos="720"/>
        </w:tabs>
        <w:rPr>
          <w:rFonts w:cs="Arial"/>
          <w:color w:val="000000"/>
        </w:rPr>
      </w:pPr>
      <w:r>
        <w:rPr>
          <w:rFonts w:cs="Arial"/>
          <w:color w:val="000000"/>
        </w:rPr>
        <w:t>3.4</w:t>
      </w:r>
      <w:r w:rsidR="00481156" w:rsidRPr="00202834">
        <w:rPr>
          <w:rFonts w:cs="Arial"/>
          <w:color w:val="000000"/>
        </w:rPr>
        <w:t xml:space="preserve">.2 </w:t>
      </w:r>
      <w:r w:rsidR="00481156">
        <w:rPr>
          <w:rFonts w:cs="Arial"/>
          <w:color w:val="000000"/>
        </w:rPr>
        <w:tab/>
      </w:r>
      <w:r w:rsidR="00481156" w:rsidRPr="00202834">
        <w:rPr>
          <w:rFonts w:cs="Arial"/>
          <w:color w:val="000000"/>
        </w:rPr>
        <w:t xml:space="preserve">Any changes agreed with the tenderer must be obtained in writing and </w:t>
      </w:r>
      <w:r w:rsidR="00481156">
        <w:rPr>
          <w:rFonts w:cs="Arial"/>
          <w:color w:val="000000"/>
        </w:rPr>
        <w:tab/>
      </w:r>
      <w:r w:rsidR="00481156" w:rsidRPr="00202834">
        <w:rPr>
          <w:rFonts w:cs="Arial"/>
          <w:color w:val="000000"/>
        </w:rPr>
        <w:t>incorporated into the written contract.</w:t>
      </w:r>
    </w:p>
    <w:p w14:paraId="579099D5" w14:textId="77777777" w:rsidR="00FE58A9" w:rsidRDefault="00FE58A9" w:rsidP="00481156">
      <w:pPr>
        <w:tabs>
          <w:tab w:val="left" w:pos="720"/>
        </w:tabs>
        <w:rPr>
          <w:b/>
          <w:color w:val="000000"/>
        </w:rPr>
      </w:pPr>
    </w:p>
    <w:p w14:paraId="579099D6" w14:textId="77777777" w:rsidR="00FE58A9" w:rsidRDefault="00FE58A9" w:rsidP="00481156">
      <w:pPr>
        <w:tabs>
          <w:tab w:val="left" w:pos="720"/>
        </w:tabs>
        <w:rPr>
          <w:b/>
          <w:color w:val="000000"/>
        </w:rPr>
      </w:pPr>
    </w:p>
    <w:p w14:paraId="579099D7" w14:textId="77777777" w:rsidR="005A6D11" w:rsidRPr="00043FF6" w:rsidRDefault="005A6D11" w:rsidP="005A6D11">
      <w:pPr>
        <w:rPr>
          <w:rFonts w:cs="Arial"/>
        </w:rPr>
      </w:pPr>
    </w:p>
    <w:p w14:paraId="579099D8" w14:textId="77777777" w:rsidR="00256AC0" w:rsidRDefault="00256AC0">
      <w:pPr>
        <w:rPr>
          <w:color w:val="000000"/>
        </w:rPr>
      </w:pPr>
      <w:r>
        <w:rPr>
          <w:color w:val="000000"/>
        </w:rPr>
        <w:br w:type="page"/>
      </w:r>
    </w:p>
    <w:p w14:paraId="579099D9" w14:textId="77777777" w:rsidR="007A0F7E" w:rsidRDefault="002F2920">
      <w:pPr>
        <w:rPr>
          <w:b/>
        </w:rPr>
      </w:pPr>
      <w:bookmarkStart w:id="173" w:name="CHAPTER5"/>
      <w:r w:rsidRPr="002F2920">
        <w:rPr>
          <w:b/>
          <w:sz w:val="28"/>
        </w:rPr>
        <w:t xml:space="preserve">CHAPTER 5: </w:t>
      </w:r>
      <w:r w:rsidRPr="002F2920">
        <w:rPr>
          <w:b/>
          <w:sz w:val="28"/>
        </w:rPr>
        <w:tab/>
        <w:t>CONTRACT AWARD AND DEBRIEF</w:t>
      </w:r>
    </w:p>
    <w:bookmarkEnd w:id="173"/>
    <w:p w14:paraId="579099DA" w14:textId="77777777" w:rsidR="002F2920" w:rsidRDefault="002F2920">
      <w:pPr>
        <w:rPr>
          <w:b/>
        </w:rPr>
      </w:pPr>
    </w:p>
    <w:p w14:paraId="579099DB" w14:textId="77777777" w:rsidR="007A0F7E" w:rsidRPr="007A0F7E" w:rsidRDefault="007A0F7E" w:rsidP="007A0F7E">
      <w:pPr>
        <w:rPr>
          <w:b/>
          <w:bCs/>
        </w:rPr>
      </w:pPr>
      <w:r>
        <w:rPr>
          <w:b/>
        </w:rPr>
        <w:t>1</w:t>
      </w:r>
      <w:r w:rsidRPr="007A0F7E">
        <w:rPr>
          <w:b/>
        </w:rPr>
        <w:t>.</w:t>
      </w:r>
      <w:r w:rsidRPr="007A0F7E">
        <w:tab/>
      </w:r>
      <w:bookmarkStart w:id="174" w:name="FIVE1"/>
      <w:r w:rsidRPr="007A0F7E">
        <w:rPr>
          <w:b/>
          <w:bCs/>
        </w:rPr>
        <w:t>CONTRACT AWARD RECOMMENDATION</w:t>
      </w:r>
      <w:bookmarkEnd w:id="174"/>
    </w:p>
    <w:p w14:paraId="579099DC" w14:textId="77777777" w:rsidR="007A0F7E" w:rsidRPr="007A0F7E" w:rsidRDefault="007A0F7E" w:rsidP="007A0F7E">
      <w:pPr>
        <w:rPr>
          <w:b/>
          <w:bCs/>
        </w:rPr>
      </w:pPr>
    </w:p>
    <w:p w14:paraId="579099DD" w14:textId="77777777" w:rsidR="007A0F7E" w:rsidRPr="007A0F7E" w:rsidRDefault="007A0F7E" w:rsidP="007A0F7E">
      <w:r>
        <w:rPr>
          <w:b/>
          <w:bCs/>
        </w:rPr>
        <w:t>1</w:t>
      </w:r>
      <w:r w:rsidRPr="007A0F7E">
        <w:rPr>
          <w:b/>
          <w:bCs/>
        </w:rPr>
        <w:t xml:space="preserve">.1 </w:t>
      </w:r>
      <w:r w:rsidRPr="007A0F7E">
        <w:rPr>
          <w:b/>
          <w:bCs/>
        </w:rPr>
        <w:tab/>
      </w:r>
      <w:bookmarkStart w:id="175" w:name="FIVE11"/>
      <w:r w:rsidRPr="007A0F7E">
        <w:rPr>
          <w:b/>
          <w:bCs/>
        </w:rPr>
        <w:t>Information to be Included</w:t>
      </w:r>
      <w:bookmarkEnd w:id="175"/>
    </w:p>
    <w:p w14:paraId="579099DE" w14:textId="77777777" w:rsidR="007A0F7E" w:rsidRPr="007A0F7E" w:rsidRDefault="007A0F7E" w:rsidP="007A0F7E"/>
    <w:p w14:paraId="579099DF" w14:textId="0DE3FCFA" w:rsidR="007A0F7E" w:rsidRPr="007A0F7E" w:rsidRDefault="007A0F7E" w:rsidP="00D759E8">
      <w:pPr>
        <w:ind w:left="720" w:hanging="720"/>
      </w:pPr>
      <w:r>
        <w:t>1</w:t>
      </w:r>
      <w:r w:rsidRPr="007A0F7E">
        <w:t>.1.1</w:t>
      </w:r>
      <w:r w:rsidRPr="007A0F7E">
        <w:tab/>
        <w:t xml:space="preserve">The Recommendation should outline the procurement process that has taken place and make a recommendation for contract award, providing full justification for that recommendation.  The extent of the information to be included will depend on the procurement process that has been followed and the value &amp; complexity of the requirement.  The following information should </w:t>
      </w:r>
      <w:r w:rsidRPr="00293577">
        <w:t xml:space="preserve">be included wherever appropriate.  The </w:t>
      </w:r>
      <w:hyperlink r:id="rId79" w:history="1">
        <w:r w:rsidRPr="00293577">
          <w:rPr>
            <w:rStyle w:val="Hyperlink"/>
          </w:rPr>
          <w:t>Contract Award Recommendation Template</w:t>
        </w:r>
      </w:hyperlink>
      <w:r w:rsidRPr="007A0F7E">
        <w:t xml:space="preserve"> should be used.</w:t>
      </w:r>
    </w:p>
    <w:p w14:paraId="579099E0" w14:textId="77777777" w:rsidR="007A0F7E" w:rsidRPr="007A0F7E" w:rsidRDefault="007A0F7E" w:rsidP="007A0F7E"/>
    <w:p w14:paraId="579099E1" w14:textId="77777777" w:rsidR="007A0F7E" w:rsidRPr="007A0F7E" w:rsidRDefault="007A0F7E" w:rsidP="00D759E8">
      <w:pPr>
        <w:ind w:left="720" w:hanging="720"/>
      </w:pPr>
      <w:r>
        <w:t>1</w:t>
      </w:r>
      <w:r w:rsidRPr="007A0F7E">
        <w:t>.1.2</w:t>
      </w:r>
      <w:r w:rsidRPr="007A0F7E">
        <w:tab/>
        <w:t xml:space="preserve">The main areas to be covered in order to justify </w:t>
      </w:r>
      <w:r w:rsidR="0060530D" w:rsidRPr="007A0F7E">
        <w:t>t</w:t>
      </w:r>
      <w:r w:rsidR="0060530D">
        <w:t>he</w:t>
      </w:r>
      <w:r w:rsidR="0060530D" w:rsidRPr="007A0F7E">
        <w:t xml:space="preserve"> </w:t>
      </w:r>
      <w:r w:rsidRPr="007A0F7E">
        <w:t>award recommendation are:</w:t>
      </w:r>
      <w:bookmarkStart w:id="176" w:name="bi"/>
      <w:bookmarkEnd w:id="176"/>
    </w:p>
    <w:p w14:paraId="579099E2" w14:textId="77777777" w:rsidR="007A0F7E" w:rsidRPr="007A0F7E" w:rsidRDefault="007A0F7E" w:rsidP="007A0F7E"/>
    <w:p w14:paraId="579099E3" w14:textId="77777777" w:rsidR="007A0F7E" w:rsidRPr="007A0F7E" w:rsidRDefault="007A0F7E" w:rsidP="00E407B2">
      <w:pPr>
        <w:numPr>
          <w:ilvl w:val="0"/>
          <w:numId w:val="43"/>
        </w:numPr>
        <w:ind w:left="1276" w:hanging="425"/>
      </w:pPr>
      <w:r w:rsidRPr="007A0F7E">
        <w:rPr>
          <w:b/>
          <w:bCs/>
        </w:rPr>
        <w:t>Background Information –</w:t>
      </w:r>
      <w:r w:rsidR="00D759E8">
        <w:rPr>
          <w:bCs/>
        </w:rPr>
        <w:t xml:space="preserve"> </w:t>
      </w:r>
      <w:r w:rsidRPr="007A0F7E">
        <w:rPr>
          <w:bCs/>
        </w:rPr>
        <w:t>requirement</w:t>
      </w:r>
      <w:r w:rsidR="00D759E8" w:rsidRPr="00D759E8">
        <w:rPr>
          <w:bCs/>
        </w:rPr>
        <w:t xml:space="preserve"> </w:t>
      </w:r>
      <w:r w:rsidR="00D759E8" w:rsidRPr="007A0F7E">
        <w:rPr>
          <w:bCs/>
        </w:rPr>
        <w:t>overview</w:t>
      </w:r>
      <w:r w:rsidRPr="007A0F7E">
        <w:rPr>
          <w:bCs/>
        </w:rPr>
        <w:t>, budget, tender route</w:t>
      </w:r>
    </w:p>
    <w:p w14:paraId="579099E4" w14:textId="77777777" w:rsidR="007A0F7E" w:rsidRPr="007A0F7E" w:rsidRDefault="007A0F7E" w:rsidP="00E407B2">
      <w:pPr>
        <w:numPr>
          <w:ilvl w:val="0"/>
          <w:numId w:val="43"/>
        </w:numPr>
        <w:ind w:left="1276" w:hanging="425"/>
      </w:pPr>
      <w:r w:rsidRPr="007A0F7E">
        <w:rPr>
          <w:b/>
          <w:bCs/>
        </w:rPr>
        <w:t xml:space="preserve">Summary of Bids Received – </w:t>
      </w:r>
      <w:r w:rsidRPr="007A0F7E">
        <w:rPr>
          <w:bCs/>
        </w:rPr>
        <w:t xml:space="preserve">expressions of interest, bids returned </w:t>
      </w:r>
    </w:p>
    <w:p w14:paraId="579099E5" w14:textId="77777777" w:rsidR="007A0F7E" w:rsidRPr="007A0F7E" w:rsidRDefault="007A0F7E" w:rsidP="00E407B2">
      <w:pPr>
        <w:numPr>
          <w:ilvl w:val="0"/>
          <w:numId w:val="43"/>
        </w:numPr>
        <w:ind w:left="1276" w:hanging="425"/>
      </w:pPr>
      <w:r w:rsidRPr="007A0F7E">
        <w:rPr>
          <w:b/>
          <w:bCs/>
        </w:rPr>
        <w:t>Technical Evaluation –</w:t>
      </w:r>
      <w:r w:rsidRPr="007A0F7E">
        <w:t xml:space="preserve"> summary of winning bid and all technical scores</w:t>
      </w:r>
    </w:p>
    <w:p w14:paraId="579099E6" w14:textId="77777777" w:rsidR="007A0F7E" w:rsidRPr="007A0F7E" w:rsidRDefault="007A0F7E" w:rsidP="00E407B2">
      <w:pPr>
        <w:numPr>
          <w:ilvl w:val="0"/>
          <w:numId w:val="43"/>
        </w:numPr>
        <w:ind w:left="1276" w:hanging="425"/>
      </w:pPr>
      <w:r w:rsidRPr="007A0F7E">
        <w:rPr>
          <w:b/>
          <w:bCs/>
        </w:rPr>
        <w:t>Price Evaluation -</w:t>
      </w:r>
      <w:r w:rsidRPr="007A0F7E">
        <w:t xml:space="preserve"> summary of winning bid </w:t>
      </w:r>
      <w:r w:rsidR="0060530D">
        <w:t xml:space="preserve">price </w:t>
      </w:r>
      <w:r w:rsidR="00262307">
        <w:t xml:space="preserve">mechanism and how it offers best value </w:t>
      </w:r>
      <w:r w:rsidRPr="007A0F7E">
        <w:t xml:space="preserve">and all </w:t>
      </w:r>
      <w:r w:rsidR="00261066">
        <w:t xml:space="preserve">bidder </w:t>
      </w:r>
      <w:r w:rsidR="0060530D">
        <w:t xml:space="preserve">price </w:t>
      </w:r>
      <w:r w:rsidRPr="007A0F7E">
        <w:t>scores</w:t>
      </w:r>
    </w:p>
    <w:p w14:paraId="579099E7" w14:textId="77777777" w:rsidR="007A0F7E" w:rsidRPr="007A0F7E" w:rsidRDefault="007A0F7E" w:rsidP="00E407B2">
      <w:pPr>
        <w:numPr>
          <w:ilvl w:val="0"/>
          <w:numId w:val="43"/>
        </w:numPr>
        <w:ind w:left="1276" w:hanging="425"/>
        <w:rPr>
          <w:b/>
        </w:rPr>
      </w:pPr>
      <w:r w:rsidRPr="007A0F7E">
        <w:rPr>
          <w:b/>
        </w:rPr>
        <w:t xml:space="preserve">Post-Bid Clarification – </w:t>
      </w:r>
      <w:r w:rsidRPr="007A0F7E">
        <w:t>Summary of key clarification points and winning bidder response</w:t>
      </w:r>
    </w:p>
    <w:p w14:paraId="579099E8" w14:textId="77777777" w:rsidR="007A0F7E" w:rsidRPr="007A0F7E" w:rsidRDefault="007A0F7E" w:rsidP="00E407B2">
      <w:pPr>
        <w:numPr>
          <w:ilvl w:val="0"/>
          <w:numId w:val="43"/>
        </w:numPr>
        <w:ind w:left="1276" w:hanging="425"/>
        <w:rPr>
          <w:b/>
        </w:rPr>
      </w:pPr>
      <w:r w:rsidRPr="007A0F7E">
        <w:rPr>
          <w:b/>
        </w:rPr>
        <w:t xml:space="preserve">Risk Assessment – </w:t>
      </w:r>
      <w:r w:rsidRPr="007A0F7E">
        <w:t>identify any outstanding risks or management plan</w:t>
      </w:r>
    </w:p>
    <w:p w14:paraId="579099E9" w14:textId="77777777" w:rsidR="007A0F7E" w:rsidRPr="007A0F7E" w:rsidRDefault="007A0F7E" w:rsidP="00E407B2">
      <w:pPr>
        <w:numPr>
          <w:ilvl w:val="0"/>
          <w:numId w:val="43"/>
        </w:numPr>
        <w:ind w:left="1276" w:hanging="425"/>
        <w:rPr>
          <w:b/>
        </w:rPr>
      </w:pPr>
      <w:r w:rsidRPr="007A0F7E">
        <w:rPr>
          <w:b/>
        </w:rPr>
        <w:t>Recommendation for award –</w:t>
      </w:r>
      <w:r w:rsidRPr="007A0F7E">
        <w:t xml:space="preserve"> clear statement of recommendation</w:t>
      </w:r>
    </w:p>
    <w:p w14:paraId="579099EA" w14:textId="77777777" w:rsidR="007A0F7E" w:rsidRPr="007A0F7E" w:rsidRDefault="007A0F7E" w:rsidP="007A0F7E">
      <w:pPr>
        <w:rPr>
          <w:b/>
        </w:rPr>
      </w:pPr>
    </w:p>
    <w:p w14:paraId="579099EB" w14:textId="77777777" w:rsidR="007A0F7E" w:rsidRPr="007A0F7E" w:rsidRDefault="007A0F7E" w:rsidP="007A0F7E">
      <w:pPr>
        <w:rPr>
          <w:b/>
        </w:rPr>
      </w:pPr>
    </w:p>
    <w:p w14:paraId="579099EC" w14:textId="77777777" w:rsidR="007A0F7E" w:rsidRPr="007A0F7E" w:rsidRDefault="007A0F7E" w:rsidP="007A0F7E">
      <w:pPr>
        <w:rPr>
          <w:b/>
          <w:bCs/>
        </w:rPr>
      </w:pPr>
      <w:r>
        <w:rPr>
          <w:b/>
        </w:rPr>
        <w:t>1</w:t>
      </w:r>
      <w:r w:rsidRPr="007A0F7E">
        <w:rPr>
          <w:b/>
        </w:rPr>
        <w:t>.2</w:t>
      </w:r>
      <w:r w:rsidRPr="007A0F7E">
        <w:rPr>
          <w:b/>
        </w:rPr>
        <w:tab/>
      </w:r>
      <w:bookmarkStart w:id="177" w:name="FIVE12"/>
      <w:r w:rsidRPr="007A0F7E">
        <w:rPr>
          <w:b/>
          <w:bCs/>
        </w:rPr>
        <w:t>Approval</w:t>
      </w:r>
      <w:bookmarkStart w:id="178" w:name="rocar"/>
      <w:bookmarkEnd w:id="178"/>
      <w:r w:rsidRPr="007A0F7E">
        <w:rPr>
          <w:b/>
          <w:bCs/>
        </w:rPr>
        <w:t>/Rejection of Contract Award Recommendation</w:t>
      </w:r>
      <w:bookmarkEnd w:id="177"/>
    </w:p>
    <w:p w14:paraId="579099ED" w14:textId="77777777" w:rsidR="007A0F7E" w:rsidRPr="007A0F7E" w:rsidRDefault="007A0F7E" w:rsidP="007A0F7E"/>
    <w:p w14:paraId="579099EE" w14:textId="799F7D1F" w:rsidR="007A0F7E" w:rsidRPr="007A0F7E" w:rsidRDefault="007A0F7E" w:rsidP="00D759E8">
      <w:pPr>
        <w:ind w:left="709" w:hanging="709"/>
      </w:pPr>
      <w:r>
        <w:t>1</w:t>
      </w:r>
      <w:r w:rsidRPr="007A0F7E">
        <w:t>.2.1</w:t>
      </w:r>
      <w:r w:rsidRPr="007A0F7E">
        <w:tab/>
        <w:t xml:space="preserve">The Purchaser should issue the completed Contract Award Recommendation to the </w:t>
      </w:r>
      <w:r w:rsidR="009B30D7">
        <w:t xml:space="preserve">Senior Responsible Officer (SRO) for the Project </w:t>
      </w:r>
      <w:r w:rsidRPr="007A0F7E">
        <w:t>by email, requesting approval by a specified date.  A copy of the email request should be retained in the “Contract Award” folder of the project file.</w:t>
      </w:r>
    </w:p>
    <w:p w14:paraId="579099EF" w14:textId="77777777" w:rsidR="007A0F7E" w:rsidRPr="007A0F7E" w:rsidRDefault="007A0F7E" w:rsidP="007A0F7E"/>
    <w:p w14:paraId="579099F0" w14:textId="77777777" w:rsidR="007A0F7E" w:rsidRPr="007A0F7E" w:rsidRDefault="007A0F7E" w:rsidP="00D759E8">
      <w:pPr>
        <w:ind w:left="709" w:hanging="709"/>
      </w:pPr>
      <w:r>
        <w:t>1</w:t>
      </w:r>
      <w:r w:rsidRPr="007A0F7E">
        <w:t>.2.2</w:t>
      </w:r>
      <w:r w:rsidRPr="007A0F7E">
        <w:tab/>
        <w:t>The request for approval should be copied to all members of the evaluation panel and should offer to provide any additional supporting information necessary for a decision to be reached.</w:t>
      </w:r>
    </w:p>
    <w:p w14:paraId="579099F1" w14:textId="77777777" w:rsidR="007A0F7E" w:rsidRPr="007A0F7E" w:rsidRDefault="007A0F7E" w:rsidP="007A0F7E"/>
    <w:p w14:paraId="579099F2" w14:textId="77777777" w:rsidR="007A0F7E" w:rsidRPr="007A0F7E" w:rsidRDefault="007A0F7E" w:rsidP="00D759E8">
      <w:pPr>
        <w:ind w:left="709" w:hanging="709"/>
      </w:pPr>
      <w:r>
        <w:t>1</w:t>
      </w:r>
      <w:r w:rsidRPr="007A0F7E">
        <w:t>.2.3</w:t>
      </w:r>
      <w:r w:rsidRPr="007A0F7E">
        <w:tab/>
        <w:t>If the Contract Award Recommendation is rejected, the reasons for rejection must be fully investigated before resubmitting an amended recommendation as appropriate.</w:t>
      </w:r>
    </w:p>
    <w:p w14:paraId="579099F3" w14:textId="77777777" w:rsidR="00EF6E57" w:rsidRDefault="00EF6E57" w:rsidP="00256AC0"/>
    <w:p w14:paraId="579099F4" w14:textId="77777777" w:rsidR="00256AC0" w:rsidRDefault="00256AC0" w:rsidP="00256AC0">
      <w:pPr>
        <w:rPr>
          <w:b/>
        </w:rPr>
      </w:pPr>
    </w:p>
    <w:p w14:paraId="579099F5" w14:textId="77777777" w:rsidR="00890217" w:rsidRDefault="00890217">
      <w:pPr>
        <w:rPr>
          <w:b/>
        </w:rPr>
      </w:pPr>
      <w:r>
        <w:rPr>
          <w:b/>
        </w:rPr>
        <w:br w:type="page"/>
      </w:r>
    </w:p>
    <w:p w14:paraId="579099F6" w14:textId="77777777" w:rsidR="00256AC0" w:rsidRPr="007A0F7E" w:rsidRDefault="007A0F7E" w:rsidP="007A0F7E">
      <w:pPr>
        <w:rPr>
          <w:b/>
        </w:rPr>
      </w:pPr>
      <w:r>
        <w:rPr>
          <w:b/>
        </w:rPr>
        <w:t>2.</w:t>
      </w:r>
      <w:r>
        <w:rPr>
          <w:b/>
        </w:rPr>
        <w:tab/>
      </w:r>
      <w:bookmarkStart w:id="179" w:name="FIVE2"/>
      <w:r w:rsidR="00D63760" w:rsidRPr="007A0F7E">
        <w:rPr>
          <w:b/>
        </w:rPr>
        <w:t>CONTRACT AWARD</w:t>
      </w:r>
      <w:bookmarkEnd w:id="179"/>
    </w:p>
    <w:p w14:paraId="579099F7" w14:textId="77777777" w:rsidR="005A6D11" w:rsidRDefault="005A6D11" w:rsidP="00481156">
      <w:pPr>
        <w:tabs>
          <w:tab w:val="left" w:pos="720"/>
        </w:tabs>
        <w:rPr>
          <w:color w:val="000000"/>
        </w:rPr>
      </w:pPr>
    </w:p>
    <w:p w14:paraId="579099F8" w14:textId="77777777" w:rsidR="00256AC0" w:rsidRDefault="007A0F7E" w:rsidP="00256AC0">
      <w:pPr>
        <w:tabs>
          <w:tab w:val="left" w:pos="993"/>
          <w:tab w:val="left" w:pos="2160"/>
          <w:tab w:val="left" w:pos="2880"/>
          <w:tab w:val="left" w:pos="4680"/>
          <w:tab w:val="left" w:pos="5400"/>
          <w:tab w:val="left" w:pos="9000"/>
        </w:tabs>
        <w:spacing w:line="240" w:lineRule="atLeast"/>
        <w:ind w:left="709" w:hanging="709"/>
        <w:jc w:val="both"/>
        <w:rPr>
          <w:b/>
        </w:rPr>
      </w:pPr>
      <w:r>
        <w:rPr>
          <w:b/>
        </w:rPr>
        <w:t>2</w:t>
      </w:r>
      <w:r w:rsidR="00256AC0">
        <w:rPr>
          <w:b/>
        </w:rPr>
        <w:t>.1</w:t>
      </w:r>
      <w:r w:rsidR="00256AC0">
        <w:rPr>
          <w:b/>
        </w:rPr>
        <w:tab/>
      </w:r>
      <w:bookmarkStart w:id="180" w:name="FIVE21"/>
      <w:r w:rsidR="00256AC0">
        <w:rPr>
          <w:b/>
        </w:rPr>
        <w:t>Scots Law</w:t>
      </w:r>
      <w:bookmarkEnd w:id="180"/>
    </w:p>
    <w:p w14:paraId="579099F9" w14:textId="77777777" w:rsidR="00256AC0" w:rsidRDefault="00256AC0" w:rsidP="00256AC0">
      <w:pPr>
        <w:tabs>
          <w:tab w:val="num" w:pos="993"/>
          <w:tab w:val="left" w:pos="1440"/>
          <w:tab w:val="left" w:pos="2160"/>
          <w:tab w:val="left" w:pos="2880"/>
          <w:tab w:val="left" w:pos="4680"/>
          <w:tab w:val="left" w:pos="5400"/>
          <w:tab w:val="left" w:pos="9000"/>
        </w:tabs>
        <w:spacing w:line="240" w:lineRule="atLeast"/>
        <w:ind w:left="993" w:hanging="993"/>
        <w:jc w:val="both"/>
      </w:pPr>
    </w:p>
    <w:p w14:paraId="579099FA" w14:textId="77777777" w:rsidR="00256AC0" w:rsidRDefault="007A0F7E" w:rsidP="00256AC0">
      <w:pPr>
        <w:pStyle w:val="BodyTextIndent2"/>
        <w:ind w:left="709" w:hanging="709"/>
      </w:pPr>
      <w:r>
        <w:t>2</w:t>
      </w:r>
      <w:r w:rsidR="00256AC0">
        <w:t>.1.1</w:t>
      </w:r>
      <w:r w:rsidR="00256AC0">
        <w:tab/>
        <w:t>Under Scots law, a contract is a legal obligation by which one person is obliged to pay or perform something, or not to do or permit the doing of something. There is no fundamental difference between a "purchase", an “agreement”, or a "contract".</w:t>
      </w:r>
    </w:p>
    <w:p w14:paraId="579099FB" w14:textId="77777777" w:rsidR="00256AC0" w:rsidRDefault="00256AC0" w:rsidP="00256AC0">
      <w:pPr>
        <w:tabs>
          <w:tab w:val="num" w:pos="993"/>
          <w:tab w:val="left" w:pos="2880"/>
          <w:tab w:val="left" w:pos="4680"/>
          <w:tab w:val="left" w:pos="5400"/>
          <w:tab w:val="left" w:pos="9000"/>
        </w:tabs>
        <w:spacing w:line="240" w:lineRule="atLeast"/>
        <w:ind w:left="993" w:hanging="993"/>
        <w:jc w:val="both"/>
      </w:pPr>
    </w:p>
    <w:p w14:paraId="579099FC" w14:textId="77777777" w:rsidR="00256AC0" w:rsidRDefault="007A0F7E" w:rsidP="007A0F7E">
      <w:pPr>
        <w:tabs>
          <w:tab w:val="left" w:pos="4680"/>
          <w:tab w:val="left" w:pos="5400"/>
          <w:tab w:val="left" w:pos="9000"/>
        </w:tabs>
        <w:spacing w:line="240" w:lineRule="atLeast"/>
        <w:ind w:left="709" w:hanging="709"/>
        <w:jc w:val="both"/>
      </w:pPr>
      <w:r>
        <w:t>2.1.2</w:t>
      </w:r>
      <w:r>
        <w:tab/>
      </w:r>
      <w:r w:rsidR="00256AC0">
        <w:t xml:space="preserve">A contract can be deemed to have been made by word of mouth, or implied by the action of the parties, even though no formal written contract exists.   If a member of staff agrees to purchase something at a meeting or on the telephone, a legally binding contract is created at that time and the supplier is then entitled to resist any attempt to impose any subsequent contract terms and conditions.  Further, if a verbal contract is made, the contract will be binding on Fife College regardless of its stated policy or procedure.  Accordingly, care should be taken when holding discussions with suppliers to ensure that no commitments are made which may later be construed as a binding contract.  </w:t>
      </w:r>
    </w:p>
    <w:p w14:paraId="579099FD" w14:textId="77777777" w:rsidR="00046967" w:rsidRDefault="00046967" w:rsidP="00256AC0">
      <w:pPr>
        <w:tabs>
          <w:tab w:val="num" w:pos="993"/>
          <w:tab w:val="left" w:pos="2160"/>
          <w:tab w:val="left" w:pos="2880"/>
          <w:tab w:val="left" w:pos="4680"/>
          <w:tab w:val="left" w:pos="5400"/>
          <w:tab w:val="left" w:pos="9000"/>
        </w:tabs>
        <w:spacing w:line="240" w:lineRule="atLeast"/>
        <w:ind w:left="993" w:hanging="993"/>
        <w:jc w:val="both"/>
      </w:pPr>
    </w:p>
    <w:p w14:paraId="579099FE" w14:textId="77777777" w:rsidR="00046967" w:rsidRDefault="007A0F7E" w:rsidP="00046967">
      <w:pPr>
        <w:tabs>
          <w:tab w:val="left" w:pos="2160"/>
          <w:tab w:val="left" w:pos="2880"/>
          <w:tab w:val="left" w:pos="4680"/>
          <w:tab w:val="left" w:pos="5400"/>
          <w:tab w:val="left" w:pos="9000"/>
        </w:tabs>
        <w:spacing w:line="240" w:lineRule="atLeast"/>
        <w:ind w:left="709" w:hanging="709"/>
        <w:jc w:val="both"/>
      </w:pPr>
      <w:r>
        <w:t>2</w:t>
      </w:r>
      <w:r w:rsidR="00046967">
        <w:t>.1.3</w:t>
      </w:r>
      <w:r w:rsidR="00046967">
        <w:tab/>
        <w:t xml:space="preserve">It is essential that the terms offered and those accepted are identical for a contract to be formed.  Any qualifications to an acceptance will constitute another offer (commonly known as a ‘counter offer’), which must then be accepted or rejected by the other party.  </w:t>
      </w:r>
    </w:p>
    <w:p w14:paraId="579099FF" w14:textId="77777777" w:rsidR="00046967" w:rsidRDefault="00046967" w:rsidP="00046967">
      <w:pPr>
        <w:tabs>
          <w:tab w:val="num" w:pos="709"/>
          <w:tab w:val="left" w:pos="2160"/>
          <w:tab w:val="left" w:pos="2880"/>
          <w:tab w:val="left" w:pos="4680"/>
          <w:tab w:val="left" w:pos="5400"/>
          <w:tab w:val="left" w:pos="9000"/>
        </w:tabs>
        <w:spacing w:line="240" w:lineRule="atLeast"/>
        <w:jc w:val="both"/>
      </w:pPr>
    </w:p>
    <w:p w14:paraId="57909A00" w14:textId="77777777" w:rsidR="00256AC0" w:rsidRDefault="007A0F7E" w:rsidP="007A0F7E">
      <w:pPr>
        <w:tabs>
          <w:tab w:val="left" w:pos="2160"/>
          <w:tab w:val="left" w:pos="2880"/>
          <w:tab w:val="left" w:pos="4680"/>
          <w:tab w:val="left" w:pos="5400"/>
          <w:tab w:val="left" w:pos="9000"/>
        </w:tabs>
        <w:spacing w:line="240" w:lineRule="atLeast"/>
        <w:ind w:left="709" w:hanging="709"/>
        <w:jc w:val="both"/>
        <w:rPr>
          <w:b/>
        </w:rPr>
      </w:pPr>
      <w:r>
        <w:rPr>
          <w:b/>
        </w:rPr>
        <w:t>2.2</w:t>
      </w:r>
      <w:r>
        <w:rPr>
          <w:b/>
        </w:rPr>
        <w:tab/>
      </w:r>
      <w:bookmarkStart w:id="181" w:name="FIVE22"/>
      <w:r w:rsidR="00256AC0">
        <w:rPr>
          <w:b/>
        </w:rPr>
        <w:t>Authority to Commit to a Contract</w:t>
      </w:r>
      <w:bookmarkEnd w:id="181"/>
    </w:p>
    <w:p w14:paraId="57909A01" w14:textId="77777777" w:rsidR="00256AC0" w:rsidRDefault="00256AC0" w:rsidP="00256AC0">
      <w:pPr>
        <w:tabs>
          <w:tab w:val="num" w:pos="993"/>
          <w:tab w:val="left" w:pos="2160"/>
          <w:tab w:val="left" w:pos="2880"/>
          <w:tab w:val="left" w:pos="4680"/>
          <w:tab w:val="left" w:pos="5400"/>
          <w:tab w:val="left" w:pos="9000"/>
        </w:tabs>
        <w:spacing w:line="240" w:lineRule="atLeast"/>
        <w:ind w:left="993" w:hanging="993"/>
        <w:jc w:val="both"/>
      </w:pPr>
    </w:p>
    <w:p w14:paraId="57909A02" w14:textId="17F071C8" w:rsidR="00256AC0" w:rsidRDefault="007A0F7E" w:rsidP="001F65DB">
      <w:pPr>
        <w:tabs>
          <w:tab w:val="left" w:pos="2880"/>
          <w:tab w:val="left" w:pos="4680"/>
          <w:tab w:val="left" w:pos="5400"/>
          <w:tab w:val="left" w:pos="9000"/>
        </w:tabs>
        <w:spacing w:line="240" w:lineRule="atLeast"/>
        <w:ind w:left="720" w:hanging="720"/>
        <w:jc w:val="both"/>
      </w:pPr>
      <w:r>
        <w:t>2</w:t>
      </w:r>
      <w:r w:rsidR="001F65DB">
        <w:t>.2.1</w:t>
      </w:r>
      <w:r w:rsidR="001F65DB">
        <w:tab/>
      </w:r>
      <w:r w:rsidR="00256AC0">
        <w:t xml:space="preserve">Only those staff authorised by the Board of Governors </w:t>
      </w:r>
      <w:r w:rsidR="009B30D7">
        <w:t xml:space="preserve">have </w:t>
      </w:r>
      <w:r w:rsidR="00256AC0">
        <w:t>the authority to sign the Contract Award Letter.</w:t>
      </w:r>
    </w:p>
    <w:p w14:paraId="57909A03" w14:textId="77777777" w:rsidR="00256AC0" w:rsidRDefault="00256AC0" w:rsidP="00256AC0">
      <w:pPr>
        <w:tabs>
          <w:tab w:val="num" w:pos="993"/>
          <w:tab w:val="left" w:pos="2160"/>
          <w:tab w:val="left" w:pos="2880"/>
          <w:tab w:val="left" w:pos="4680"/>
          <w:tab w:val="left" w:pos="5400"/>
          <w:tab w:val="left" w:pos="9000"/>
        </w:tabs>
        <w:spacing w:line="240" w:lineRule="atLeast"/>
        <w:ind w:left="993" w:hanging="993"/>
        <w:jc w:val="both"/>
      </w:pPr>
    </w:p>
    <w:p w14:paraId="57909A04" w14:textId="77777777" w:rsidR="00256AC0" w:rsidRDefault="007A0F7E" w:rsidP="007A0F7E">
      <w:pPr>
        <w:tabs>
          <w:tab w:val="left" w:pos="1843"/>
          <w:tab w:val="left" w:pos="2880"/>
          <w:tab w:val="left" w:pos="4680"/>
          <w:tab w:val="left" w:pos="5400"/>
          <w:tab w:val="left" w:pos="9000"/>
        </w:tabs>
        <w:spacing w:line="240" w:lineRule="atLeast"/>
        <w:ind w:left="720" w:hanging="720"/>
        <w:jc w:val="both"/>
      </w:pPr>
      <w:r>
        <w:t>2.2.2</w:t>
      </w:r>
      <w:r>
        <w:tab/>
      </w:r>
      <w:r w:rsidR="00256AC0">
        <w:t>Prior to any contract being awarded there must be a clear record of the decision on the contract file and written approval where required:</w:t>
      </w:r>
    </w:p>
    <w:p w14:paraId="57909A05" w14:textId="77777777" w:rsidR="00256AC0" w:rsidRDefault="00256AC0" w:rsidP="00256AC0">
      <w:pPr>
        <w:tabs>
          <w:tab w:val="left" w:pos="1843"/>
          <w:tab w:val="left" w:pos="2880"/>
          <w:tab w:val="left" w:pos="4680"/>
          <w:tab w:val="left" w:pos="5400"/>
          <w:tab w:val="left" w:pos="9000"/>
        </w:tabs>
        <w:spacing w:line="240" w:lineRule="atLeast"/>
        <w:jc w:val="both"/>
      </w:pPr>
    </w:p>
    <w:p w14:paraId="57909A06" w14:textId="5A6499D5" w:rsidR="00256AC0" w:rsidRPr="00F51075" w:rsidRDefault="00256AC0" w:rsidP="00E407B2">
      <w:pPr>
        <w:numPr>
          <w:ilvl w:val="0"/>
          <w:numId w:val="45"/>
        </w:numPr>
        <w:tabs>
          <w:tab w:val="clear" w:pos="1080"/>
          <w:tab w:val="left" w:pos="1843"/>
          <w:tab w:val="left" w:pos="2880"/>
          <w:tab w:val="left" w:pos="4680"/>
          <w:tab w:val="left" w:pos="5400"/>
          <w:tab w:val="left" w:pos="9000"/>
        </w:tabs>
        <w:spacing w:line="240" w:lineRule="atLeast"/>
        <w:ind w:left="1353"/>
        <w:jc w:val="both"/>
      </w:pPr>
      <w:r>
        <w:t>For Contracts/Purchases under £</w:t>
      </w:r>
      <w:r w:rsidR="002171AD">
        <w:t>20</w:t>
      </w:r>
      <w:r>
        <w:t xml:space="preserve">,000 excluding VAT, </w:t>
      </w:r>
      <w:r w:rsidR="001F65DB">
        <w:t xml:space="preserve">a </w:t>
      </w:r>
      <w:hyperlink r:id="rId80" w:history="1">
        <w:r w:rsidR="001F65DB" w:rsidRPr="00F51075">
          <w:rPr>
            <w:rStyle w:val="Hyperlink"/>
          </w:rPr>
          <w:t>Quotation Summary Form</w:t>
        </w:r>
      </w:hyperlink>
      <w:r w:rsidR="001F65DB" w:rsidRPr="00F51075">
        <w:rPr>
          <w:color w:val="0000FF"/>
        </w:rPr>
        <w:t xml:space="preserve"> </w:t>
      </w:r>
      <w:r w:rsidR="001F65DB" w:rsidRPr="00F51075">
        <w:t>must be completed</w:t>
      </w:r>
      <w:r w:rsidRPr="00F51075">
        <w:t>.</w:t>
      </w:r>
    </w:p>
    <w:p w14:paraId="57909A07" w14:textId="77777777" w:rsidR="00256AC0" w:rsidRDefault="00256AC0" w:rsidP="00256AC0">
      <w:pPr>
        <w:tabs>
          <w:tab w:val="left" w:pos="1843"/>
          <w:tab w:val="left" w:pos="2880"/>
          <w:tab w:val="left" w:pos="4680"/>
          <w:tab w:val="left" w:pos="5400"/>
          <w:tab w:val="left" w:pos="9000"/>
        </w:tabs>
        <w:spacing w:line="240" w:lineRule="atLeast"/>
        <w:ind w:left="993"/>
        <w:jc w:val="both"/>
      </w:pPr>
    </w:p>
    <w:p w14:paraId="57909A08" w14:textId="62DA813C" w:rsidR="00256AC0" w:rsidRDefault="00256AC0" w:rsidP="00E407B2">
      <w:pPr>
        <w:numPr>
          <w:ilvl w:val="0"/>
          <w:numId w:val="45"/>
        </w:numPr>
        <w:tabs>
          <w:tab w:val="clear" w:pos="1080"/>
          <w:tab w:val="left" w:pos="1843"/>
          <w:tab w:val="left" w:pos="2880"/>
          <w:tab w:val="left" w:pos="4680"/>
          <w:tab w:val="left" w:pos="5400"/>
          <w:tab w:val="left" w:pos="9000"/>
        </w:tabs>
        <w:spacing w:line="240" w:lineRule="atLeast"/>
        <w:ind w:left="1353"/>
        <w:jc w:val="both"/>
      </w:pPr>
      <w:r>
        <w:t>For contracts over £</w:t>
      </w:r>
      <w:r w:rsidR="001F65DB">
        <w:t>5</w:t>
      </w:r>
      <w:r>
        <w:t xml:space="preserve">0,000 excluding VAT, </w:t>
      </w:r>
      <w:r w:rsidR="001F65DB">
        <w:t xml:space="preserve">and for more complex lower value requirements, a </w:t>
      </w:r>
      <w:r>
        <w:t xml:space="preserve">formal </w:t>
      </w:r>
      <w:hyperlink r:id="rId81" w:history="1">
        <w:r w:rsidRPr="00F51075">
          <w:rPr>
            <w:rStyle w:val="Hyperlink"/>
          </w:rPr>
          <w:t>Contract Award Recommendation</w:t>
        </w:r>
      </w:hyperlink>
      <w:r w:rsidRPr="00F51075">
        <w:t xml:space="preserve"> mu</w:t>
      </w:r>
      <w:r>
        <w:t xml:space="preserve">st be authorised and approved by the </w:t>
      </w:r>
      <w:r w:rsidR="009B30D7">
        <w:t>Senior Responsible Officer.</w:t>
      </w:r>
    </w:p>
    <w:p w14:paraId="57909A09" w14:textId="77777777" w:rsidR="00256AC0" w:rsidRDefault="00256AC0" w:rsidP="00256AC0">
      <w:pPr>
        <w:tabs>
          <w:tab w:val="left" w:pos="1843"/>
          <w:tab w:val="left" w:pos="2880"/>
          <w:tab w:val="left" w:pos="4680"/>
          <w:tab w:val="left" w:pos="5400"/>
          <w:tab w:val="left" w:pos="9000"/>
        </w:tabs>
        <w:spacing w:line="240" w:lineRule="atLeast"/>
        <w:ind w:left="993"/>
        <w:jc w:val="both"/>
      </w:pPr>
    </w:p>
    <w:p w14:paraId="57909A0A" w14:textId="77777777" w:rsidR="00256AC0" w:rsidRDefault="007A0F7E" w:rsidP="007A0F7E">
      <w:pPr>
        <w:tabs>
          <w:tab w:val="left" w:pos="709"/>
          <w:tab w:val="left" w:pos="2160"/>
          <w:tab w:val="left" w:pos="2880"/>
          <w:tab w:val="left" w:pos="4680"/>
          <w:tab w:val="left" w:pos="5400"/>
          <w:tab w:val="left" w:pos="9000"/>
        </w:tabs>
        <w:spacing w:line="240" w:lineRule="atLeast"/>
        <w:jc w:val="both"/>
        <w:rPr>
          <w:b/>
        </w:rPr>
      </w:pPr>
      <w:r>
        <w:rPr>
          <w:b/>
        </w:rPr>
        <w:t>2.</w:t>
      </w:r>
      <w:r w:rsidR="00D759E8">
        <w:rPr>
          <w:b/>
        </w:rPr>
        <w:t>3</w:t>
      </w:r>
      <w:r>
        <w:rPr>
          <w:b/>
        </w:rPr>
        <w:tab/>
      </w:r>
      <w:bookmarkStart w:id="182" w:name="FIVE23"/>
      <w:r w:rsidR="00256AC0">
        <w:rPr>
          <w:b/>
        </w:rPr>
        <w:t xml:space="preserve">Documentation for </w:t>
      </w:r>
      <w:r w:rsidR="00A1206D">
        <w:rPr>
          <w:b/>
        </w:rPr>
        <w:t xml:space="preserve">EU </w:t>
      </w:r>
      <w:r w:rsidR="00256AC0">
        <w:rPr>
          <w:b/>
        </w:rPr>
        <w:t>Procedures</w:t>
      </w:r>
      <w:bookmarkEnd w:id="182"/>
    </w:p>
    <w:p w14:paraId="57909A0B" w14:textId="77777777" w:rsidR="00256AC0" w:rsidRDefault="00256AC0" w:rsidP="00256AC0">
      <w:pPr>
        <w:tabs>
          <w:tab w:val="left" w:pos="0"/>
          <w:tab w:val="left" w:pos="851"/>
          <w:tab w:val="num" w:pos="993"/>
          <w:tab w:val="left" w:pos="1440"/>
          <w:tab w:val="left" w:pos="2160"/>
          <w:tab w:val="left" w:pos="2880"/>
          <w:tab w:val="left" w:pos="4680"/>
          <w:tab w:val="left" w:pos="5400"/>
          <w:tab w:val="left" w:pos="9000"/>
        </w:tabs>
        <w:spacing w:line="240" w:lineRule="atLeast"/>
        <w:ind w:left="993" w:hanging="993"/>
        <w:jc w:val="both"/>
      </w:pPr>
    </w:p>
    <w:p w14:paraId="57909A0C" w14:textId="77777777" w:rsidR="00256AC0" w:rsidRPr="00FE77B0" w:rsidRDefault="00D759E8" w:rsidP="00D759E8">
      <w:pPr>
        <w:tabs>
          <w:tab w:val="left" w:pos="2880"/>
          <w:tab w:val="left" w:pos="4680"/>
          <w:tab w:val="left" w:pos="5400"/>
          <w:tab w:val="left" w:pos="9000"/>
        </w:tabs>
        <w:spacing w:line="240" w:lineRule="atLeast"/>
        <w:ind w:left="993" w:hanging="993"/>
        <w:jc w:val="both"/>
      </w:pPr>
      <w:r>
        <w:rPr>
          <w:b/>
        </w:rPr>
        <w:t>2.3.1</w:t>
      </w:r>
      <w:r>
        <w:rPr>
          <w:b/>
        </w:rPr>
        <w:tab/>
      </w:r>
      <w:bookmarkStart w:id="183" w:name="FIVE231"/>
      <w:r w:rsidR="00256AC0" w:rsidRPr="00D759E8">
        <w:rPr>
          <w:b/>
        </w:rPr>
        <w:t>Award</w:t>
      </w:r>
      <w:r w:rsidR="00256AC0" w:rsidRPr="00FE77B0">
        <w:t xml:space="preserve"> </w:t>
      </w:r>
      <w:r w:rsidR="00256AC0" w:rsidRPr="00D759E8">
        <w:rPr>
          <w:b/>
        </w:rPr>
        <w:t>Decision</w:t>
      </w:r>
      <w:r w:rsidR="00256AC0" w:rsidRPr="00FE77B0">
        <w:t xml:space="preserve"> </w:t>
      </w:r>
      <w:r w:rsidR="00256AC0" w:rsidRPr="00D759E8">
        <w:rPr>
          <w:b/>
        </w:rPr>
        <w:t>Letter</w:t>
      </w:r>
      <w:bookmarkEnd w:id="183"/>
    </w:p>
    <w:p w14:paraId="57909A0D" w14:textId="77777777" w:rsidR="00256AC0" w:rsidRDefault="00256AC0" w:rsidP="00256AC0">
      <w:pPr>
        <w:tabs>
          <w:tab w:val="left" w:pos="2880"/>
          <w:tab w:val="left" w:pos="4680"/>
          <w:tab w:val="left" w:pos="5400"/>
          <w:tab w:val="left" w:pos="9000"/>
        </w:tabs>
        <w:spacing w:line="240" w:lineRule="atLeast"/>
        <w:jc w:val="both"/>
      </w:pPr>
    </w:p>
    <w:p w14:paraId="57909A0E" w14:textId="77777777" w:rsidR="00256AC0" w:rsidRDefault="00D759E8" w:rsidP="00FE77B0">
      <w:pPr>
        <w:tabs>
          <w:tab w:val="left" w:pos="2268"/>
          <w:tab w:val="left" w:pos="2880"/>
          <w:tab w:val="left" w:pos="4680"/>
          <w:tab w:val="left" w:pos="5400"/>
          <w:tab w:val="left" w:pos="9000"/>
        </w:tabs>
        <w:spacing w:line="240" w:lineRule="atLeast"/>
        <w:ind w:left="993" w:hanging="993"/>
        <w:jc w:val="both"/>
      </w:pPr>
      <w:r>
        <w:t>2</w:t>
      </w:r>
      <w:r w:rsidR="00256AC0">
        <w:t>.</w:t>
      </w:r>
      <w:r w:rsidR="001F65DB">
        <w:t>3</w:t>
      </w:r>
      <w:r w:rsidR="00256AC0">
        <w:t>.1.1</w:t>
      </w:r>
      <w:r w:rsidR="00256AC0">
        <w:tab/>
        <w:t xml:space="preserve">A mandatory standstill period applies to all </w:t>
      </w:r>
      <w:r w:rsidR="00A1206D">
        <w:t xml:space="preserve">EU </w:t>
      </w:r>
      <w:r w:rsidR="00256AC0">
        <w:t>procurement procedures.  This standstill period is the time following the award decision but prior to contract a</w:t>
      </w:r>
      <w:r w:rsidR="001F65DB">
        <w:t>ward</w:t>
      </w:r>
      <w:r w:rsidR="00475051">
        <w:t xml:space="preserve"> which allows bidders </w:t>
      </w:r>
      <w:r w:rsidR="00475051" w:rsidRPr="00475051">
        <w:t>to examine the contract award decision and to assess whether it is appropriate to initi</w:t>
      </w:r>
      <w:r w:rsidR="00C11A3E">
        <w:t>ate</w:t>
      </w:r>
      <w:r w:rsidR="00475051" w:rsidRPr="00475051">
        <w:t xml:space="preserve"> a review procedure</w:t>
      </w:r>
      <w:r w:rsidR="00C11A3E">
        <w:t xml:space="preserve"> or complaint</w:t>
      </w:r>
      <w:r w:rsidR="001F65DB">
        <w:t>.</w:t>
      </w:r>
      <w:r w:rsidR="00256AC0">
        <w:t xml:space="preserve"> </w:t>
      </w:r>
    </w:p>
    <w:p w14:paraId="57909A0F" w14:textId="77777777" w:rsidR="00256AC0" w:rsidRDefault="00256AC0" w:rsidP="00FE77B0">
      <w:pPr>
        <w:tabs>
          <w:tab w:val="left" w:pos="2268"/>
          <w:tab w:val="left" w:pos="2880"/>
          <w:tab w:val="left" w:pos="4680"/>
          <w:tab w:val="left" w:pos="5400"/>
          <w:tab w:val="left" w:pos="9000"/>
        </w:tabs>
        <w:spacing w:line="240" w:lineRule="atLeast"/>
        <w:ind w:left="993" w:hanging="993"/>
        <w:jc w:val="both"/>
      </w:pPr>
    </w:p>
    <w:p w14:paraId="57909A10" w14:textId="77777777" w:rsidR="00256AC0" w:rsidRDefault="00D759E8" w:rsidP="00FE77B0">
      <w:pPr>
        <w:tabs>
          <w:tab w:val="left" w:pos="1843"/>
          <w:tab w:val="left" w:pos="2880"/>
          <w:tab w:val="left" w:pos="4680"/>
          <w:tab w:val="left" w:pos="5400"/>
          <w:tab w:val="left" w:pos="9000"/>
        </w:tabs>
        <w:spacing w:line="240" w:lineRule="atLeast"/>
        <w:ind w:left="993" w:hanging="993"/>
        <w:jc w:val="both"/>
      </w:pPr>
      <w:r>
        <w:t>2</w:t>
      </w:r>
      <w:r w:rsidR="00256AC0">
        <w:t>.</w:t>
      </w:r>
      <w:r w:rsidR="001F65DB">
        <w:t>3</w:t>
      </w:r>
      <w:r w:rsidR="00256AC0">
        <w:t>.1.2</w:t>
      </w:r>
      <w:r w:rsidR="00256AC0">
        <w:tab/>
        <w:t xml:space="preserve">The minimum period of standstill is 10 calendar days and is counted from the </w:t>
      </w:r>
      <w:r w:rsidR="001F65DB">
        <w:t xml:space="preserve">date after </w:t>
      </w:r>
      <w:r w:rsidR="00256AC0">
        <w:t xml:space="preserve">issue of </w:t>
      </w:r>
      <w:r w:rsidR="00475051" w:rsidRPr="00475051">
        <w:t>sufficient and appropriate</w:t>
      </w:r>
      <w:r w:rsidR="00256AC0">
        <w:t xml:space="preserve"> written communication of the award decision and the proposed contract commencement.  However this is the minimum allowed and Purchasers must consider any circumstances where this needs to be increased, such as, to take account of weekends</w:t>
      </w:r>
      <w:r w:rsidR="001F65DB">
        <w:t xml:space="preserve"> and</w:t>
      </w:r>
      <w:r w:rsidR="00256AC0">
        <w:t xml:space="preserve"> </w:t>
      </w:r>
      <w:r w:rsidR="001F65DB">
        <w:t xml:space="preserve">public </w:t>
      </w:r>
      <w:r w:rsidR="00256AC0">
        <w:t>holidays.</w:t>
      </w:r>
    </w:p>
    <w:p w14:paraId="57909A11" w14:textId="77777777" w:rsidR="00256AC0" w:rsidRDefault="00256AC0" w:rsidP="00FE77B0">
      <w:pPr>
        <w:tabs>
          <w:tab w:val="left" w:pos="2268"/>
          <w:tab w:val="left" w:pos="2880"/>
          <w:tab w:val="left" w:pos="4680"/>
          <w:tab w:val="left" w:pos="5400"/>
          <w:tab w:val="left" w:pos="9000"/>
        </w:tabs>
        <w:spacing w:line="240" w:lineRule="atLeast"/>
        <w:ind w:left="993" w:hanging="993"/>
        <w:jc w:val="both"/>
      </w:pPr>
    </w:p>
    <w:p w14:paraId="57909A12" w14:textId="6CC0DA82" w:rsidR="00256AC0" w:rsidRDefault="00D759E8" w:rsidP="00FE77B0">
      <w:pPr>
        <w:tabs>
          <w:tab w:val="left" w:pos="2268"/>
          <w:tab w:val="left" w:pos="2880"/>
          <w:tab w:val="left" w:pos="4680"/>
          <w:tab w:val="left" w:pos="5400"/>
          <w:tab w:val="left" w:pos="9000"/>
        </w:tabs>
        <w:spacing w:line="240" w:lineRule="atLeast"/>
        <w:ind w:left="993" w:hanging="993"/>
        <w:jc w:val="both"/>
      </w:pPr>
      <w:r>
        <w:t>2</w:t>
      </w:r>
      <w:r w:rsidR="001F65DB" w:rsidRPr="00E33A02">
        <w:t>.3.1.3</w:t>
      </w:r>
      <w:r w:rsidR="001F65DB" w:rsidRPr="00E33A02">
        <w:tab/>
      </w:r>
      <w:r w:rsidR="00E33A02" w:rsidRPr="00E33A02">
        <w:t>The</w:t>
      </w:r>
      <w:r w:rsidR="00475051">
        <w:t xml:space="preserve"> Purchaser must use </w:t>
      </w:r>
      <w:r w:rsidR="00475051" w:rsidRPr="000A196D">
        <w:t>the</w:t>
      </w:r>
      <w:r w:rsidR="00E33A02" w:rsidRPr="000A196D">
        <w:t xml:space="preserve"> </w:t>
      </w:r>
      <w:hyperlink r:id="rId82" w:history="1">
        <w:r w:rsidR="00E33A02" w:rsidRPr="000A196D">
          <w:rPr>
            <w:rStyle w:val="Hyperlink"/>
          </w:rPr>
          <w:t>Award Decision (Standstill) Notice template</w:t>
        </w:r>
      </w:hyperlink>
      <w:r w:rsidR="00E33A02" w:rsidRPr="000A196D">
        <w:rPr>
          <w:color w:val="0000FF"/>
        </w:rPr>
        <w:t xml:space="preserve"> </w:t>
      </w:r>
      <w:r w:rsidR="00E33A02" w:rsidRPr="000A196D">
        <w:t>to</w:t>
      </w:r>
      <w:r w:rsidR="00E33A02" w:rsidRPr="00E33A02">
        <w:t xml:space="preserve"> inform </w:t>
      </w:r>
      <w:r w:rsidR="00EB4EBC">
        <w:t xml:space="preserve">unsuccessful </w:t>
      </w:r>
      <w:r w:rsidR="00E33A02" w:rsidRPr="00E33A02">
        <w:t>tender</w:t>
      </w:r>
      <w:r w:rsidR="00EB4EBC">
        <w:t>er</w:t>
      </w:r>
      <w:r w:rsidR="00E33A02" w:rsidRPr="00E33A02">
        <w:t xml:space="preserve">s of the contract award decision.  This notice </w:t>
      </w:r>
      <w:r w:rsidR="00E33A02">
        <w:t>should</w:t>
      </w:r>
      <w:r w:rsidR="00E33A02" w:rsidRPr="00E33A02">
        <w:t xml:space="preserve"> be accompanied by a copy of the tenderer’s own Consolidated Evaluation Sheet (including scores) </w:t>
      </w:r>
      <w:r w:rsidR="009B495B">
        <w:t xml:space="preserve">to demonstrate </w:t>
      </w:r>
      <w:r w:rsidR="009B495B" w:rsidRPr="009B495B">
        <w:rPr>
          <w:lang w:val="en"/>
        </w:rPr>
        <w:t>the characteristics and relative advantages of the successful tender</w:t>
      </w:r>
      <w:r w:rsidR="009B495B">
        <w:rPr>
          <w:lang w:val="en"/>
        </w:rPr>
        <w:t xml:space="preserve">, </w:t>
      </w:r>
      <w:r w:rsidR="00E33A02" w:rsidRPr="00E33A02">
        <w:t xml:space="preserve">and its score for the price evaluation. </w:t>
      </w:r>
      <w:r w:rsidR="00256AC0" w:rsidRPr="00E33A02">
        <w:t xml:space="preserve">During the standstill period all suppliers who </w:t>
      </w:r>
      <w:r w:rsidR="00E61292">
        <w:t>submitted an ESPD</w:t>
      </w:r>
      <w:r w:rsidR="00256AC0" w:rsidRPr="00E33A02">
        <w:t xml:space="preserve">, whether selected to tender or not, </w:t>
      </w:r>
      <w:r w:rsidR="009B495B">
        <w:t xml:space="preserve">and all tenderers </w:t>
      </w:r>
      <w:r w:rsidR="00256AC0" w:rsidRPr="00E33A02">
        <w:t>must be notified of the decision to award and have an opportunity to raise any issues</w:t>
      </w:r>
      <w:r w:rsidR="009B495B">
        <w:t xml:space="preserve"> regardless of the fact that they have previously been notified of their elimination from the competition.</w:t>
      </w:r>
    </w:p>
    <w:p w14:paraId="57909A13" w14:textId="77777777" w:rsidR="00256AC0" w:rsidRDefault="00256AC0" w:rsidP="00FE77B0">
      <w:pPr>
        <w:tabs>
          <w:tab w:val="left" w:pos="993"/>
          <w:tab w:val="left" w:pos="2880"/>
          <w:tab w:val="left" w:pos="4680"/>
          <w:tab w:val="left" w:pos="5400"/>
          <w:tab w:val="left" w:pos="9000"/>
        </w:tabs>
        <w:spacing w:line="240" w:lineRule="atLeast"/>
        <w:ind w:left="993" w:hanging="993"/>
        <w:jc w:val="both"/>
      </w:pPr>
    </w:p>
    <w:p w14:paraId="57909A14" w14:textId="5FEAA0E5" w:rsidR="009B495B" w:rsidRDefault="00D759E8" w:rsidP="003053BF">
      <w:pPr>
        <w:tabs>
          <w:tab w:val="left" w:pos="1134"/>
          <w:tab w:val="left" w:pos="2268"/>
          <w:tab w:val="left" w:pos="2880"/>
          <w:tab w:val="left" w:pos="4680"/>
          <w:tab w:val="left" w:pos="5400"/>
          <w:tab w:val="left" w:pos="9000"/>
        </w:tabs>
        <w:spacing w:line="240" w:lineRule="atLeast"/>
        <w:ind w:left="993" w:hanging="993"/>
        <w:jc w:val="both"/>
      </w:pPr>
      <w:r>
        <w:t>2</w:t>
      </w:r>
      <w:r w:rsidR="00256AC0" w:rsidRPr="009B495B">
        <w:t>.</w:t>
      </w:r>
      <w:r w:rsidR="001F65DB" w:rsidRPr="009B495B">
        <w:t>3.1.4</w:t>
      </w:r>
      <w:r w:rsidR="001F65DB" w:rsidRPr="009B495B">
        <w:tab/>
      </w:r>
      <w:r w:rsidR="00475051" w:rsidRPr="00475051">
        <w:t xml:space="preserve">The Purchaser must use </w:t>
      </w:r>
      <w:r w:rsidR="00475051">
        <w:t>t</w:t>
      </w:r>
      <w:r w:rsidR="009B495B" w:rsidRPr="009B495B">
        <w:t xml:space="preserve">he </w:t>
      </w:r>
      <w:hyperlink r:id="rId83" w:history="1">
        <w:r w:rsidR="009B495B" w:rsidRPr="000A196D">
          <w:rPr>
            <w:rStyle w:val="Hyperlink"/>
          </w:rPr>
          <w:t>Award Decision Notice (OJEU Successful) template</w:t>
        </w:r>
      </w:hyperlink>
      <w:r w:rsidR="009B495B" w:rsidRPr="000A196D">
        <w:t xml:space="preserve"> to inform the Winning Bidder of your intention to award the Contract to them.</w:t>
      </w:r>
      <w:r w:rsidR="003053BF" w:rsidRPr="000A196D">
        <w:t xml:space="preserve">  The notice should include</w:t>
      </w:r>
      <w:r w:rsidR="003053BF">
        <w:t xml:space="preserve"> a </w:t>
      </w:r>
      <w:r w:rsidR="003053BF" w:rsidRPr="003053BF">
        <w:t>copy of the tenderer’s ow</w:t>
      </w:r>
      <w:r w:rsidR="003053BF">
        <w:t xml:space="preserve">n Consolidated Evaluation Sheet and </w:t>
      </w:r>
      <w:r w:rsidR="003053BF" w:rsidRPr="003053BF">
        <w:t>its score for the price evaluation.</w:t>
      </w:r>
    </w:p>
    <w:p w14:paraId="57909A15" w14:textId="77777777" w:rsidR="003053BF" w:rsidRPr="009B495B" w:rsidRDefault="003053BF" w:rsidP="003053BF">
      <w:pPr>
        <w:tabs>
          <w:tab w:val="left" w:pos="1134"/>
          <w:tab w:val="left" w:pos="2268"/>
          <w:tab w:val="left" w:pos="2880"/>
          <w:tab w:val="left" w:pos="4680"/>
          <w:tab w:val="left" w:pos="5400"/>
          <w:tab w:val="left" w:pos="9000"/>
        </w:tabs>
        <w:spacing w:line="240" w:lineRule="atLeast"/>
        <w:ind w:left="993" w:hanging="993"/>
        <w:jc w:val="both"/>
        <w:rPr>
          <w:color w:val="0000FF"/>
          <w:highlight w:val="magenta"/>
        </w:rPr>
      </w:pPr>
    </w:p>
    <w:p w14:paraId="57909A16" w14:textId="5DF93A25" w:rsidR="00FE77B0" w:rsidRDefault="00D759E8" w:rsidP="00FE77B0">
      <w:pPr>
        <w:tabs>
          <w:tab w:val="left" w:pos="993"/>
          <w:tab w:val="left" w:pos="2880"/>
          <w:tab w:val="left" w:pos="4680"/>
          <w:tab w:val="left" w:pos="5400"/>
          <w:tab w:val="left" w:pos="9000"/>
        </w:tabs>
        <w:spacing w:line="240" w:lineRule="atLeast"/>
        <w:ind w:left="993" w:hanging="993"/>
        <w:jc w:val="both"/>
      </w:pPr>
      <w:r>
        <w:t>2</w:t>
      </w:r>
      <w:r w:rsidR="00FE77B0">
        <w:t>.3.1.5</w:t>
      </w:r>
      <w:r w:rsidR="00FE77B0">
        <w:tab/>
        <w:t>Should any questions be received during the Standstill Period which could be construed as a complaint or legal challenge, the Purchase</w:t>
      </w:r>
      <w:r w:rsidR="00C11A3E">
        <w:t>r</w:t>
      </w:r>
      <w:r w:rsidR="00FE77B0">
        <w:t xml:space="preserve"> must notify the </w:t>
      </w:r>
      <w:r w:rsidR="00527559" w:rsidRPr="00527559">
        <w:t>Director</w:t>
      </w:r>
      <w:r w:rsidR="00FE77B0">
        <w:t xml:space="preserve"> of Finance and </w:t>
      </w:r>
      <w:r w:rsidR="002171AD">
        <w:t>Chief Financial Officer</w:t>
      </w:r>
      <w:r w:rsidR="002171AD" w:rsidRPr="00C91A46">
        <w:t xml:space="preserve"> </w:t>
      </w:r>
      <w:r w:rsidR="00FE77B0">
        <w:t xml:space="preserve">and undertake an appropriate investigation.  </w:t>
      </w:r>
    </w:p>
    <w:p w14:paraId="57909A17" w14:textId="77777777" w:rsidR="00FE77B0" w:rsidRDefault="00FE77B0" w:rsidP="00FE77B0">
      <w:pPr>
        <w:tabs>
          <w:tab w:val="left" w:pos="993"/>
          <w:tab w:val="left" w:pos="2880"/>
          <w:tab w:val="left" w:pos="4680"/>
          <w:tab w:val="left" w:pos="5400"/>
          <w:tab w:val="left" w:pos="9000"/>
        </w:tabs>
        <w:spacing w:line="240" w:lineRule="atLeast"/>
        <w:ind w:left="993" w:hanging="993"/>
        <w:jc w:val="both"/>
      </w:pPr>
    </w:p>
    <w:p w14:paraId="57909A18" w14:textId="5C33839C" w:rsidR="00FE77B0" w:rsidRDefault="00D759E8" w:rsidP="00FE77B0">
      <w:pPr>
        <w:tabs>
          <w:tab w:val="left" w:pos="993"/>
          <w:tab w:val="left" w:pos="2880"/>
          <w:tab w:val="left" w:pos="4680"/>
          <w:tab w:val="left" w:pos="5400"/>
          <w:tab w:val="left" w:pos="9000"/>
        </w:tabs>
        <w:spacing w:line="240" w:lineRule="atLeast"/>
        <w:ind w:left="993" w:hanging="993"/>
        <w:jc w:val="both"/>
      </w:pPr>
      <w:r>
        <w:t>2</w:t>
      </w:r>
      <w:r w:rsidR="00FE77B0">
        <w:t>.3.1.6</w:t>
      </w:r>
      <w:r w:rsidR="00FE77B0">
        <w:tab/>
        <w:t xml:space="preserve">Once the query has been answered to the satisfaction of the requestor, the Standstill process will begin again for another </w:t>
      </w:r>
      <w:r w:rsidR="009B30D7">
        <w:t xml:space="preserve">minimum </w:t>
      </w:r>
      <w:r w:rsidR="00FE77B0">
        <w:t>10 calendar day period.</w:t>
      </w:r>
    </w:p>
    <w:p w14:paraId="57909A19" w14:textId="77777777" w:rsidR="00FE77B0" w:rsidRDefault="00FE77B0" w:rsidP="00256AC0">
      <w:pPr>
        <w:tabs>
          <w:tab w:val="left" w:pos="993"/>
          <w:tab w:val="left" w:pos="2880"/>
          <w:tab w:val="left" w:pos="4680"/>
          <w:tab w:val="left" w:pos="5400"/>
          <w:tab w:val="left" w:pos="9000"/>
        </w:tabs>
        <w:spacing w:line="240" w:lineRule="atLeast"/>
        <w:jc w:val="both"/>
      </w:pPr>
    </w:p>
    <w:p w14:paraId="57909A1A" w14:textId="77777777" w:rsidR="00256AC0" w:rsidRDefault="00D759E8" w:rsidP="00D759E8">
      <w:pPr>
        <w:tabs>
          <w:tab w:val="left" w:pos="993"/>
          <w:tab w:val="left" w:pos="2880"/>
          <w:tab w:val="left" w:pos="4680"/>
          <w:tab w:val="left" w:pos="5400"/>
          <w:tab w:val="left" w:pos="9000"/>
        </w:tabs>
        <w:spacing w:line="240" w:lineRule="atLeast"/>
        <w:ind w:left="993" w:hanging="993"/>
        <w:jc w:val="both"/>
      </w:pPr>
      <w:r w:rsidRPr="00D759E8">
        <w:rPr>
          <w:b/>
        </w:rPr>
        <w:t>2</w:t>
      </w:r>
      <w:r w:rsidR="00256AC0" w:rsidRPr="00D759E8">
        <w:rPr>
          <w:b/>
        </w:rPr>
        <w:t>.</w:t>
      </w:r>
      <w:r w:rsidR="001F65DB" w:rsidRPr="00D759E8">
        <w:rPr>
          <w:b/>
        </w:rPr>
        <w:t>3</w:t>
      </w:r>
      <w:r w:rsidR="00FE77B0" w:rsidRPr="00D759E8">
        <w:rPr>
          <w:b/>
        </w:rPr>
        <w:t>.2</w:t>
      </w:r>
      <w:r w:rsidR="00FE77B0" w:rsidRPr="00D759E8">
        <w:rPr>
          <w:b/>
        </w:rPr>
        <w:tab/>
      </w:r>
      <w:bookmarkStart w:id="184" w:name="FIVE232"/>
      <w:r w:rsidR="00256AC0" w:rsidRPr="00FE77B0">
        <w:rPr>
          <w:b/>
        </w:rPr>
        <w:t>Contract Award Letter</w:t>
      </w:r>
      <w:bookmarkEnd w:id="184"/>
    </w:p>
    <w:p w14:paraId="57909A1B" w14:textId="77777777" w:rsidR="00256AC0" w:rsidRDefault="00256AC0" w:rsidP="00256AC0">
      <w:pPr>
        <w:tabs>
          <w:tab w:val="left" w:pos="0"/>
          <w:tab w:val="left" w:pos="851"/>
          <w:tab w:val="left" w:pos="1440"/>
          <w:tab w:val="left" w:pos="2160"/>
          <w:tab w:val="left" w:pos="2880"/>
          <w:tab w:val="left" w:pos="4680"/>
          <w:tab w:val="left" w:pos="5400"/>
          <w:tab w:val="left" w:pos="9000"/>
        </w:tabs>
        <w:spacing w:line="240" w:lineRule="atLeast"/>
        <w:jc w:val="both"/>
      </w:pPr>
    </w:p>
    <w:p w14:paraId="57909A1C" w14:textId="1B35BB50" w:rsidR="00256AC0" w:rsidRDefault="00D759E8" w:rsidP="00FE77B0">
      <w:pPr>
        <w:tabs>
          <w:tab w:val="left" w:pos="2268"/>
          <w:tab w:val="left" w:pos="2880"/>
          <w:tab w:val="left" w:pos="4680"/>
          <w:tab w:val="left" w:pos="5400"/>
          <w:tab w:val="left" w:pos="9000"/>
        </w:tabs>
        <w:spacing w:line="240" w:lineRule="atLeast"/>
        <w:ind w:left="993" w:hanging="993"/>
        <w:jc w:val="both"/>
      </w:pPr>
      <w:r>
        <w:t>2</w:t>
      </w:r>
      <w:r w:rsidR="00256AC0">
        <w:t>.</w:t>
      </w:r>
      <w:r w:rsidR="001F65DB">
        <w:t>3</w:t>
      </w:r>
      <w:r w:rsidR="00256AC0">
        <w:t>.2.1</w:t>
      </w:r>
      <w:r w:rsidR="00256AC0">
        <w:tab/>
        <w:t xml:space="preserve">Following successful conclusion of the </w:t>
      </w:r>
      <w:r w:rsidR="00FE77B0">
        <w:t>S</w:t>
      </w:r>
      <w:r w:rsidR="00256AC0">
        <w:t xml:space="preserve">tandstill period, contracts awarded on behalf of the </w:t>
      </w:r>
      <w:r w:rsidR="00FE77B0">
        <w:t>Fife College</w:t>
      </w:r>
      <w:r w:rsidR="00256AC0">
        <w:t xml:space="preserve"> by a </w:t>
      </w:r>
      <w:hyperlink r:id="rId84" w:history="1">
        <w:r w:rsidR="00256AC0" w:rsidRPr="000A196D">
          <w:rPr>
            <w:rStyle w:val="Hyperlink"/>
          </w:rPr>
          <w:t>contract award letter</w:t>
        </w:r>
      </w:hyperlink>
      <w:r w:rsidR="00256AC0" w:rsidRPr="000A196D">
        <w:rPr>
          <w:color w:val="0000FF"/>
        </w:rPr>
        <w:t xml:space="preserve"> </w:t>
      </w:r>
      <w:r w:rsidR="00256AC0" w:rsidRPr="000A196D">
        <w:t>should</w:t>
      </w:r>
      <w:r w:rsidR="00256AC0">
        <w:t xml:space="preserve"> generally comprise the following documentation </w:t>
      </w:r>
      <w:r w:rsidR="00FE77B0">
        <w:t>referenced in</w:t>
      </w:r>
      <w:r w:rsidR="00256AC0">
        <w:t xml:space="preserve"> the letter (in the order listed):</w:t>
      </w:r>
    </w:p>
    <w:p w14:paraId="57909A1D" w14:textId="77777777" w:rsidR="00256AC0" w:rsidRDefault="00256AC0" w:rsidP="00256AC0">
      <w:pPr>
        <w:tabs>
          <w:tab w:val="left" w:pos="0"/>
          <w:tab w:val="left" w:pos="851"/>
          <w:tab w:val="left" w:pos="1440"/>
          <w:tab w:val="left" w:pos="2160"/>
          <w:tab w:val="left" w:pos="2880"/>
          <w:tab w:val="left" w:pos="4680"/>
          <w:tab w:val="left" w:pos="5400"/>
          <w:tab w:val="left" w:pos="9000"/>
        </w:tabs>
        <w:spacing w:line="240" w:lineRule="atLeast"/>
        <w:jc w:val="both"/>
      </w:pPr>
    </w:p>
    <w:p w14:paraId="57909A1E" w14:textId="77777777" w:rsidR="00256AC0" w:rsidRDefault="00256AC0" w:rsidP="00E407B2">
      <w:pPr>
        <w:numPr>
          <w:ilvl w:val="0"/>
          <w:numId w:val="44"/>
        </w:numPr>
        <w:tabs>
          <w:tab w:val="clear" w:pos="360"/>
          <w:tab w:val="left" w:pos="2268"/>
          <w:tab w:val="left" w:pos="2880"/>
          <w:tab w:val="left" w:pos="4680"/>
          <w:tab w:val="left" w:pos="5400"/>
          <w:tab w:val="left" w:pos="9000"/>
        </w:tabs>
        <w:spacing w:line="240" w:lineRule="atLeast"/>
        <w:ind w:left="1560" w:hanging="284"/>
        <w:jc w:val="both"/>
      </w:pPr>
      <w:r>
        <w:t xml:space="preserve">Specification; </w:t>
      </w:r>
    </w:p>
    <w:p w14:paraId="57909A1F" w14:textId="77777777" w:rsidR="00256AC0" w:rsidRDefault="00256AC0" w:rsidP="00E407B2">
      <w:pPr>
        <w:numPr>
          <w:ilvl w:val="0"/>
          <w:numId w:val="44"/>
        </w:numPr>
        <w:tabs>
          <w:tab w:val="clear" w:pos="360"/>
          <w:tab w:val="left" w:pos="2268"/>
          <w:tab w:val="left" w:pos="2880"/>
          <w:tab w:val="left" w:pos="4680"/>
          <w:tab w:val="left" w:pos="5400"/>
          <w:tab w:val="left" w:pos="9000"/>
        </w:tabs>
        <w:spacing w:line="240" w:lineRule="atLeast"/>
        <w:ind w:left="1560" w:hanging="284"/>
        <w:jc w:val="both"/>
      </w:pPr>
      <w:r>
        <w:t>accepted Tenderer's proposal;</w:t>
      </w:r>
    </w:p>
    <w:p w14:paraId="57909A20" w14:textId="77777777" w:rsidR="00256AC0" w:rsidRDefault="00256AC0" w:rsidP="00E407B2">
      <w:pPr>
        <w:numPr>
          <w:ilvl w:val="0"/>
          <w:numId w:val="44"/>
        </w:numPr>
        <w:tabs>
          <w:tab w:val="clear" w:pos="360"/>
          <w:tab w:val="left" w:pos="2268"/>
          <w:tab w:val="left" w:pos="2880"/>
          <w:tab w:val="left" w:pos="4680"/>
          <w:tab w:val="left" w:pos="5400"/>
          <w:tab w:val="left" w:pos="9000"/>
        </w:tabs>
        <w:spacing w:line="240" w:lineRule="atLeast"/>
        <w:ind w:left="1560" w:hanging="284"/>
        <w:jc w:val="both"/>
      </w:pPr>
      <w:r>
        <w:t>Conditions of Contract;</w:t>
      </w:r>
    </w:p>
    <w:p w14:paraId="57909A21" w14:textId="77777777" w:rsidR="00256AC0" w:rsidRDefault="00256AC0" w:rsidP="00E407B2">
      <w:pPr>
        <w:numPr>
          <w:ilvl w:val="0"/>
          <w:numId w:val="44"/>
        </w:numPr>
        <w:tabs>
          <w:tab w:val="clear" w:pos="360"/>
          <w:tab w:val="left" w:pos="2268"/>
          <w:tab w:val="left" w:pos="2880"/>
          <w:tab w:val="left" w:pos="4680"/>
          <w:tab w:val="left" w:pos="5400"/>
          <w:tab w:val="left" w:pos="9000"/>
        </w:tabs>
        <w:spacing w:line="240" w:lineRule="atLeast"/>
        <w:ind w:left="1560" w:hanging="284"/>
        <w:jc w:val="both"/>
      </w:pPr>
      <w:r>
        <w:t>Declaration by Tenderer;</w:t>
      </w:r>
    </w:p>
    <w:p w14:paraId="57909A22" w14:textId="77777777" w:rsidR="00256AC0" w:rsidRDefault="00256AC0" w:rsidP="00E407B2">
      <w:pPr>
        <w:numPr>
          <w:ilvl w:val="0"/>
          <w:numId w:val="44"/>
        </w:numPr>
        <w:tabs>
          <w:tab w:val="clear" w:pos="360"/>
          <w:tab w:val="left" w:pos="2268"/>
          <w:tab w:val="left" w:pos="2880"/>
          <w:tab w:val="left" w:pos="4680"/>
          <w:tab w:val="left" w:pos="5400"/>
          <w:tab w:val="left" w:pos="9000"/>
        </w:tabs>
        <w:spacing w:line="240" w:lineRule="atLeast"/>
        <w:ind w:left="1560" w:hanging="284"/>
        <w:jc w:val="both"/>
      </w:pPr>
      <w:r>
        <w:t>Declaration of Bona Fide (if applicable);</w:t>
      </w:r>
    </w:p>
    <w:p w14:paraId="57909A23" w14:textId="77777777" w:rsidR="00256AC0" w:rsidRDefault="00256AC0" w:rsidP="00E407B2">
      <w:pPr>
        <w:numPr>
          <w:ilvl w:val="0"/>
          <w:numId w:val="44"/>
        </w:numPr>
        <w:tabs>
          <w:tab w:val="clear" w:pos="360"/>
          <w:tab w:val="left" w:pos="2835"/>
          <w:tab w:val="left" w:pos="2880"/>
          <w:tab w:val="left" w:pos="4680"/>
          <w:tab w:val="left" w:pos="5400"/>
          <w:tab w:val="left" w:pos="9000"/>
        </w:tabs>
        <w:spacing w:line="240" w:lineRule="atLeast"/>
        <w:ind w:left="1560" w:hanging="284"/>
        <w:jc w:val="both"/>
      </w:pPr>
      <w:r>
        <w:t>all relevant correspondence which may amend or clarify the Specification, Tenderer’s proposal or other relevant documents.</w:t>
      </w:r>
    </w:p>
    <w:p w14:paraId="57909A24" w14:textId="77777777" w:rsidR="00FE77B0" w:rsidRDefault="00FE77B0" w:rsidP="00FE77B0">
      <w:pPr>
        <w:tabs>
          <w:tab w:val="left" w:pos="2268"/>
          <w:tab w:val="left" w:pos="4680"/>
          <w:tab w:val="left" w:pos="5400"/>
          <w:tab w:val="left" w:pos="9000"/>
        </w:tabs>
        <w:spacing w:line="240" w:lineRule="atLeast"/>
        <w:jc w:val="both"/>
      </w:pPr>
    </w:p>
    <w:p w14:paraId="57909A25" w14:textId="77777777" w:rsidR="00256AC0" w:rsidRDefault="00D759E8" w:rsidP="00FE77B0">
      <w:pPr>
        <w:tabs>
          <w:tab w:val="left" w:pos="2268"/>
          <w:tab w:val="left" w:pos="4680"/>
          <w:tab w:val="left" w:pos="5400"/>
          <w:tab w:val="left" w:pos="9000"/>
        </w:tabs>
        <w:spacing w:line="240" w:lineRule="atLeast"/>
        <w:ind w:left="993" w:hanging="993"/>
        <w:jc w:val="both"/>
      </w:pPr>
      <w:r>
        <w:t>2</w:t>
      </w:r>
      <w:r w:rsidR="00FE77B0">
        <w:t>.3.2.2</w:t>
      </w:r>
      <w:r w:rsidR="00FE77B0">
        <w:tab/>
      </w:r>
      <w:r w:rsidR="00256AC0">
        <w:t xml:space="preserve">Any agreed amendment to the Tenderers original proposals should be </w:t>
      </w:r>
      <w:r w:rsidR="00FE77B0">
        <w:t>submitted by the Winning Bidder as a clearly marked revised</w:t>
      </w:r>
      <w:r w:rsidR="00256AC0">
        <w:t xml:space="preserve"> </w:t>
      </w:r>
      <w:r w:rsidR="00FE77B0">
        <w:t>bid</w:t>
      </w:r>
      <w:r w:rsidR="00256AC0">
        <w:t xml:space="preserve">.  These revised proposals should be </w:t>
      </w:r>
      <w:r w:rsidR="00FE77B0">
        <w:t>referred to</w:t>
      </w:r>
      <w:r w:rsidR="00256AC0">
        <w:t xml:space="preserve"> in place of the original proposal.</w:t>
      </w:r>
    </w:p>
    <w:p w14:paraId="57909A26" w14:textId="77777777" w:rsidR="00FE77B0" w:rsidRDefault="00FE77B0" w:rsidP="00FE77B0">
      <w:pPr>
        <w:tabs>
          <w:tab w:val="left" w:pos="2268"/>
          <w:tab w:val="left" w:pos="4680"/>
          <w:tab w:val="left" w:pos="5400"/>
          <w:tab w:val="left" w:pos="9000"/>
        </w:tabs>
        <w:spacing w:line="240" w:lineRule="atLeast"/>
        <w:jc w:val="both"/>
      </w:pPr>
    </w:p>
    <w:p w14:paraId="57909A27" w14:textId="04E51D47" w:rsidR="00256AC0" w:rsidRDefault="00D759E8" w:rsidP="00FE77B0">
      <w:pPr>
        <w:tabs>
          <w:tab w:val="left" w:pos="2268"/>
          <w:tab w:val="left" w:pos="4680"/>
          <w:tab w:val="left" w:pos="5400"/>
          <w:tab w:val="left" w:pos="9000"/>
        </w:tabs>
        <w:spacing w:line="240" w:lineRule="atLeast"/>
        <w:ind w:left="993" w:hanging="993"/>
        <w:jc w:val="both"/>
      </w:pPr>
      <w:r>
        <w:t>2</w:t>
      </w:r>
      <w:r w:rsidR="00FE77B0">
        <w:t>.3.2.3</w:t>
      </w:r>
      <w:r w:rsidR="00FE77B0">
        <w:tab/>
      </w:r>
      <w:r w:rsidR="00FE77B0" w:rsidRPr="000A196D">
        <w:t>Two copies of t</w:t>
      </w:r>
      <w:r w:rsidR="00256AC0" w:rsidRPr="000A196D">
        <w:t xml:space="preserve">he </w:t>
      </w:r>
      <w:hyperlink r:id="rId85" w:history="1">
        <w:r w:rsidR="00256AC0" w:rsidRPr="000A196D">
          <w:rPr>
            <w:rStyle w:val="Hyperlink"/>
          </w:rPr>
          <w:t>contract award letter</w:t>
        </w:r>
      </w:hyperlink>
      <w:r w:rsidR="00256AC0" w:rsidRPr="000A196D">
        <w:rPr>
          <w:color w:val="0000FF"/>
        </w:rPr>
        <w:t xml:space="preserve"> </w:t>
      </w:r>
      <w:r w:rsidR="00256AC0" w:rsidRPr="000A196D">
        <w:t>should</w:t>
      </w:r>
      <w:r w:rsidR="00256AC0">
        <w:t xml:space="preserve"> be </w:t>
      </w:r>
      <w:r w:rsidR="00256AC0" w:rsidRPr="005F5AA4">
        <w:t xml:space="preserve">signed on behalf of </w:t>
      </w:r>
      <w:r w:rsidR="00FE77B0" w:rsidRPr="005F5AA4">
        <w:t>Fife College</w:t>
      </w:r>
      <w:r w:rsidR="00256AC0">
        <w:t xml:space="preserve">, by the </w:t>
      </w:r>
      <w:r w:rsidR="002F7E39">
        <w:t>Senior Responsible Officer</w:t>
      </w:r>
      <w:r w:rsidR="00256AC0">
        <w:t xml:space="preserve">, before </w:t>
      </w:r>
      <w:r w:rsidR="002F7E39">
        <w:t xml:space="preserve">both </w:t>
      </w:r>
      <w:r w:rsidR="00256AC0">
        <w:t xml:space="preserve">being issued </w:t>
      </w:r>
      <w:r w:rsidR="003F5D8E">
        <w:t>by post</w:t>
      </w:r>
      <w:r w:rsidR="00256AC0">
        <w:t xml:space="preserve"> to the successful tenderer for signature.  This allows 1 copy to be retained by the </w:t>
      </w:r>
      <w:r w:rsidR="002F7E39">
        <w:t xml:space="preserve">Contractor </w:t>
      </w:r>
      <w:r w:rsidR="00256AC0">
        <w:t>and the other to be returned for retention by Procurement.</w:t>
      </w:r>
    </w:p>
    <w:p w14:paraId="57909A28" w14:textId="77777777" w:rsidR="00256AC0" w:rsidRDefault="00256AC0" w:rsidP="00256AC0">
      <w:pPr>
        <w:tabs>
          <w:tab w:val="left" w:pos="0"/>
          <w:tab w:val="num" w:pos="851"/>
          <w:tab w:val="left" w:pos="1440"/>
          <w:tab w:val="left" w:pos="2160"/>
          <w:tab w:val="left" w:pos="4680"/>
          <w:tab w:val="left" w:pos="5400"/>
          <w:tab w:val="left" w:pos="9000"/>
        </w:tabs>
        <w:spacing w:line="240" w:lineRule="atLeast"/>
        <w:ind w:left="851" w:hanging="851"/>
        <w:jc w:val="both"/>
      </w:pPr>
    </w:p>
    <w:p w14:paraId="57909A29" w14:textId="5AFED8BB" w:rsidR="00256AC0" w:rsidRDefault="00D759E8" w:rsidP="003F5D8E">
      <w:pPr>
        <w:tabs>
          <w:tab w:val="left" w:pos="2268"/>
          <w:tab w:val="left" w:pos="4680"/>
          <w:tab w:val="left" w:pos="5400"/>
          <w:tab w:val="left" w:pos="9000"/>
        </w:tabs>
        <w:spacing w:line="240" w:lineRule="atLeast"/>
        <w:ind w:left="993" w:hanging="993"/>
        <w:jc w:val="both"/>
      </w:pPr>
      <w:r>
        <w:t>2</w:t>
      </w:r>
      <w:r w:rsidR="003F5D8E">
        <w:t>.3.2.4</w:t>
      </w:r>
      <w:r w:rsidR="003F5D8E">
        <w:tab/>
      </w:r>
      <w:r w:rsidR="00256AC0">
        <w:t xml:space="preserve">With this method of contract award a legally binding contract will exist when the contract award letter is issued.  The practice of requiring the </w:t>
      </w:r>
      <w:r w:rsidR="002F7E39">
        <w:t xml:space="preserve">Contractor </w:t>
      </w:r>
      <w:r w:rsidR="00256AC0">
        <w:t>to return a copy of the contract award letter to acknowledge its receipt has no bearing on the formation of the contract but merely confirms that the contractor has received the contract award letter.</w:t>
      </w:r>
    </w:p>
    <w:p w14:paraId="57909A2A" w14:textId="77777777" w:rsidR="00256AC0" w:rsidRDefault="00256AC0" w:rsidP="00F56265">
      <w:pPr>
        <w:tabs>
          <w:tab w:val="left" w:pos="0"/>
          <w:tab w:val="left" w:pos="2880"/>
          <w:tab w:val="left" w:pos="4680"/>
          <w:tab w:val="left" w:pos="5400"/>
          <w:tab w:val="left" w:pos="9000"/>
        </w:tabs>
        <w:jc w:val="both"/>
      </w:pPr>
    </w:p>
    <w:p w14:paraId="57909A2B" w14:textId="77777777" w:rsidR="00256AC0" w:rsidRDefault="00D759E8" w:rsidP="00D759E8">
      <w:pPr>
        <w:tabs>
          <w:tab w:val="left" w:pos="709"/>
          <w:tab w:val="left" w:pos="2880"/>
          <w:tab w:val="left" w:pos="4680"/>
          <w:tab w:val="left" w:pos="5400"/>
          <w:tab w:val="left" w:pos="9000"/>
        </w:tabs>
        <w:spacing w:line="240" w:lineRule="atLeast"/>
        <w:jc w:val="both"/>
      </w:pPr>
      <w:r w:rsidRPr="00D759E8">
        <w:rPr>
          <w:b/>
        </w:rPr>
        <w:t>2.4</w:t>
      </w:r>
      <w:r w:rsidRPr="00D759E8">
        <w:rPr>
          <w:b/>
        </w:rPr>
        <w:tab/>
      </w:r>
      <w:bookmarkStart w:id="185" w:name="FIVE24"/>
      <w:r w:rsidR="00256AC0" w:rsidRPr="00D759E8">
        <w:rPr>
          <w:b/>
        </w:rPr>
        <w:t>Post</w:t>
      </w:r>
      <w:r w:rsidR="00256AC0">
        <w:rPr>
          <w:b/>
        </w:rPr>
        <w:t xml:space="preserve"> Award </w:t>
      </w:r>
      <w:r w:rsidR="00046967">
        <w:rPr>
          <w:b/>
        </w:rPr>
        <w:t>Administration</w:t>
      </w:r>
      <w:bookmarkEnd w:id="185"/>
    </w:p>
    <w:p w14:paraId="57909A2C" w14:textId="77777777" w:rsidR="00256AC0" w:rsidRDefault="00256AC0" w:rsidP="00256AC0">
      <w:pPr>
        <w:tabs>
          <w:tab w:val="left" w:pos="993"/>
          <w:tab w:val="left" w:pos="4680"/>
          <w:tab w:val="left" w:pos="5400"/>
          <w:tab w:val="left" w:pos="9000"/>
        </w:tabs>
        <w:spacing w:line="240" w:lineRule="atLeast"/>
        <w:ind w:left="993"/>
        <w:jc w:val="both"/>
      </w:pPr>
    </w:p>
    <w:p w14:paraId="57909A2D" w14:textId="77777777" w:rsidR="00F56265" w:rsidRDefault="00D759E8" w:rsidP="00D759E8">
      <w:pPr>
        <w:tabs>
          <w:tab w:val="left" w:pos="993"/>
          <w:tab w:val="left" w:pos="5400"/>
          <w:tab w:val="left" w:pos="9000"/>
        </w:tabs>
        <w:spacing w:line="240" w:lineRule="atLeast"/>
        <w:ind w:left="709" w:hanging="709"/>
        <w:jc w:val="both"/>
      </w:pPr>
      <w:r>
        <w:rPr>
          <w:b/>
        </w:rPr>
        <w:t>2.4.1</w:t>
      </w:r>
      <w:r>
        <w:rPr>
          <w:b/>
        </w:rPr>
        <w:tab/>
      </w:r>
      <w:bookmarkStart w:id="186" w:name="FIVE241"/>
      <w:r w:rsidR="00F56265" w:rsidRPr="00D759E8">
        <w:rPr>
          <w:b/>
        </w:rPr>
        <w:t>Contract</w:t>
      </w:r>
      <w:r w:rsidR="00F56265">
        <w:t xml:space="preserve"> </w:t>
      </w:r>
      <w:r w:rsidR="00F56265" w:rsidRPr="00D759E8">
        <w:rPr>
          <w:b/>
        </w:rPr>
        <w:t>Document</w:t>
      </w:r>
      <w:bookmarkEnd w:id="186"/>
    </w:p>
    <w:p w14:paraId="57909A2E" w14:textId="77777777" w:rsidR="00F56265" w:rsidRDefault="00F56265" w:rsidP="00F56265">
      <w:pPr>
        <w:pStyle w:val="ListParagraph"/>
        <w:tabs>
          <w:tab w:val="left" w:pos="993"/>
          <w:tab w:val="left" w:pos="5400"/>
          <w:tab w:val="left" w:pos="9000"/>
        </w:tabs>
        <w:spacing w:line="240" w:lineRule="atLeast"/>
        <w:jc w:val="both"/>
      </w:pPr>
    </w:p>
    <w:p w14:paraId="57909A2F" w14:textId="77777777" w:rsidR="00F56265" w:rsidRDefault="00F56265" w:rsidP="00F56265">
      <w:pPr>
        <w:tabs>
          <w:tab w:val="left" w:pos="993"/>
          <w:tab w:val="left" w:pos="5400"/>
          <w:tab w:val="left" w:pos="9000"/>
        </w:tabs>
        <w:spacing w:line="240" w:lineRule="atLeast"/>
        <w:ind w:left="709" w:hanging="709"/>
        <w:jc w:val="both"/>
      </w:pPr>
      <w:r>
        <w:tab/>
        <w:t>On the award of the contract the Purchaser should ensure that all contract documentation is saved in the “Contract Documentation</w:t>
      </w:r>
      <w:r w:rsidR="0059375D">
        <w:t>”</w:t>
      </w:r>
      <w:r>
        <w:t xml:space="preserve"> folder of the procurement file.  A contract folder containing all the documentation listed in the </w:t>
      </w:r>
      <w:r w:rsidR="00A9786A">
        <w:t>A</w:t>
      </w:r>
      <w:r>
        <w:t xml:space="preserve">ward </w:t>
      </w:r>
      <w:r w:rsidR="00A9786A">
        <w:t>L</w:t>
      </w:r>
      <w:r>
        <w:t>etter should be made as required and a copy of both hard and soft versions passed to the Contract Manager.  It is the Purchaser's responsibility to ensure the original contract documentation and copy are kept up to date with any agreed contract changes.</w:t>
      </w:r>
    </w:p>
    <w:p w14:paraId="57909A30" w14:textId="77777777" w:rsidR="00F56265" w:rsidRDefault="00F56265" w:rsidP="00F56265">
      <w:pPr>
        <w:tabs>
          <w:tab w:val="left" w:pos="993"/>
          <w:tab w:val="left" w:pos="5400"/>
          <w:tab w:val="left" w:pos="9000"/>
        </w:tabs>
        <w:jc w:val="both"/>
      </w:pPr>
    </w:p>
    <w:p w14:paraId="57909A31" w14:textId="77777777" w:rsidR="00256AC0" w:rsidRDefault="00D759E8" w:rsidP="00F56265">
      <w:pPr>
        <w:tabs>
          <w:tab w:val="left" w:pos="993"/>
          <w:tab w:val="left" w:pos="5400"/>
          <w:tab w:val="left" w:pos="9000"/>
        </w:tabs>
        <w:spacing w:line="240" w:lineRule="atLeast"/>
        <w:ind w:left="709" w:hanging="709"/>
        <w:jc w:val="both"/>
      </w:pPr>
      <w:r w:rsidRPr="00D759E8">
        <w:rPr>
          <w:b/>
        </w:rPr>
        <w:t>2</w:t>
      </w:r>
      <w:r w:rsidR="00F56265" w:rsidRPr="00D759E8">
        <w:rPr>
          <w:b/>
        </w:rPr>
        <w:t>.4.2</w:t>
      </w:r>
      <w:r w:rsidR="00F56265">
        <w:tab/>
      </w:r>
      <w:bookmarkStart w:id="187" w:name="FIVE242"/>
      <w:r w:rsidR="00F56265" w:rsidRPr="00F56265">
        <w:rPr>
          <w:b/>
        </w:rPr>
        <w:t>TechOne</w:t>
      </w:r>
      <w:r w:rsidR="00256AC0" w:rsidRPr="00F56265">
        <w:rPr>
          <w:b/>
        </w:rPr>
        <w:t xml:space="preserve"> Supplier</w:t>
      </w:r>
      <w:r w:rsidR="00256AC0">
        <w:t xml:space="preserve"> </w:t>
      </w:r>
      <w:r w:rsidR="00256AC0" w:rsidRPr="00F56265">
        <w:rPr>
          <w:b/>
        </w:rPr>
        <w:t>Set up</w:t>
      </w:r>
      <w:bookmarkEnd w:id="187"/>
    </w:p>
    <w:p w14:paraId="57909A32" w14:textId="77777777" w:rsidR="00256AC0" w:rsidRDefault="00256AC0" w:rsidP="00256AC0">
      <w:pPr>
        <w:tabs>
          <w:tab w:val="left" w:pos="993"/>
          <w:tab w:val="left" w:pos="4680"/>
          <w:tab w:val="left" w:pos="5400"/>
          <w:tab w:val="left" w:pos="9000"/>
        </w:tabs>
        <w:spacing w:line="240" w:lineRule="atLeast"/>
        <w:jc w:val="both"/>
      </w:pPr>
    </w:p>
    <w:p w14:paraId="57909A33" w14:textId="6870B1E5" w:rsidR="00256AC0" w:rsidRPr="00F56265" w:rsidRDefault="00256AC0" w:rsidP="00F56265">
      <w:pPr>
        <w:tabs>
          <w:tab w:val="left" w:pos="5400"/>
          <w:tab w:val="left" w:pos="9000"/>
        </w:tabs>
        <w:spacing w:line="240" w:lineRule="atLeast"/>
        <w:ind w:left="709"/>
        <w:jc w:val="both"/>
      </w:pPr>
      <w:r>
        <w:t xml:space="preserve">The Purchaser is also responsible for ensuring that all new contractors are set </w:t>
      </w:r>
      <w:r w:rsidRPr="001C57B9">
        <w:t xml:space="preserve">up on the </w:t>
      </w:r>
      <w:r w:rsidR="00F56265" w:rsidRPr="001C57B9">
        <w:t>TechOne</w:t>
      </w:r>
      <w:r w:rsidRPr="001C57B9">
        <w:t xml:space="preserve"> financial system </w:t>
      </w:r>
      <w:r w:rsidR="00F56265" w:rsidRPr="001C57B9">
        <w:t>by f</w:t>
      </w:r>
      <w:r w:rsidRPr="001C57B9">
        <w:t xml:space="preserve">orwarding the </w:t>
      </w:r>
      <w:hyperlink r:id="rId86" w:history="1">
        <w:r w:rsidR="00F56265" w:rsidRPr="001C57B9">
          <w:rPr>
            <w:rStyle w:val="Hyperlink"/>
          </w:rPr>
          <w:t>Supplier Information Capture Form</w:t>
        </w:r>
      </w:hyperlink>
      <w:r w:rsidR="00F56265" w:rsidRPr="00F56265">
        <w:rPr>
          <w:color w:val="0000FF"/>
        </w:rPr>
        <w:t xml:space="preserve"> </w:t>
      </w:r>
      <w:r w:rsidR="00F56265">
        <w:t>for completion in Excel to the new contractor.</w:t>
      </w:r>
    </w:p>
    <w:p w14:paraId="57909A34" w14:textId="77777777" w:rsidR="00256AC0" w:rsidRDefault="00256AC0" w:rsidP="00481156">
      <w:pPr>
        <w:tabs>
          <w:tab w:val="left" w:pos="720"/>
        </w:tabs>
        <w:rPr>
          <w:color w:val="000000"/>
        </w:rPr>
      </w:pPr>
    </w:p>
    <w:p w14:paraId="57909A35" w14:textId="77777777" w:rsidR="00AF5E26" w:rsidRDefault="00D759E8" w:rsidP="00481156">
      <w:pPr>
        <w:tabs>
          <w:tab w:val="left" w:pos="720"/>
        </w:tabs>
        <w:rPr>
          <w:b/>
          <w:color w:val="000000"/>
        </w:rPr>
      </w:pPr>
      <w:r w:rsidRPr="00D759E8">
        <w:rPr>
          <w:b/>
          <w:color w:val="000000"/>
        </w:rPr>
        <w:t>2</w:t>
      </w:r>
      <w:r w:rsidR="00F56265" w:rsidRPr="00D759E8">
        <w:rPr>
          <w:b/>
          <w:color w:val="000000"/>
        </w:rPr>
        <w:t>.4.3</w:t>
      </w:r>
      <w:r w:rsidR="00F56265">
        <w:rPr>
          <w:color w:val="000000"/>
        </w:rPr>
        <w:tab/>
      </w:r>
      <w:bookmarkStart w:id="188" w:name="FIVE243"/>
      <w:r w:rsidR="00AF5E26">
        <w:rPr>
          <w:b/>
          <w:color w:val="000000"/>
        </w:rPr>
        <w:t>Update Procurement Workplan</w:t>
      </w:r>
      <w:bookmarkEnd w:id="188"/>
    </w:p>
    <w:p w14:paraId="57909A36" w14:textId="77777777" w:rsidR="00AF5E26" w:rsidRDefault="00AF5E26" w:rsidP="00481156">
      <w:pPr>
        <w:tabs>
          <w:tab w:val="left" w:pos="720"/>
        </w:tabs>
        <w:rPr>
          <w:b/>
          <w:color w:val="000000"/>
        </w:rPr>
      </w:pPr>
    </w:p>
    <w:p w14:paraId="57909A37" w14:textId="77777777" w:rsidR="00AF5E26" w:rsidRDefault="00AF5E26" w:rsidP="00AF5E26">
      <w:pPr>
        <w:tabs>
          <w:tab w:val="left" w:pos="720"/>
        </w:tabs>
        <w:ind w:left="720"/>
        <w:rPr>
          <w:color w:val="000000"/>
        </w:rPr>
      </w:pPr>
      <w:r>
        <w:rPr>
          <w:color w:val="000000"/>
        </w:rPr>
        <w:t>The procurement workplan must be updated to show the contract dates, supplier details and contract value.</w:t>
      </w:r>
    </w:p>
    <w:p w14:paraId="57909A38" w14:textId="77777777" w:rsidR="00AF5E26" w:rsidRDefault="00AF5E26" w:rsidP="00AF5E26">
      <w:pPr>
        <w:tabs>
          <w:tab w:val="left" w:pos="720"/>
        </w:tabs>
        <w:rPr>
          <w:color w:val="000000"/>
        </w:rPr>
      </w:pPr>
    </w:p>
    <w:p w14:paraId="57909A39" w14:textId="77777777" w:rsidR="00A9786A" w:rsidRPr="00381CCD" w:rsidRDefault="00D759E8" w:rsidP="00A9786A">
      <w:pPr>
        <w:tabs>
          <w:tab w:val="left" w:pos="720"/>
        </w:tabs>
        <w:rPr>
          <w:b/>
          <w:color w:val="000000"/>
        </w:rPr>
      </w:pPr>
      <w:r w:rsidRPr="00D759E8">
        <w:rPr>
          <w:b/>
          <w:color w:val="000000"/>
        </w:rPr>
        <w:t>2</w:t>
      </w:r>
      <w:r w:rsidR="00AF5E26" w:rsidRPr="00D759E8">
        <w:rPr>
          <w:b/>
          <w:color w:val="000000"/>
        </w:rPr>
        <w:t>.4.4</w:t>
      </w:r>
      <w:r w:rsidR="00AF5E26">
        <w:rPr>
          <w:color w:val="000000"/>
        </w:rPr>
        <w:tab/>
      </w:r>
      <w:bookmarkStart w:id="189" w:name="FIVE244"/>
      <w:r w:rsidR="00A9786A">
        <w:rPr>
          <w:b/>
          <w:color w:val="000000"/>
        </w:rPr>
        <w:t>Complete VFM Form</w:t>
      </w:r>
      <w:bookmarkEnd w:id="189"/>
    </w:p>
    <w:p w14:paraId="57909A3A" w14:textId="77777777" w:rsidR="00A9786A" w:rsidRDefault="00A9786A" w:rsidP="00A9786A">
      <w:pPr>
        <w:tabs>
          <w:tab w:val="left" w:pos="720"/>
        </w:tabs>
        <w:rPr>
          <w:color w:val="000000"/>
        </w:rPr>
      </w:pPr>
    </w:p>
    <w:p w14:paraId="57909A3B" w14:textId="348D1C1B" w:rsidR="00A9786A" w:rsidRDefault="00A9786A" w:rsidP="00A9786A">
      <w:pPr>
        <w:tabs>
          <w:tab w:val="left" w:pos="720"/>
        </w:tabs>
        <w:ind w:left="720"/>
        <w:rPr>
          <w:color w:val="000000"/>
        </w:rPr>
      </w:pPr>
      <w:r>
        <w:rPr>
          <w:color w:val="000000"/>
        </w:rPr>
        <w:t xml:space="preserve">Use </w:t>
      </w:r>
      <w:r w:rsidRPr="001C57B9">
        <w:rPr>
          <w:color w:val="000000"/>
        </w:rPr>
        <w:t xml:space="preserve">the </w:t>
      </w:r>
      <w:hyperlink r:id="rId87" w:history="1">
        <w:r w:rsidRPr="001C57B9">
          <w:rPr>
            <w:rStyle w:val="Hyperlink"/>
          </w:rPr>
          <w:t>VFM Template</w:t>
        </w:r>
      </w:hyperlink>
      <w:r w:rsidRPr="00381CCD">
        <w:rPr>
          <w:color w:val="0000FF"/>
        </w:rPr>
        <w:t xml:space="preserve"> </w:t>
      </w:r>
      <w:r>
        <w:rPr>
          <w:color w:val="000000"/>
        </w:rPr>
        <w:t>to record any VFM saving achieved in awarding the Contract.</w:t>
      </w:r>
      <w:r>
        <w:rPr>
          <w:color w:val="000000"/>
        </w:rPr>
        <w:tab/>
      </w:r>
    </w:p>
    <w:p w14:paraId="57909A3C" w14:textId="77777777" w:rsidR="00A9786A" w:rsidRDefault="00A9786A" w:rsidP="00A9786A">
      <w:pPr>
        <w:tabs>
          <w:tab w:val="left" w:pos="720"/>
        </w:tabs>
        <w:ind w:left="720"/>
        <w:rPr>
          <w:color w:val="000000"/>
        </w:rPr>
      </w:pPr>
    </w:p>
    <w:p w14:paraId="2CF6673B" w14:textId="77777777" w:rsidR="002F7E39" w:rsidRDefault="002F7E39">
      <w:pPr>
        <w:rPr>
          <w:b/>
          <w:color w:val="000000"/>
        </w:rPr>
      </w:pPr>
      <w:r>
        <w:rPr>
          <w:b/>
          <w:color w:val="000000"/>
        </w:rPr>
        <w:br w:type="page"/>
      </w:r>
    </w:p>
    <w:p w14:paraId="57909A3D" w14:textId="6D81F08E" w:rsidR="00AF5E26" w:rsidRPr="00AF5E26" w:rsidRDefault="00A9786A" w:rsidP="00AF5E26">
      <w:pPr>
        <w:tabs>
          <w:tab w:val="left" w:pos="720"/>
        </w:tabs>
        <w:rPr>
          <w:b/>
          <w:color w:val="000000"/>
        </w:rPr>
      </w:pPr>
      <w:r w:rsidRPr="00D759E8">
        <w:rPr>
          <w:b/>
          <w:color w:val="000000"/>
        </w:rPr>
        <w:t>2.4.5</w:t>
      </w:r>
      <w:r>
        <w:rPr>
          <w:color w:val="000000"/>
        </w:rPr>
        <w:tab/>
      </w:r>
      <w:bookmarkStart w:id="190" w:name="FIVE245"/>
      <w:r w:rsidR="00AF5E26">
        <w:rPr>
          <w:b/>
          <w:color w:val="000000"/>
        </w:rPr>
        <w:t>Update Hunter</w:t>
      </w:r>
      <w:bookmarkEnd w:id="190"/>
    </w:p>
    <w:p w14:paraId="57909A3E" w14:textId="77777777" w:rsidR="00AF5E26" w:rsidRDefault="00AF5E26" w:rsidP="00481156">
      <w:pPr>
        <w:tabs>
          <w:tab w:val="left" w:pos="720"/>
        </w:tabs>
        <w:rPr>
          <w:color w:val="000000"/>
        </w:rPr>
      </w:pPr>
    </w:p>
    <w:p w14:paraId="57909A3F" w14:textId="77777777" w:rsidR="00AF5E26" w:rsidRDefault="00381CCD" w:rsidP="00381CCD">
      <w:pPr>
        <w:tabs>
          <w:tab w:val="left" w:pos="720"/>
        </w:tabs>
        <w:ind w:left="720"/>
        <w:rPr>
          <w:color w:val="000000"/>
        </w:rPr>
      </w:pPr>
      <w:r>
        <w:rPr>
          <w:color w:val="000000"/>
        </w:rPr>
        <w:t>The Hunter Database must be updated to include all details of the contract award, including all highlighted fields required to feed the PCIP dashboard reports.</w:t>
      </w:r>
    </w:p>
    <w:p w14:paraId="57909A40" w14:textId="77777777" w:rsidR="00381CCD" w:rsidRPr="00381CCD" w:rsidRDefault="00381CCD" w:rsidP="00381CCD">
      <w:pPr>
        <w:tabs>
          <w:tab w:val="left" w:pos="720"/>
        </w:tabs>
        <w:ind w:left="720"/>
        <w:rPr>
          <w:color w:val="000000"/>
        </w:rPr>
      </w:pPr>
    </w:p>
    <w:p w14:paraId="57909A41" w14:textId="77777777" w:rsidR="00F56265" w:rsidRDefault="00D759E8" w:rsidP="00481156">
      <w:pPr>
        <w:tabs>
          <w:tab w:val="left" w:pos="720"/>
        </w:tabs>
        <w:rPr>
          <w:b/>
          <w:color w:val="000000"/>
        </w:rPr>
      </w:pPr>
      <w:r w:rsidRPr="00D759E8">
        <w:rPr>
          <w:b/>
          <w:color w:val="000000"/>
        </w:rPr>
        <w:t>2</w:t>
      </w:r>
      <w:r w:rsidR="00381CCD" w:rsidRPr="00D759E8">
        <w:rPr>
          <w:b/>
          <w:color w:val="000000"/>
        </w:rPr>
        <w:t>.4.6</w:t>
      </w:r>
      <w:r w:rsidR="00381CCD">
        <w:rPr>
          <w:color w:val="000000"/>
        </w:rPr>
        <w:tab/>
      </w:r>
      <w:bookmarkStart w:id="191" w:name="FIVE246"/>
      <w:r w:rsidR="00F56265" w:rsidRPr="00F56265">
        <w:rPr>
          <w:b/>
          <w:color w:val="000000"/>
        </w:rPr>
        <w:t xml:space="preserve">Publish </w:t>
      </w:r>
      <w:r w:rsidR="00F56265">
        <w:rPr>
          <w:b/>
          <w:color w:val="000000"/>
        </w:rPr>
        <w:t>Award Notice</w:t>
      </w:r>
      <w:bookmarkEnd w:id="191"/>
    </w:p>
    <w:p w14:paraId="57909A42" w14:textId="77777777" w:rsidR="00F56265" w:rsidRDefault="00F56265" w:rsidP="00481156">
      <w:pPr>
        <w:tabs>
          <w:tab w:val="left" w:pos="720"/>
        </w:tabs>
        <w:rPr>
          <w:b/>
          <w:color w:val="000000"/>
        </w:rPr>
      </w:pPr>
    </w:p>
    <w:p w14:paraId="57909A43" w14:textId="77777777" w:rsidR="00F56265" w:rsidRDefault="00F56265" w:rsidP="00F56265">
      <w:pPr>
        <w:tabs>
          <w:tab w:val="left" w:pos="720"/>
        </w:tabs>
        <w:ind w:left="720"/>
        <w:rPr>
          <w:color w:val="000000"/>
        </w:rPr>
      </w:pPr>
      <w:r>
        <w:rPr>
          <w:color w:val="000000"/>
        </w:rPr>
        <w:t xml:space="preserve">The Contract Award notice must be published on PCS </w:t>
      </w:r>
      <w:r w:rsidRPr="002F7E39">
        <w:rPr>
          <w:color w:val="000000"/>
        </w:rPr>
        <w:t xml:space="preserve">within </w:t>
      </w:r>
      <w:r w:rsidR="0088077F" w:rsidRPr="00006913">
        <w:rPr>
          <w:color w:val="000000"/>
        </w:rPr>
        <w:t>30</w:t>
      </w:r>
      <w:r w:rsidRPr="00006913">
        <w:rPr>
          <w:color w:val="000000"/>
        </w:rPr>
        <w:t xml:space="preserve"> days</w:t>
      </w:r>
      <w:r w:rsidRPr="002F7E39">
        <w:rPr>
          <w:color w:val="000000"/>
        </w:rPr>
        <w:t xml:space="preserve"> of</w:t>
      </w:r>
      <w:r>
        <w:rPr>
          <w:color w:val="000000"/>
        </w:rPr>
        <w:t xml:space="preserve"> Contract Award.</w:t>
      </w:r>
    </w:p>
    <w:p w14:paraId="57909A44" w14:textId="77777777" w:rsidR="00F56265" w:rsidRDefault="00F56265" w:rsidP="00F56265">
      <w:pPr>
        <w:tabs>
          <w:tab w:val="left" w:pos="720"/>
        </w:tabs>
        <w:rPr>
          <w:color w:val="000000"/>
        </w:rPr>
      </w:pPr>
    </w:p>
    <w:p w14:paraId="57909A45" w14:textId="77777777" w:rsidR="00F56265" w:rsidRDefault="00D759E8" w:rsidP="00F56265">
      <w:pPr>
        <w:tabs>
          <w:tab w:val="left" w:pos="720"/>
        </w:tabs>
        <w:rPr>
          <w:b/>
          <w:color w:val="000000"/>
        </w:rPr>
      </w:pPr>
      <w:r w:rsidRPr="00D759E8">
        <w:rPr>
          <w:b/>
          <w:color w:val="000000"/>
        </w:rPr>
        <w:t>2</w:t>
      </w:r>
      <w:r w:rsidR="00F56265" w:rsidRPr="00D759E8">
        <w:rPr>
          <w:b/>
          <w:color w:val="000000"/>
        </w:rPr>
        <w:t>.4.</w:t>
      </w:r>
      <w:r w:rsidR="00381CCD" w:rsidRPr="00D759E8">
        <w:rPr>
          <w:b/>
          <w:color w:val="000000"/>
        </w:rPr>
        <w:t>7</w:t>
      </w:r>
      <w:r w:rsidR="00F56265">
        <w:rPr>
          <w:color w:val="000000"/>
        </w:rPr>
        <w:tab/>
      </w:r>
      <w:bookmarkStart w:id="192" w:name="FIVE247"/>
      <w:r w:rsidR="00F56265">
        <w:rPr>
          <w:b/>
          <w:color w:val="000000"/>
        </w:rPr>
        <w:t>Project Review</w:t>
      </w:r>
      <w:bookmarkEnd w:id="192"/>
    </w:p>
    <w:p w14:paraId="57909A46" w14:textId="77777777" w:rsidR="00F56265" w:rsidRDefault="00F56265" w:rsidP="00F56265">
      <w:pPr>
        <w:tabs>
          <w:tab w:val="left" w:pos="720"/>
        </w:tabs>
        <w:rPr>
          <w:b/>
          <w:color w:val="000000"/>
        </w:rPr>
      </w:pPr>
    </w:p>
    <w:p w14:paraId="57909A47" w14:textId="328B74A3" w:rsidR="00F56265" w:rsidRDefault="00F56265" w:rsidP="00F56265">
      <w:pPr>
        <w:tabs>
          <w:tab w:val="left" w:pos="720"/>
        </w:tabs>
        <w:ind w:left="709"/>
        <w:rPr>
          <w:color w:val="000000"/>
        </w:rPr>
      </w:pPr>
      <w:r>
        <w:rPr>
          <w:color w:val="000000"/>
        </w:rPr>
        <w:tab/>
        <w:t>A project review should be held with all participants of the project to discuss lessons learned and identify recommendations for future re-lets or requirements of a similar nature.</w:t>
      </w:r>
      <w:r w:rsidR="0088077F">
        <w:rPr>
          <w:color w:val="000000"/>
        </w:rPr>
        <w:t xml:space="preserve">  The </w:t>
      </w:r>
      <w:hyperlink r:id="rId88" w:history="1">
        <w:r w:rsidR="0088077F" w:rsidRPr="00A82E50">
          <w:rPr>
            <w:rStyle w:val="Hyperlink"/>
          </w:rPr>
          <w:t>Project Review template</w:t>
        </w:r>
      </w:hyperlink>
      <w:r w:rsidR="0088077F" w:rsidRPr="00A82E50">
        <w:rPr>
          <w:color w:val="000000"/>
        </w:rPr>
        <w:t xml:space="preserve"> should</w:t>
      </w:r>
      <w:r w:rsidR="0088077F">
        <w:rPr>
          <w:color w:val="000000"/>
        </w:rPr>
        <w:t xml:space="preserve"> be used to record findings then retain in the project file in “Post Tender Docs” folder.</w:t>
      </w:r>
    </w:p>
    <w:p w14:paraId="57909A48" w14:textId="77777777" w:rsidR="00890217" w:rsidRDefault="00890217">
      <w:pPr>
        <w:rPr>
          <w:b/>
          <w:color w:val="000000"/>
        </w:rPr>
      </w:pPr>
    </w:p>
    <w:p w14:paraId="57909A49" w14:textId="77777777" w:rsidR="00F56265" w:rsidRDefault="00D759E8" w:rsidP="00424911">
      <w:pPr>
        <w:tabs>
          <w:tab w:val="left" w:pos="720"/>
        </w:tabs>
        <w:rPr>
          <w:b/>
        </w:rPr>
      </w:pPr>
      <w:r>
        <w:rPr>
          <w:b/>
          <w:color w:val="000000"/>
        </w:rPr>
        <w:t>3</w:t>
      </w:r>
      <w:r w:rsidR="00424911" w:rsidRPr="00424911">
        <w:rPr>
          <w:b/>
          <w:color w:val="000000"/>
        </w:rPr>
        <w:t>.</w:t>
      </w:r>
      <w:r w:rsidR="00424911">
        <w:rPr>
          <w:b/>
        </w:rPr>
        <w:tab/>
      </w:r>
      <w:bookmarkStart w:id="193" w:name="FIVE3"/>
      <w:r w:rsidR="00424911" w:rsidRPr="00424911">
        <w:rPr>
          <w:b/>
        </w:rPr>
        <w:t>DEBRIEFING SUPPLIERS</w:t>
      </w:r>
    </w:p>
    <w:bookmarkEnd w:id="193"/>
    <w:p w14:paraId="57909A4A" w14:textId="77777777" w:rsidR="00424911" w:rsidRPr="00424911" w:rsidRDefault="00424911" w:rsidP="00424911">
      <w:pPr>
        <w:tabs>
          <w:tab w:val="left" w:pos="720"/>
        </w:tabs>
        <w:rPr>
          <w:b/>
        </w:rPr>
      </w:pPr>
    </w:p>
    <w:p w14:paraId="57909A4B" w14:textId="77777777" w:rsidR="00424911" w:rsidRPr="00424911" w:rsidRDefault="00D759E8" w:rsidP="00424911">
      <w:pPr>
        <w:tabs>
          <w:tab w:val="left" w:pos="720"/>
        </w:tabs>
        <w:rPr>
          <w:b/>
          <w:color w:val="000000"/>
        </w:rPr>
      </w:pPr>
      <w:r>
        <w:rPr>
          <w:b/>
          <w:color w:val="000000"/>
        </w:rPr>
        <w:t>3</w:t>
      </w:r>
      <w:r w:rsidR="00424911" w:rsidRPr="00424911">
        <w:rPr>
          <w:b/>
          <w:color w:val="000000"/>
        </w:rPr>
        <w:t>.1</w:t>
      </w:r>
      <w:r w:rsidR="00424911" w:rsidRPr="00424911">
        <w:rPr>
          <w:b/>
          <w:color w:val="000000"/>
        </w:rPr>
        <w:tab/>
      </w:r>
      <w:bookmarkStart w:id="194" w:name="FIVE31"/>
      <w:r w:rsidR="00424911" w:rsidRPr="00424911">
        <w:rPr>
          <w:b/>
          <w:color w:val="000000"/>
        </w:rPr>
        <w:t>Objectives of Debriefing</w:t>
      </w:r>
      <w:bookmarkEnd w:id="194"/>
    </w:p>
    <w:p w14:paraId="57909A4C" w14:textId="77777777" w:rsidR="00424911" w:rsidRPr="00424911" w:rsidRDefault="00424911" w:rsidP="00424911">
      <w:pPr>
        <w:tabs>
          <w:tab w:val="left" w:pos="720"/>
        </w:tabs>
        <w:rPr>
          <w:color w:val="000000"/>
        </w:rPr>
      </w:pPr>
    </w:p>
    <w:p w14:paraId="57909A4D" w14:textId="77777777" w:rsidR="00424911" w:rsidRPr="00424911" w:rsidRDefault="00D759E8" w:rsidP="00424911">
      <w:pPr>
        <w:tabs>
          <w:tab w:val="left" w:pos="720"/>
        </w:tabs>
        <w:ind w:left="720" w:hanging="720"/>
        <w:rPr>
          <w:color w:val="000000"/>
        </w:rPr>
      </w:pPr>
      <w:r>
        <w:rPr>
          <w:color w:val="000000"/>
        </w:rPr>
        <w:t>3</w:t>
      </w:r>
      <w:r w:rsidR="00424911" w:rsidRPr="00424911">
        <w:rPr>
          <w:color w:val="000000"/>
        </w:rPr>
        <w:t>.</w:t>
      </w:r>
      <w:r w:rsidR="00424911">
        <w:rPr>
          <w:color w:val="000000"/>
        </w:rPr>
        <w:t>1</w:t>
      </w:r>
      <w:r w:rsidR="00424911" w:rsidRPr="00424911">
        <w:rPr>
          <w:color w:val="000000"/>
        </w:rPr>
        <w:t>.1</w:t>
      </w:r>
      <w:r w:rsidR="00424911" w:rsidRPr="00424911">
        <w:rPr>
          <w:color w:val="000000"/>
        </w:rPr>
        <w:tab/>
        <w:t xml:space="preserve">Debriefing is a way of helping suppliers to improve their competitive performance, which in turn produces benefits for </w:t>
      </w:r>
      <w:r w:rsidR="00424911">
        <w:rPr>
          <w:color w:val="000000"/>
        </w:rPr>
        <w:t>Fife College</w:t>
      </w:r>
      <w:r w:rsidR="00424911" w:rsidRPr="00424911">
        <w:rPr>
          <w:color w:val="000000"/>
        </w:rPr>
        <w:t>. Unsuccessful suppliers have a right to know the reasons for their rejection. Carrying out a debrief has the following specific objectives:</w:t>
      </w:r>
    </w:p>
    <w:p w14:paraId="57909A4E" w14:textId="77777777" w:rsidR="00424911" w:rsidRPr="00424911" w:rsidRDefault="00424911" w:rsidP="00424911">
      <w:pPr>
        <w:tabs>
          <w:tab w:val="left" w:pos="720"/>
        </w:tabs>
        <w:ind w:left="1134" w:hanging="425"/>
        <w:rPr>
          <w:color w:val="000000"/>
        </w:rPr>
      </w:pPr>
    </w:p>
    <w:p w14:paraId="57909A4F" w14:textId="77777777" w:rsidR="00424911" w:rsidRPr="00D759E8" w:rsidRDefault="00424911" w:rsidP="00E407B2">
      <w:pPr>
        <w:pStyle w:val="ListParagraph"/>
        <w:numPr>
          <w:ilvl w:val="2"/>
          <w:numId w:val="46"/>
        </w:numPr>
        <w:tabs>
          <w:tab w:val="left" w:pos="720"/>
        </w:tabs>
        <w:ind w:left="1134" w:hanging="283"/>
        <w:rPr>
          <w:color w:val="000000"/>
        </w:rPr>
      </w:pPr>
      <w:r w:rsidRPr="00D759E8">
        <w:rPr>
          <w:color w:val="000000"/>
        </w:rPr>
        <w:t>To assist suppliers to improve their performance. Debriefing needs to cover, diplomatically, the weaknesses of the bid; suppliers then have the opportunity to address those weaknesses in any future bids.</w:t>
      </w:r>
    </w:p>
    <w:p w14:paraId="57909A50" w14:textId="77777777" w:rsidR="00424911" w:rsidRPr="00424911" w:rsidRDefault="00D759E8" w:rsidP="00D759E8">
      <w:pPr>
        <w:tabs>
          <w:tab w:val="left" w:pos="720"/>
        </w:tabs>
        <w:ind w:left="1134" w:hanging="283"/>
        <w:rPr>
          <w:color w:val="000000"/>
        </w:rPr>
      </w:pPr>
      <w:r>
        <w:rPr>
          <w:color w:val="000000"/>
        </w:rPr>
        <w:tab/>
      </w:r>
    </w:p>
    <w:p w14:paraId="57909A51" w14:textId="77777777" w:rsidR="00424911" w:rsidRPr="00D759E8" w:rsidRDefault="00424911" w:rsidP="00E407B2">
      <w:pPr>
        <w:pStyle w:val="ListParagraph"/>
        <w:numPr>
          <w:ilvl w:val="2"/>
          <w:numId w:val="46"/>
        </w:numPr>
        <w:tabs>
          <w:tab w:val="left" w:pos="720"/>
        </w:tabs>
        <w:ind w:left="1134" w:hanging="283"/>
        <w:rPr>
          <w:color w:val="000000"/>
        </w:rPr>
      </w:pPr>
      <w:r w:rsidRPr="00D759E8">
        <w:rPr>
          <w:color w:val="000000"/>
        </w:rPr>
        <w:t>To offer unsuccessful suppliers some benefit from the time and money that they have expended in preparing their tender or quotation.</w:t>
      </w:r>
    </w:p>
    <w:p w14:paraId="57909A52" w14:textId="77777777" w:rsidR="00424911" w:rsidRPr="00424911" w:rsidRDefault="00424911" w:rsidP="00D759E8">
      <w:pPr>
        <w:tabs>
          <w:tab w:val="left" w:pos="720"/>
        </w:tabs>
        <w:ind w:left="1134" w:hanging="283"/>
        <w:rPr>
          <w:color w:val="000000"/>
        </w:rPr>
      </w:pPr>
    </w:p>
    <w:p w14:paraId="57909A53" w14:textId="77777777" w:rsidR="00424911" w:rsidRPr="00D759E8" w:rsidRDefault="00424911" w:rsidP="00E407B2">
      <w:pPr>
        <w:pStyle w:val="ListParagraph"/>
        <w:numPr>
          <w:ilvl w:val="2"/>
          <w:numId w:val="46"/>
        </w:numPr>
        <w:tabs>
          <w:tab w:val="left" w:pos="720"/>
        </w:tabs>
        <w:ind w:left="1134" w:hanging="283"/>
        <w:rPr>
          <w:color w:val="000000"/>
        </w:rPr>
      </w:pPr>
      <w:r w:rsidRPr="00D759E8">
        <w:rPr>
          <w:color w:val="000000"/>
        </w:rPr>
        <w:t>To establish and maintain the College’s reputation as a fair, honest and ethical customer, thus helping to ensure that suppliers will be encouraged to participate in future tenders.</w:t>
      </w:r>
    </w:p>
    <w:p w14:paraId="57909A54" w14:textId="77777777" w:rsidR="00424911" w:rsidRPr="00424911" w:rsidRDefault="00424911" w:rsidP="00D759E8">
      <w:pPr>
        <w:tabs>
          <w:tab w:val="left" w:pos="720"/>
        </w:tabs>
        <w:ind w:left="1134" w:hanging="283"/>
        <w:rPr>
          <w:color w:val="000000"/>
        </w:rPr>
      </w:pPr>
    </w:p>
    <w:p w14:paraId="57909A55" w14:textId="77777777" w:rsidR="00424911" w:rsidRPr="00D759E8" w:rsidRDefault="00424911" w:rsidP="00E407B2">
      <w:pPr>
        <w:pStyle w:val="ListParagraph"/>
        <w:numPr>
          <w:ilvl w:val="2"/>
          <w:numId w:val="46"/>
        </w:numPr>
        <w:tabs>
          <w:tab w:val="left" w:pos="720"/>
        </w:tabs>
        <w:ind w:left="1134" w:hanging="283"/>
        <w:rPr>
          <w:color w:val="000000"/>
        </w:rPr>
      </w:pPr>
      <w:r w:rsidRPr="00D759E8">
        <w:rPr>
          <w:color w:val="000000"/>
        </w:rPr>
        <w:t xml:space="preserve">To receive feedback from suppliers on the procurement process and documentation to ensure that they are fully understood and efficient. Relevant comments should be taken on board and improvements made to procedures wherever appropriate to facilitate continuous improvement within Procurement.  </w:t>
      </w:r>
    </w:p>
    <w:p w14:paraId="57909A56" w14:textId="77777777" w:rsidR="00424911" w:rsidRPr="00424911" w:rsidRDefault="00424911" w:rsidP="00424911">
      <w:pPr>
        <w:tabs>
          <w:tab w:val="left" w:pos="720"/>
        </w:tabs>
        <w:rPr>
          <w:color w:val="000000"/>
        </w:rPr>
      </w:pPr>
    </w:p>
    <w:p w14:paraId="57909A57" w14:textId="3116B1A0" w:rsidR="00424911" w:rsidRDefault="00D759E8" w:rsidP="00424911">
      <w:pPr>
        <w:tabs>
          <w:tab w:val="left" w:pos="720"/>
        </w:tabs>
        <w:ind w:left="709" w:hanging="709"/>
        <w:rPr>
          <w:color w:val="000000"/>
        </w:rPr>
      </w:pPr>
      <w:r>
        <w:rPr>
          <w:color w:val="000000"/>
        </w:rPr>
        <w:t>3</w:t>
      </w:r>
      <w:r w:rsidR="00424911" w:rsidRPr="00424911">
        <w:rPr>
          <w:color w:val="000000"/>
        </w:rPr>
        <w:t>.</w:t>
      </w:r>
      <w:r w:rsidR="00424911">
        <w:rPr>
          <w:color w:val="000000"/>
        </w:rPr>
        <w:t>1</w:t>
      </w:r>
      <w:r w:rsidR="00424911" w:rsidRPr="00424911">
        <w:rPr>
          <w:color w:val="000000"/>
        </w:rPr>
        <w:t>.</w:t>
      </w:r>
      <w:r w:rsidR="00424911">
        <w:rPr>
          <w:color w:val="000000"/>
        </w:rPr>
        <w:t>2</w:t>
      </w:r>
      <w:r w:rsidR="00424911" w:rsidRPr="00424911">
        <w:rPr>
          <w:color w:val="000000"/>
        </w:rPr>
        <w:tab/>
        <w:t xml:space="preserve">The </w:t>
      </w:r>
      <w:r w:rsidR="00424911">
        <w:rPr>
          <w:color w:val="000000"/>
        </w:rPr>
        <w:t xml:space="preserve">completed evaluation form should be used to prepare the </w:t>
      </w:r>
      <w:hyperlink r:id="rId89" w:history="1">
        <w:r w:rsidR="00424911" w:rsidRPr="00712262">
          <w:rPr>
            <w:rStyle w:val="Hyperlink"/>
          </w:rPr>
          <w:t>Supplier Debrief Template</w:t>
        </w:r>
      </w:hyperlink>
      <w:r w:rsidR="00424911" w:rsidRPr="00712262">
        <w:rPr>
          <w:color w:val="0000FF"/>
        </w:rPr>
        <w:t xml:space="preserve"> </w:t>
      </w:r>
      <w:r w:rsidR="00424911" w:rsidRPr="00712262">
        <w:rPr>
          <w:color w:val="000000"/>
        </w:rPr>
        <w:t>and the above objectives explained to suppliers at the outset of the debrief.</w:t>
      </w:r>
    </w:p>
    <w:p w14:paraId="57909A58" w14:textId="77777777" w:rsidR="007B1293" w:rsidRDefault="007B1293" w:rsidP="00424911">
      <w:pPr>
        <w:tabs>
          <w:tab w:val="left" w:pos="720"/>
        </w:tabs>
        <w:ind w:left="709" w:hanging="709"/>
        <w:rPr>
          <w:color w:val="000000"/>
        </w:rPr>
      </w:pPr>
    </w:p>
    <w:p w14:paraId="57909A59" w14:textId="77777777" w:rsidR="007B1293" w:rsidRPr="00424911" w:rsidRDefault="00D759E8" w:rsidP="00424911">
      <w:pPr>
        <w:tabs>
          <w:tab w:val="left" w:pos="720"/>
        </w:tabs>
        <w:ind w:left="709" w:hanging="709"/>
        <w:rPr>
          <w:color w:val="000000"/>
        </w:rPr>
      </w:pPr>
      <w:r>
        <w:rPr>
          <w:color w:val="000000"/>
        </w:rPr>
        <w:t>3</w:t>
      </w:r>
      <w:r w:rsidR="007B1293">
        <w:rPr>
          <w:color w:val="000000"/>
        </w:rPr>
        <w:t>.1.3</w:t>
      </w:r>
      <w:r w:rsidR="007B1293">
        <w:rPr>
          <w:color w:val="000000"/>
        </w:rPr>
        <w:tab/>
      </w:r>
      <w:r w:rsidR="007B1293" w:rsidRPr="00424911">
        <w:rPr>
          <w:color w:val="000000"/>
        </w:rPr>
        <w:t>Care must be taken to ensure that all information that is provided to a supplier can be fully justified in the event of a formal complaint and/or legal action being made against the</w:t>
      </w:r>
      <w:r w:rsidR="007B1293">
        <w:rPr>
          <w:color w:val="000000"/>
        </w:rPr>
        <w:t xml:space="preserve"> College.</w:t>
      </w:r>
    </w:p>
    <w:p w14:paraId="57909A5A" w14:textId="34E5EAC8" w:rsidR="005A397D" w:rsidRDefault="005A397D">
      <w:pPr>
        <w:rPr>
          <w:color w:val="000000"/>
        </w:rPr>
      </w:pPr>
    </w:p>
    <w:p w14:paraId="57909A5B" w14:textId="77777777" w:rsidR="00424911" w:rsidRPr="00424911" w:rsidRDefault="00D759E8" w:rsidP="00424911">
      <w:pPr>
        <w:tabs>
          <w:tab w:val="left" w:pos="720"/>
        </w:tabs>
        <w:rPr>
          <w:b/>
          <w:color w:val="000000"/>
        </w:rPr>
      </w:pPr>
      <w:r>
        <w:rPr>
          <w:b/>
          <w:color w:val="000000"/>
        </w:rPr>
        <w:t>3</w:t>
      </w:r>
      <w:r w:rsidR="00424911" w:rsidRPr="00424911">
        <w:rPr>
          <w:b/>
          <w:color w:val="000000"/>
        </w:rPr>
        <w:t>.2</w:t>
      </w:r>
      <w:r w:rsidR="00424911" w:rsidRPr="00424911">
        <w:rPr>
          <w:b/>
          <w:color w:val="000000"/>
        </w:rPr>
        <w:tab/>
      </w:r>
      <w:bookmarkStart w:id="195" w:name="FIVE32"/>
      <w:r w:rsidR="00424911" w:rsidRPr="00424911">
        <w:rPr>
          <w:b/>
          <w:color w:val="000000"/>
        </w:rPr>
        <w:t>Timing of Debriefing</w:t>
      </w:r>
      <w:bookmarkEnd w:id="195"/>
    </w:p>
    <w:p w14:paraId="57909A5C" w14:textId="77777777" w:rsidR="00424911" w:rsidRPr="00424911" w:rsidRDefault="00424911" w:rsidP="00424911">
      <w:pPr>
        <w:tabs>
          <w:tab w:val="left" w:pos="720"/>
        </w:tabs>
        <w:rPr>
          <w:color w:val="000000"/>
        </w:rPr>
      </w:pPr>
    </w:p>
    <w:p w14:paraId="57909A5D" w14:textId="77777777" w:rsidR="00424911" w:rsidRPr="00424911" w:rsidRDefault="00424911" w:rsidP="00424911">
      <w:pPr>
        <w:tabs>
          <w:tab w:val="left" w:pos="720"/>
        </w:tabs>
        <w:ind w:left="709"/>
        <w:rPr>
          <w:color w:val="000000"/>
        </w:rPr>
      </w:pPr>
      <w:r w:rsidRPr="00424911">
        <w:rPr>
          <w:color w:val="000000"/>
        </w:rPr>
        <w:t xml:space="preserve">Debriefing should take place at a mutually convenient time within a reasonable period of the request being made and in line with </w:t>
      </w:r>
      <w:r w:rsidR="00A1206D">
        <w:rPr>
          <w:color w:val="000000"/>
        </w:rPr>
        <w:t xml:space="preserve">EU </w:t>
      </w:r>
      <w:r w:rsidRPr="00424911">
        <w:rPr>
          <w:color w:val="000000"/>
        </w:rPr>
        <w:t>Procurement Directive requirements.  The following table provides details of when debriefing should be carried out at each stage of the process.</w:t>
      </w:r>
    </w:p>
    <w:p w14:paraId="57909A5E" w14:textId="77777777" w:rsidR="00424911" w:rsidRPr="00424911" w:rsidRDefault="00424911" w:rsidP="00424911">
      <w:pPr>
        <w:tabs>
          <w:tab w:val="left" w:pos="720"/>
        </w:tabs>
        <w:rPr>
          <w:color w:val="000000"/>
        </w:rPr>
      </w:pPr>
    </w:p>
    <w:tbl>
      <w:tblPr>
        <w:tblStyle w:val="TableGrid"/>
        <w:tblW w:w="8789" w:type="dxa"/>
        <w:tblInd w:w="562" w:type="dxa"/>
        <w:tblLook w:val="01E0" w:firstRow="1" w:lastRow="1" w:firstColumn="1" w:lastColumn="1" w:noHBand="0" w:noVBand="0"/>
      </w:tblPr>
      <w:tblGrid>
        <w:gridCol w:w="2694"/>
        <w:gridCol w:w="3475"/>
        <w:gridCol w:w="2620"/>
      </w:tblGrid>
      <w:tr w:rsidR="00424911" w:rsidRPr="00424911" w14:paraId="57909A62" w14:textId="77777777" w:rsidTr="002F7E39">
        <w:trPr>
          <w:trHeight w:val="358"/>
        </w:trPr>
        <w:tc>
          <w:tcPr>
            <w:tcW w:w="2694" w:type="dxa"/>
            <w:shd w:val="clear" w:color="auto" w:fill="C6D9F1" w:themeFill="text2" w:themeFillTint="33"/>
            <w:vAlign w:val="center"/>
          </w:tcPr>
          <w:p w14:paraId="57909A5F" w14:textId="77777777" w:rsidR="00424911" w:rsidRPr="00424911" w:rsidRDefault="00424911" w:rsidP="00424911">
            <w:pPr>
              <w:tabs>
                <w:tab w:val="left" w:pos="720"/>
              </w:tabs>
              <w:rPr>
                <w:b/>
                <w:color w:val="000000"/>
              </w:rPr>
            </w:pPr>
            <w:r w:rsidRPr="00424911">
              <w:rPr>
                <w:b/>
                <w:color w:val="000000"/>
              </w:rPr>
              <w:t>STAGE OF PROCESS</w:t>
            </w:r>
          </w:p>
        </w:tc>
        <w:tc>
          <w:tcPr>
            <w:tcW w:w="3475" w:type="dxa"/>
            <w:shd w:val="clear" w:color="auto" w:fill="C6D9F1" w:themeFill="text2" w:themeFillTint="33"/>
            <w:vAlign w:val="center"/>
          </w:tcPr>
          <w:p w14:paraId="57909A60" w14:textId="77777777" w:rsidR="00424911" w:rsidRPr="00424911" w:rsidRDefault="00424911" w:rsidP="00424911">
            <w:pPr>
              <w:tabs>
                <w:tab w:val="left" w:pos="720"/>
              </w:tabs>
              <w:rPr>
                <w:b/>
                <w:color w:val="000000"/>
              </w:rPr>
            </w:pPr>
            <w:r w:rsidRPr="00424911">
              <w:rPr>
                <w:b/>
                <w:color w:val="000000"/>
              </w:rPr>
              <w:t>WHEN TO DEBRIEF</w:t>
            </w:r>
          </w:p>
        </w:tc>
        <w:tc>
          <w:tcPr>
            <w:tcW w:w="2620" w:type="dxa"/>
            <w:shd w:val="clear" w:color="auto" w:fill="C6D9F1" w:themeFill="text2" w:themeFillTint="33"/>
            <w:vAlign w:val="center"/>
          </w:tcPr>
          <w:p w14:paraId="57909A61" w14:textId="77777777" w:rsidR="00424911" w:rsidRPr="00424911" w:rsidRDefault="00424911" w:rsidP="00424911">
            <w:pPr>
              <w:tabs>
                <w:tab w:val="left" w:pos="720"/>
              </w:tabs>
              <w:rPr>
                <w:b/>
                <w:color w:val="000000"/>
              </w:rPr>
            </w:pPr>
            <w:r w:rsidRPr="00424911">
              <w:rPr>
                <w:b/>
                <w:color w:val="000000"/>
              </w:rPr>
              <w:t>TIMESCALE</w:t>
            </w:r>
          </w:p>
        </w:tc>
      </w:tr>
      <w:tr w:rsidR="00925616" w:rsidRPr="00424911" w14:paraId="57909A64" w14:textId="77777777" w:rsidTr="002F7E39">
        <w:trPr>
          <w:trHeight w:val="407"/>
        </w:trPr>
        <w:tc>
          <w:tcPr>
            <w:tcW w:w="8789" w:type="dxa"/>
            <w:gridSpan w:val="3"/>
            <w:shd w:val="clear" w:color="auto" w:fill="F2F2F2" w:themeFill="background1" w:themeFillShade="F2"/>
            <w:vAlign w:val="center"/>
          </w:tcPr>
          <w:p w14:paraId="57909A63" w14:textId="77777777" w:rsidR="00925616" w:rsidRPr="00424911" w:rsidRDefault="00925616" w:rsidP="00424911">
            <w:pPr>
              <w:tabs>
                <w:tab w:val="left" w:pos="720"/>
              </w:tabs>
              <w:rPr>
                <w:color w:val="000000"/>
              </w:rPr>
            </w:pPr>
            <w:r w:rsidRPr="00424911">
              <w:rPr>
                <w:b/>
                <w:color w:val="000000"/>
              </w:rPr>
              <w:t>Quotations</w:t>
            </w:r>
          </w:p>
        </w:tc>
      </w:tr>
      <w:tr w:rsidR="00424911" w:rsidRPr="00424911" w14:paraId="57909A68" w14:textId="77777777" w:rsidTr="002F7E39">
        <w:tc>
          <w:tcPr>
            <w:tcW w:w="2694" w:type="dxa"/>
          </w:tcPr>
          <w:p w14:paraId="57909A65" w14:textId="77777777" w:rsidR="00424911" w:rsidRPr="00424911" w:rsidRDefault="00424911" w:rsidP="00424911">
            <w:pPr>
              <w:tabs>
                <w:tab w:val="left" w:pos="720"/>
              </w:tabs>
              <w:rPr>
                <w:color w:val="000000"/>
              </w:rPr>
            </w:pPr>
            <w:r w:rsidRPr="00424911">
              <w:rPr>
                <w:color w:val="000000"/>
              </w:rPr>
              <w:t>Elimination having submitted an unsuccessful quotation</w:t>
            </w:r>
          </w:p>
        </w:tc>
        <w:tc>
          <w:tcPr>
            <w:tcW w:w="3475" w:type="dxa"/>
          </w:tcPr>
          <w:p w14:paraId="57909A66" w14:textId="77777777" w:rsidR="00424911" w:rsidRPr="00424911" w:rsidRDefault="00424911" w:rsidP="00424911">
            <w:pPr>
              <w:tabs>
                <w:tab w:val="left" w:pos="720"/>
              </w:tabs>
              <w:rPr>
                <w:color w:val="000000"/>
              </w:rPr>
            </w:pPr>
            <w:r w:rsidRPr="00424911">
              <w:rPr>
                <w:color w:val="000000"/>
              </w:rPr>
              <w:t>After the contract has been formally awarded and all unsuccessful bidders notified</w:t>
            </w:r>
          </w:p>
        </w:tc>
        <w:tc>
          <w:tcPr>
            <w:tcW w:w="2620" w:type="dxa"/>
          </w:tcPr>
          <w:p w14:paraId="57909A67" w14:textId="77777777" w:rsidR="00424911" w:rsidRPr="00424911" w:rsidRDefault="00424911" w:rsidP="00424911">
            <w:pPr>
              <w:tabs>
                <w:tab w:val="left" w:pos="720"/>
              </w:tabs>
              <w:rPr>
                <w:color w:val="000000"/>
              </w:rPr>
            </w:pPr>
            <w:r w:rsidRPr="00424911">
              <w:rPr>
                <w:color w:val="000000"/>
              </w:rPr>
              <w:t>Within 15 days of a written or oral request from a supplier</w:t>
            </w:r>
          </w:p>
        </w:tc>
      </w:tr>
      <w:tr w:rsidR="00925616" w:rsidRPr="00424911" w14:paraId="57909A6A" w14:textId="77777777" w:rsidTr="002F7E39">
        <w:trPr>
          <w:trHeight w:val="439"/>
        </w:trPr>
        <w:tc>
          <w:tcPr>
            <w:tcW w:w="8789" w:type="dxa"/>
            <w:gridSpan w:val="3"/>
            <w:shd w:val="clear" w:color="auto" w:fill="F2F2F2" w:themeFill="background1" w:themeFillShade="F2"/>
            <w:vAlign w:val="center"/>
          </w:tcPr>
          <w:p w14:paraId="57909A69" w14:textId="77777777" w:rsidR="00925616" w:rsidRPr="00424911" w:rsidRDefault="00925616" w:rsidP="00424911">
            <w:pPr>
              <w:tabs>
                <w:tab w:val="left" w:pos="720"/>
              </w:tabs>
              <w:rPr>
                <w:color w:val="000000"/>
              </w:rPr>
            </w:pPr>
            <w:r w:rsidRPr="00424911">
              <w:rPr>
                <w:b/>
                <w:color w:val="000000"/>
              </w:rPr>
              <w:t>Non-</w:t>
            </w:r>
            <w:r w:rsidR="00A1206D">
              <w:rPr>
                <w:b/>
                <w:color w:val="000000"/>
              </w:rPr>
              <w:t xml:space="preserve">EU </w:t>
            </w:r>
            <w:r w:rsidRPr="00424911">
              <w:rPr>
                <w:b/>
                <w:color w:val="000000"/>
              </w:rPr>
              <w:t>Tenders</w:t>
            </w:r>
          </w:p>
        </w:tc>
      </w:tr>
      <w:tr w:rsidR="00424911" w:rsidRPr="00424911" w14:paraId="57909A6E" w14:textId="77777777" w:rsidTr="002F7E39">
        <w:tc>
          <w:tcPr>
            <w:tcW w:w="2694" w:type="dxa"/>
          </w:tcPr>
          <w:p w14:paraId="57909A6B" w14:textId="77777777" w:rsidR="00424911" w:rsidRPr="00424911" w:rsidRDefault="00424911" w:rsidP="00424911">
            <w:pPr>
              <w:tabs>
                <w:tab w:val="left" w:pos="720"/>
              </w:tabs>
              <w:rPr>
                <w:color w:val="000000"/>
              </w:rPr>
            </w:pPr>
            <w:r w:rsidRPr="00424911">
              <w:rPr>
                <w:color w:val="000000"/>
              </w:rPr>
              <w:t>Elimination at pre-qualification stage</w:t>
            </w:r>
          </w:p>
        </w:tc>
        <w:tc>
          <w:tcPr>
            <w:tcW w:w="3475" w:type="dxa"/>
          </w:tcPr>
          <w:p w14:paraId="57909A6C" w14:textId="77777777" w:rsidR="00424911" w:rsidRPr="00424911" w:rsidRDefault="00424911" w:rsidP="00424911">
            <w:pPr>
              <w:tabs>
                <w:tab w:val="left" w:pos="720"/>
              </w:tabs>
              <w:rPr>
                <w:color w:val="000000"/>
              </w:rPr>
            </w:pPr>
            <w:r w:rsidRPr="00424911">
              <w:rPr>
                <w:color w:val="000000"/>
              </w:rPr>
              <w:t>After tender list has been agreed</w:t>
            </w:r>
          </w:p>
        </w:tc>
        <w:tc>
          <w:tcPr>
            <w:tcW w:w="2620" w:type="dxa"/>
          </w:tcPr>
          <w:p w14:paraId="57909A6D" w14:textId="77777777" w:rsidR="00424911" w:rsidRPr="00424911" w:rsidRDefault="00424911" w:rsidP="00424911">
            <w:pPr>
              <w:tabs>
                <w:tab w:val="left" w:pos="720"/>
              </w:tabs>
              <w:rPr>
                <w:color w:val="000000"/>
              </w:rPr>
            </w:pPr>
            <w:r w:rsidRPr="00424911">
              <w:rPr>
                <w:color w:val="000000"/>
              </w:rPr>
              <w:t>Within 15 days of a written or oral request from a supplier</w:t>
            </w:r>
          </w:p>
        </w:tc>
      </w:tr>
      <w:tr w:rsidR="00424911" w:rsidRPr="00424911" w14:paraId="57909A72" w14:textId="77777777" w:rsidTr="002F7E39">
        <w:tc>
          <w:tcPr>
            <w:tcW w:w="2694" w:type="dxa"/>
          </w:tcPr>
          <w:p w14:paraId="57909A6F" w14:textId="77777777" w:rsidR="00424911" w:rsidRPr="00424911" w:rsidRDefault="00424911" w:rsidP="00925616">
            <w:pPr>
              <w:tabs>
                <w:tab w:val="left" w:pos="720"/>
              </w:tabs>
              <w:rPr>
                <w:color w:val="000000"/>
              </w:rPr>
            </w:pPr>
            <w:r w:rsidRPr="00424911">
              <w:rPr>
                <w:color w:val="000000"/>
              </w:rPr>
              <w:t xml:space="preserve">Elimination </w:t>
            </w:r>
            <w:r w:rsidR="00925616" w:rsidRPr="00424911">
              <w:rPr>
                <w:color w:val="000000"/>
              </w:rPr>
              <w:t xml:space="preserve">having submitted an unsuccessful </w:t>
            </w:r>
            <w:r w:rsidR="00925616">
              <w:rPr>
                <w:color w:val="000000"/>
              </w:rPr>
              <w:t>tender</w:t>
            </w:r>
          </w:p>
        </w:tc>
        <w:tc>
          <w:tcPr>
            <w:tcW w:w="3475" w:type="dxa"/>
          </w:tcPr>
          <w:p w14:paraId="57909A70" w14:textId="77777777" w:rsidR="00424911" w:rsidRPr="00424911" w:rsidRDefault="00925616" w:rsidP="00424911">
            <w:pPr>
              <w:tabs>
                <w:tab w:val="left" w:pos="720"/>
              </w:tabs>
              <w:rPr>
                <w:color w:val="000000"/>
              </w:rPr>
            </w:pPr>
            <w:r w:rsidRPr="00424911">
              <w:rPr>
                <w:color w:val="000000"/>
              </w:rPr>
              <w:t>After the contract has been formally awarded and all unsuccessful tenderers have been informed</w:t>
            </w:r>
          </w:p>
        </w:tc>
        <w:tc>
          <w:tcPr>
            <w:tcW w:w="2620" w:type="dxa"/>
          </w:tcPr>
          <w:p w14:paraId="57909A71" w14:textId="77777777" w:rsidR="00424911" w:rsidRPr="00424911" w:rsidRDefault="00424911" w:rsidP="00424911">
            <w:pPr>
              <w:tabs>
                <w:tab w:val="left" w:pos="720"/>
              </w:tabs>
              <w:rPr>
                <w:color w:val="000000"/>
              </w:rPr>
            </w:pPr>
            <w:r w:rsidRPr="00424911">
              <w:rPr>
                <w:color w:val="000000"/>
              </w:rPr>
              <w:t>Within 15 days of a written or oral request from a supplier</w:t>
            </w:r>
          </w:p>
        </w:tc>
      </w:tr>
      <w:tr w:rsidR="00925616" w:rsidRPr="00424911" w14:paraId="57909A74" w14:textId="77777777" w:rsidTr="002F7E39">
        <w:trPr>
          <w:trHeight w:val="458"/>
        </w:trPr>
        <w:tc>
          <w:tcPr>
            <w:tcW w:w="8789" w:type="dxa"/>
            <w:gridSpan w:val="3"/>
            <w:shd w:val="clear" w:color="auto" w:fill="F2F2F2" w:themeFill="background1" w:themeFillShade="F2"/>
            <w:vAlign w:val="center"/>
          </w:tcPr>
          <w:p w14:paraId="57909A73" w14:textId="77777777" w:rsidR="00925616" w:rsidRPr="00424911" w:rsidRDefault="00A1206D" w:rsidP="00424911">
            <w:pPr>
              <w:tabs>
                <w:tab w:val="left" w:pos="720"/>
              </w:tabs>
              <w:rPr>
                <w:color w:val="000000"/>
              </w:rPr>
            </w:pPr>
            <w:r>
              <w:rPr>
                <w:b/>
                <w:color w:val="000000"/>
              </w:rPr>
              <w:t xml:space="preserve">EU </w:t>
            </w:r>
            <w:r w:rsidR="00925616" w:rsidRPr="00424911">
              <w:rPr>
                <w:b/>
                <w:color w:val="000000"/>
              </w:rPr>
              <w:t>Tenders</w:t>
            </w:r>
            <w:r w:rsidR="00925616">
              <w:rPr>
                <w:b/>
                <w:color w:val="000000"/>
              </w:rPr>
              <w:t xml:space="preserve"> </w:t>
            </w:r>
          </w:p>
        </w:tc>
      </w:tr>
      <w:tr w:rsidR="00424911" w:rsidRPr="00424911" w14:paraId="57909A79" w14:textId="77777777" w:rsidTr="002F7E39">
        <w:tc>
          <w:tcPr>
            <w:tcW w:w="2694" w:type="dxa"/>
          </w:tcPr>
          <w:p w14:paraId="57909A75" w14:textId="77777777" w:rsidR="00424911" w:rsidRPr="00424911" w:rsidRDefault="00424911" w:rsidP="00424911">
            <w:pPr>
              <w:tabs>
                <w:tab w:val="left" w:pos="720"/>
              </w:tabs>
              <w:rPr>
                <w:color w:val="000000"/>
              </w:rPr>
            </w:pPr>
            <w:r w:rsidRPr="00424911">
              <w:rPr>
                <w:color w:val="000000"/>
              </w:rPr>
              <w:t>Elimination at pre-qualification stage</w:t>
            </w:r>
          </w:p>
        </w:tc>
        <w:tc>
          <w:tcPr>
            <w:tcW w:w="3475" w:type="dxa"/>
          </w:tcPr>
          <w:p w14:paraId="57909A76" w14:textId="77777777" w:rsidR="00424911" w:rsidRPr="00424911" w:rsidRDefault="00424911" w:rsidP="00424911">
            <w:pPr>
              <w:tabs>
                <w:tab w:val="left" w:pos="720"/>
              </w:tabs>
              <w:rPr>
                <w:color w:val="000000"/>
              </w:rPr>
            </w:pPr>
            <w:r w:rsidRPr="00424911">
              <w:rPr>
                <w:color w:val="000000"/>
              </w:rPr>
              <w:t>After tender list has been agreed.</w:t>
            </w:r>
          </w:p>
          <w:p w14:paraId="57909A77" w14:textId="77777777" w:rsidR="00424911" w:rsidRPr="00424911" w:rsidRDefault="00424911" w:rsidP="00424911">
            <w:pPr>
              <w:tabs>
                <w:tab w:val="left" w:pos="720"/>
              </w:tabs>
              <w:rPr>
                <w:color w:val="000000"/>
              </w:rPr>
            </w:pPr>
          </w:p>
        </w:tc>
        <w:tc>
          <w:tcPr>
            <w:tcW w:w="2620" w:type="dxa"/>
          </w:tcPr>
          <w:p w14:paraId="57909A78" w14:textId="77777777" w:rsidR="00424911" w:rsidRPr="00424911" w:rsidRDefault="00424911" w:rsidP="00424911">
            <w:pPr>
              <w:tabs>
                <w:tab w:val="left" w:pos="720"/>
              </w:tabs>
              <w:rPr>
                <w:color w:val="000000"/>
              </w:rPr>
            </w:pPr>
            <w:r w:rsidRPr="00424911">
              <w:rPr>
                <w:color w:val="000000"/>
              </w:rPr>
              <w:t xml:space="preserve">Within 15 days of a written </w:t>
            </w:r>
            <w:r w:rsidR="00584F8B">
              <w:rPr>
                <w:color w:val="000000"/>
              </w:rPr>
              <w:t>or oral request from a supplier</w:t>
            </w:r>
          </w:p>
        </w:tc>
      </w:tr>
      <w:tr w:rsidR="00424911" w:rsidRPr="00424911" w14:paraId="57909A7F" w14:textId="77777777" w:rsidTr="002F7E39">
        <w:tc>
          <w:tcPr>
            <w:tcW w:w="2694" w:type="dxa"/>
            <w:tcBorders>
              <w:bottom w:val="nil"/>
            </w:tcBorders>
          </w:tcPr>
          <w:p w14:paraId="57909A7A" w14:textId="77777777" w:rsidR="00424911" w:rsidRPr="00584F8B" w:rsidRDefault="00424911" w:rsidP="00424911">
            <w:pPr>
              <w:tabs>
                <w:tab w:val="left" w:pos="720"/>
              </w:tabs>
              <w:rPr>
                <w:color w:val="000000"/>
              </w:rPr>
            </w:pPr>
            <w:r w:rsidRPr="00584F8B">
              <w:rPr>
                <w:color w:val="000000"/>
              </w:rPr>
              <w:t>Elimination at pre-qualification stage - following the issue of the award decision letter.</w:t>
            </w:r>
          </w:p>
        </w:tc>
        <w:tc>
          <w:tcPr>
            <w:tcW w:w="3475" w:type="dxa"/>
          </w:tcPr>
          <w:p w14:paraId="57909A7B" w14:textId="77777777" w:rsidR="00424911" w:rsidRPr="00584F8B" w:rsidRDefault="00424911" w:rsidP="00424911">
            <w:pPr>
              <w:tabs>
                <w:tab w:val="left" w:pos="720"/>
              </w:tabs>
              <w:rPr>
                <w:color w:val="000000"/>
              </w:rPr>
            </w:pPr>
            <w:r w:rsidRPr="00584F8B">
              <w:rPr>
                <w:color w:val="000000"/>
              </w:rPr>
              <w:t>If the request for a debrief is received by the end of the 2</w:t>
            </w:r>
            <w:r w:rsidRPr="00584F8B">
              <w:rPr>
                <w:color w:val="000000"/>
                <w:vertAlign w:val="superscript"/>
              </w:rPr>
              <w:t>nd</w:t>
            </w:r>
            <w:r w:rsidRPr="00584F8B">
              <w:rPr>
                <w:color w:val="000000"/>
              </w:rPr>
              <w:t xml:space="preserve"> working day following the start of the standstill period.</w:t>
            </w:r>
            <w:r w:rsidR="00584F8B" w:rsidRPr="00584F8B">
              <w:rPr>
                <w:color w:val="000000"/>
              </w:rPr>
              <w:t xml:space="preserve"> </w:t>
            </w:r>
          </w:p>
          <w:p w14:paraId="57909A7C" w14:textId="77777777" w:rsidR="00584F8B" w:rsidRPr="00584F8B" w:rsidRDefault="00584F8B" w:rsidP="00424911">
            <w:pPr>
              <w:tabs>
                <w:tab w:val="left" w:pos="720"/>
              </w:tabs>
              <w:rPr>
                <w:color w:val="000000"/>
              </w:rPr>
            </w:pPr>
            <w:r w:rsidRPr="00584F8B">
              <w:rPr>
                <w:color w:val="000000"/>
              </w:rPr>
              <w:t>(Accelerated Time Limit)</w:t>
            </w:r>
          </w:p>
        </w:tc>
        <w:tc>
          <w:tcPr>
            <w:tcW w:w="2620" w:type="dxa"/>
          </w:tcPr>
          <w:p w14:paraId="57909A7D" w14:textId="77777777" w:rsidR="00424911" w:rsidRPr="00584F8B" w:rsidRDefault="00584F8B" w:rsidP="00424911">
            <w:pPr>
              <w:tabs>
                <w:tab w:val="left" w:pos="720"/>
              </w:tabs>
              <w:rPr>
                <w:color w:val="000000"/>
              </w:rPr>
            </w:pPr>
            <w:r w:rsidRPr="00584F8B">
              <w:rPr>
                <w:color w:val="000000"/>
              </w:rPr>
              <w:t>A</w:t>
            </w:r>
            <w:r w:rsidR="00424911" w:rsidRPr="00584F8B">
              <w:rPr>
                <w:color w:val="000000"/>
              </w:rPr>
              <w:t>t least 3 working days before the end of the standstill period</w:t>
            </w:r>
          </w:p>
          <w:p w14:paraId="57909A7E" w14:textId="77777777" w:rsidR="00424911" w:rsidRPr="00584F8B" w:rsidRDefault="00424911" w:rsidP="00424911">
            <w:pPr>
              <w:tabs>
                <w:tab w:val="left" w:pos="720"/>
              </w:tabs>
              <w:rPr>
                <w:color w:val="000000"/>
              </w:rPr>
            </w:pPr>
          </w:p>
        </w:tc>
      </w:tr>
      <w:tr w:rsidR="00424911" w:rsidRPr="00424911" w14:paraId="57909A84" w14:textId="77777777" w:rsidTr="002F7E39">
        <w:tc>
          <w:tcPr>
            <w:tcW w:w="2694" w:type="dxa"/>
            <w:tcBorders>
              <w:top w:val="nil"/>
            </w:tcBorders>
          </w:tcPr>
          <w:p w14:paraId="57909A80" w14:textId="77777777" w:rsidR="00424911" w:rsidRPr="00584F8B" w:rsidRDefault="00424911" w:rsidP="00424911">
            <w:pPr>
              <w:tabs>
                <w:tab w:val="left" w:pos="720"/>
              </w:tabs>
              <w:rPr>
                <w:color w:val="000000"/>
              </w:rPr>
            </w:pPr>
          </w:p>
        </w:tc>
        <w:tc>
          <w:tcPr>
            <w:tcW w:w="3475" w:type="dxa"/>
          </w:tcPr>
          <w:p w14:paraId="57909A81" w14:textId="77777777" w:rsidR="00584F8B" w:rsidRPr="00584F8B" w:rsidRDefault="00424911" w:rsidP="00424911">
            <w:pPr>
              <w:tabs>
                <w:tab w:val="left" w:pos="720"/>
              </w:tabs>
              <w:rPr>
                <w:color w:val="000000"/>
              </w:rPr>
            </w:pPr>
            <w:r w:rsidRPr="00584F8B">
              <w:rPr>
                <w:color w:val="000000"/>
              </w:rPr>
              <w:t>If the request for a debrief is received on the 3</w:t>
            </w:r>
            <w:r w:rsidRPr="00584F8B">
              <w:rPr>
                <w:color w:val="000000"/>
                <w:vertAlign w:val="superscript"/>
              </w:rPr>
              <w:t>rd</w:t>
            </w:r>
            <w:r w:rsidRPr="00584F8B">
              <w:rPr>
                <w:color w:val="000000"/>
              </w:rPr>
              <w:t xml:space="preserve"> working day following the start of t</w:t>
            </w:r>
            <w:r w:rsidR="00584F8B" w:rsidRPr="00584F8B">
              <w:rPr>
                <w:color w:val="000000"/>
              </w:rPr>
              <w:t>he standstill period, or later.</w:t>
            </w:r>
          </w:p>
        </w:tc>
        <w:tc>
          <w:tcPr>
            <w:tcW w:w="2620" w:type="dxa"/>
          </w:tcPr>
          <w:p w14:paraId="57909A82" w14:textId="77777777" w:rsidR="00424911" w:rsidRPr="00584F8B" w:rsidRDefault="00424911" w:rsidP="00424911">
            <w:pPr>
              <w:tabs>
                <w:tab w:val="left" w:pos="720"/>
              </w:tabs>
              <w:rPr>
                <w:color w:val="000000"/>
              </w:rPr>
            </w:pPr>
            <w:r w:rsidRPr="00584F8B">
              <w:rPr>
                <w:color w:val="000000"/>
              </w:rPr>
              <w:t>Within 15 days of a written or oral request</w:t>
            </w:r>
          </w:p>
          <w:p w14:paraId="57909A83" w14:textId="77777777" w:rsidR="00424911" w:rsidRPr="00584F8B" w:rsidRDefault="00424911" w:rsidP="00424911">
            <w:pPr>
              <w:tabs>
                <w:tab w:val="left" w:pos="720"/>
              </w:tabs>
              <w:rPr>
                <w:color w:val="000000"/>
              </w:rPr>
            </w:pPr>
          </w:p>
        </w:tc>
      </w:tr>
      <w:tr w:rsidR="00424911" w:rsidRPr="00424911" w14:paraId="57909A8A" w14:textId="77777777" w:rsidTr="002F7E39">
        <w:tc>
          <w:tcPr>
            <w:tcW w:w="2694" w:type="dxa"/>
            <w:tcBorders>
              <w:bottom w:val="nil"/>
            </w:tcBorders>
          </w:tcPr>
          <w:p w14:paraId="57909A85" w14:textId="77777777" w:rsidR="00424911" w:rsidRPr="00584F8B" w:rsidRDefault="00424911" w:rsidP="00424911">
            <w:pPr>
              <w:tabs>
                <w:tab w:val="left" w:pos="720"/>
              </w:tabs>
              <w:rPr>
                <w:color w:val="000000"/>
              </w:rPr>
            </w:pPr>
            <w:r w:rsidRPr="00584F8B">
              <w:rPr>
                <w:color w:val="000000"/>
              </w:rPr>
              <w:t>All unsuccessful tenderers - following formal notification of the award decision</w:t>
            </w:r>
          </w:p>
        </w:tc>
        <w:tc>
          <w:tcPr>
            <w:tcW w:w="3475" w:type="dxa"/>
          </w:tcPr>
          <w:p w14:paraId="57909A86" w14:textId="77777777" w:rsidR="00424911" w:rsidRPr="00584F8B" w:rsidRDefault="00424911" w:rsidP="00424911">
            <w:pPr>
              <w:tabs>
                <w:tab w:val="left" w:pos="720"/>
              </w:tabs>
              <w:rPr>
                <w:color w:val="000000"/>
              </w:rPr>
            </w:pPr>
            <w:r w:rsidRPr="00584F8B">
              <w:rPr>
                <w:color w:val="000000"/>
              </w:rPr>
              <w:t>If the request is received by the end of the 2</w:t>
            </w:r>
            <w:r w:rsidRPr="00584F8B">
              <w:rPr>
                <w:color w:val="000000"/>
                <w:vertAlign w:val="superscript"/>
              </w:rPr>
              <w:t>nd</w:t>
            </w:r>
            <w:r w:rsidRPr="00584F8B">
              <w:rPr>
                <w:color w:val="000000"/>
              </w:rPr>
              <w:t xml:space="preserve"> working day following the start of the standstill period.</w:t>
            </w:r>
          </w:p>
          <w:p w14:paraId="57909A87" w14:textId="77777777" w:rsidR="00584F8B" w:rsidRPr="00584F8B" w:rsidRDefault="00584F8B" w:rsidP="00424911">
            <w:pPr>
              <w:tabs>
                <w:tab w:val="left" w:pos="720"/>
              </w:tabs>
              <w:rPr>
                <w:color w:val="000000"/>
              </w:rPr>
            </w:pPr>
            <w:r w:rsidRPr="00584F8B">
              <w:rPr>
                <w:color w:val="000000"/>
              </w:rPr>
              <w:t>(Accelerated Time Limit)</w:t>
            </w:r>
          </w:p>
        </w:tc>
        <w:tc>
          <w:tcPr>
            <w:tcW w:w="2620" w:type="dxa"/>
          </w:tcPr>
          <w:p w14:paraId="57909A88" w14:textId="77777777" w:rsidR="00424911" w:rsidRPr="00584F8B" w:rsidRDefault="00584F8B" w:rsidP="00424911">
            <w:pPr>
              <w:tabs>
                <w:tab w:val="left" w:pos="720"/>
              </w:tabs>
              <w:rPr>
                <w:color w:val="000000"/>
              </w:rPr>
            </w:pPr>
            <w:r w:rsidRPr="00584F8B">
              <w:rPr>
                <w:color w:val="000000"/>
              </w:rPr>
              <w:t>A</w:t>
            </w:r>
            <w:r w:rsidR="00424911" w:rsidRPr="00584F8B">
              <w:rPr>
                <w:color w:val="000000"/>
              </w:rPr>
              <w:t>t least 3 working days before the end of the standstill period</w:t>
            </w:r>
          </w:p>
          <w:p w14:paraId="57909A89" w14:textId="77777777" w:rsidR="00424911" w:rsidRPr="00584F8B" w:rsidRDefault="00424911" w:rsidP="00424911">
            <w:pPr>
              <w:tabs>
                <w:tab w:val="left" w:pos="720"/>
              </w:tabs>
              <w:rPr>
                <w:color w:val="000000"/>
              </w:rPr>
            </w:pPr>
          </w:p>
        </w:tc>
      </w:tr>
      <w:tr w:rsidR="00424911" w:rsidRPr="00424911" w14:paraId="57909A8E" w14:textId="77777777" w:rsidTr="002F7E39">
        <w:tc>
          <w:tcPr>
            <w:tcW w:w="2694" w:type="dxa"/>
            <w:tcBorders>
              <w:top w:val="nil"/>
            </w:tcBorders>
          </w:tcPr>
          <w:p w14:paraId="57909A8B" w14:textId="77777777" w:rsidR="00424911" w:rsidRPr="00584F8B" w:rsidDel="00820424" w:rsidRDefault="00424911" w:rsidP="00424911">
            <w:pPr>
              <w:tabs>
                <w:tab w:val="left" w:pos="720"/>
              </w:tabs>
              <w:rPr>
                <w:color w:val="000000"/>
              </w:rPr>
            </w:pPr>
          </w:p>
        </w:tc>
        <w:tc>
          <w:tcPr>
            <w:tcW w:w="3475" w:type="dxa"/>
          </w:tcPr>
          <w:p w14:paraId="57909A8C" w14:textId="77777777" w:rsidR="00584F8B" w:rsidRPr="00584F8B" w:rsidDel="00820424" w:rsidRDefault="00424911" w:rsidP="00424911">
            <w:pPr>
              <w:tabs>
                <w:tab w:val="left" w:pos="720"/>
              </w:tabs>
              <w:rPr>
                <w:color w:val="000000"/>
              </w:rPr>
            </w:pPr>
            <w:r w:rsidRPr="00584F8B">
              <w:rPr>
                <w:color w:val="000000"/>
              </w:rPr>
              <w:t>If the request is received on the 3</w:t>
            </w:r>
            <w:r w:rsidRPr="00584F8B">
              <w:rPr>
                <w:color w:val="000000"/>
                <w:vertAlign w:val="superscript"/>
              </w:rPr>
              <w:t>rd</w:t>
            </w:r>
            <w:r w:rsidRPr="00584F8B">
              <w:rPr>
                <w:color w:val="000000"/>
              </w:rPr>
              <w:t xml:space="preserve"> working day following the start of the standstill period, or later.</w:t>
            </w:r>
          </w:p>
        </w:tc>
        <w:tc>
          <w:tcPr>
            <w:tcW w:w="2620" w:type="dxa"/>
          </w:tcPr>
          <w:p w14:paraId="57909A8D" w14:textId="77777777" w:rsidR="00424911" w:rsidRPr="00584F8B" w:rsidDel="00820424" w:rsidRDefault="00424911" w:rsidP="00424911">
            <w:pPr>
              <w:tabs>
                <w:tab w:val="left" w:pos="720"/>
              </w:tabs>
              <w:rPr>
                <w:color w:val="000000"/>
              </w:rPr>
            </w:pPr>
            <w:r w:rsidRPr="00584F8B">
              <w:rPr>
                <w:color w:val="000000"/>
              </w:rPr>
              <w:t>Within 15 days of a written or oral request</w:t>
            </w:r>
          </w:p>
        </w:tc>
      </w:tr>
    </w:tbl>
    <w:p w14:paraId="57909A8F" w14:textId="77777777" w:rsidR="00424911" w:rsidRDefault="00424911" w:rsidP="00424911">
      <w:pPr>
        <w:tabs>
          <w:tab w:val="left" w:pos="720"/>
        </w:tabs>
        <w:rPr>
          <w:color w:val="000000"/>
        </w:rPr>
      </w:pPr>
    </w:p>
    <w:p w14:paraId="57909A91" w14:textId="77777777" w:rsidR="00424911" w:rsidRPr="007B1293" w:rsidRDefault="00D759E8" w:rsidP="00424911">
      <w:pPr>
        <w:tabs>
          <w:tab w:val="left" w:pos="720"/>
        </w:tabs>
        <w:rPr>
          <w:b/>
          <w:color w:val="000000"/>
        </w:rPr>
      </w:pPr>
      <w:r>
        <w:rPr>
          <w:b/>
          <w:color w:val="000000"/>
        </w:rPr>
        <w:t>3</w:t>
      </w:r>
      <w:r w:rsidR="007B1293" w:rsidRPr="007B1293">
        <w:rPr>
          <w:b/>
          <w:color w:val="000000"/>
        </w:rPr>
        <w:t>.3</w:t>
      </w:r>
      <w:r w:rsidR="00424911" w:rsidRPr="007B1293">
        <w:rPr>
          <w:b/>
          <w:color w:val="000000"/>
        </w:rPr>
        <w:tab/>
      </w:r>
      <w:bookmarkStart w:id="196" w:name="FIVE33"/>
      <w:r w:rsidR="00424911" w:rsidRPr="007B1293">
        <w:rPr>
          <w:b/>
          <w:color w:val="000000"/>
        </w:rPr>
        <w:t>Method of Debriefing</w:t>
      </w:r>
      <w:bookmarkEnd w:id="196"/>
    </w:p>
    <w:p w14:paraId="57909A92" w14:textId="77777777" w:rsidR="00424911" w:rsidRPr="00424911" w:rsidRDefault="00424911" w:rsidP="00424911">
      <w:pPr>
        <w:tabs>
          <w:tab w:val="left" w:pos="720"/>
        </w:tabs>
        <w:rPr>
          <w:color w:val="000000"/>
        </w:rPr>
      </w:pPr>
    </w:p>
    <w:p w14:paraId="57909A93" w14:textId="77777777" w:rsidR="007B1293" w:rsidRDefault="00424911" w:rsidP="00424911">
      <w:pPr>
        <w:tabs>
          <w:tab w:val="left" w:pos="720"/>
        </w:tabs>
        <w:rPr>
          <w:color w:val="000000"/>
        </w:rPr>
      </w:pPr>
      <w:r w:rsidRPr="00424911">
        <w:rPr>
          <w:color w:val="000000"/>
        </w:rPr>
        <w:t>The debriefing should be conducted by the Purchaser and</w:t>
      </w:r>
      <w:r w:rsidR="007B1293">
        <w:rPr>
          <w:color w:val="000000"/>
        </w:rPr>
        <w:t xml:space="preserve"> </w:t>
      </w:r>
      <w:r w:rsidRPr="00424911">
        <w:rPr>
          <w:color w:val="000000"/>
        </w:rPr>
        <w:t xml:space="preserve">a telephone debriefing is </w:t>
      </w:r>
      <w:r w:rsidR="007B1293">
        <w:rPr>
          <w:color w:val="000000"/>
        </w:rPr>
        <w:t xml:space="preserve">generally </w:t>
      </w:r>
      <w:r w:rsidRPr="00424911">
        <w:rPr>
          <w:color w:val="000000"/>
        </w:rPr>
        <w:t>sufficient. The offer of debriefing should be contained in the formal letter informing suppliers they have been unsuccessful.  Successful suppliers should be made aware of this service and asked if they wish to take up the opportunity.</w:t>
      </w:r>
    </w:p>
    <w:p w14:paraId="57909A94" w14:textId="77777777" w:rsidR="00424911" w:rsidRPr="00424911" w:rsidRDefault="00424911" w:rsidP="00424911">
      <w:pPr>
        <w:tabs>
          <w:tab w:val="left" w:pos="720"/>
        </w:tabs>
        <w:rPr>
          <w:color w:val="000000"/>
        </w:rPr>
      </w:pPr>
    </w:p>
    <w:p w14:paraId="57909A95" w14:textId="77777777" w:rsidR="00424911" w:rsidRPr="007B1293" w:rsidRDefault="00D759E8" w:rsidP="00424911">
      <w:pPr>
        <w:tabs>
          <w:tab w:val="left" w:pos="720"/>
        </w:tabs>
        <w:rPr>
          <w:b/>
          <w:color w:val="000000"/>
        </w:rPr>
      </w:pPr>
      <w:r>
        <w:rPr>
          <w:b/>
          <w:color w:val="000000"/>
        </w:rPr>
        <w:t>3</w:t>
      </w:r>
      <w:r w:rsidR="007B1293" w:rsidRPr="007B1293">
        <w:rPr>
          <w:b/>
          <w:color w:val="000000"/>
        </w:rPr>
        <w:t>.4</w:t>
      </w:r>
      <w:r w:rsidR="00424911" w:rsidRPr="007B1293">
        <w:rPr>
          <w:b/>
          <w:color w:val="000000"/>
        </w:rPr>
        <w:tab/>
      </w:r>
      <w:bookmarkStart w:id="197" w:name="FIVE34"/>
      <w:r w:rsidR="00424911" w:rsidRPr="007B1293">
        <w:rPr>
          <w:b/>
          <w:color w:val="000000"/>
        </w:rPr>
        <w:t>Conducting a Debriefing Meeting</w:t>
      </w:r>
      <w:bookmarkEnd w:id="197"/>
    </w:p>
    <w:p w14:paraId="57909A96" w14:textId="77777777" w:rsidR="00424911" w:rsidRPr="00424911" w:rsidRDefault="00424911" w:rsidP="00424911">
      <w:pPr>
        <w:tabs>
          <w:tab w:val="left" w:pos="720"/>
        </w:tabs>
        <w:rPr>
          <w:color w:val="000000"/>
        </w:rPr>
      </w:pPr>
    </w:p>
    <w:p w14:paraId="57909A97" w14:textId="77777777" w:rsidR="00424911" w:rsidRPr="00424911" w:rsidRDefault="00D759E8" w:rsidP="007B1293">
      <w:pPr>
        <w:tabs>
          <w:tab w:val="left" w:pos="720"/>
        </w:tabs>
        <w:ind w:left="720" w:hanging="720"/>
        <w:rPr>
          <w:color w:val="000000"/>
        </w:rPr>
      </w:pPr>
      <w:r>
        <w:rPr>
          <w:color w:val="000000"/>
        </w:rPr>
        <w:t>3</w:t>
      </w:r>
      <w:r w:rsidR="00424911" w:rsidRPr="00424911">
        <w:rPr>
          <w:color w:val="000000"/>
        </w:rPr>
        <w:t>.</w:t>
      </w:r>
      <w:r w:rsidR="007B1293">
        <w:rPr>
          <w:color w:val="000000"/>
        </w:rPr>
        <w:t>4</w:t>
      </w:r>
      <w:r w:rsidR="008F22D8">
        <w:rPr>
          <w:color w:val="000000"/>
        </w:rPr>
        <w:t>.</w:t>
      </w:r>
      <w:r w:rsidR="00424911" w:rsidRPr="00424911">
        <w:rPr>
          <w:color w:val="000000"/>
        </w:rPr>
        <w:t>1</w:t>
      </w:r>
      <w:r w:rsidR="00424911" w:rsidRPr="00424911">
        <w:rPr>
          <w:color w:val="000000"/>
        </w:rPr>
        <w:tab/>
        <w:t xml:space="preserve">Prior to the meeting, it is essential that the supplier understands that they will be told honestly of the strengths and weaknesses of their bid. The discussion must not be viewed as a forum to debate the validity of their, or any other, bid. </w:t>
      </w:r>
    </w:p>
    <w:p w14:paraId="57909A98" w14:textId="77777777" w:rsidR="00424911" w:rsidRPr="00424911" w:rsidRDefault="00424911" w:rsidP="00424911">
      <w:pPr>
        <w:tabs>
          <w:tab w:val="left" w:pos="720"/>
        </w:tabs>
        <w:rPr>
          <w:color w:val="000000"/>
        </w:rPr>
      </w:pPr>
    </w:p>
    <w:p w14:paraId="57909A99" w14:textId="77777777" w:rsidR="00424911" w:rsidRPr="00424911" w:rsidRDefault="00D759E8" w:rsidP="008F22D8">
      <w:pPr>
        <w:tabs>
          <w:tab w:val="left" w:pos="720"/>
        </w:tabs>
        <w:ind w:left="720" w:hanging="720"/>
        <w:rPr>
          <w:color w:val="000000"/>
        </w:rPr>
      </w:pPr>
      <w:r>
        <w:rPr>
          <w:color w:val="000000"/>
        </w:rPr>
        <w:t>3</w:t>
      </w:r>
      <w:r w:rsidR="00424911" w:rsidRPr="00424911">
        <w:rPr>
          <w:color w:val="000000"/>
        </w:rPr>
        <w:t>.</w:t>
      </w:r>
      <w:r w:rsidR="008F22D8">
        <w:rPr>
          <w:color w:val="000000"/>
        </w:rPr>
        <w:t>4</w:t>
      </w:r>
      <w:r w:rsidR="00424911" w:rsidRPr="00424911">
        <w:rPr>
          <w:color w:val="000000"/>
        </w:rPr>
        <w:t>.2</w:t>
      </w:r>
      <w:r w:rsidR="00424911" w:rsidRPr="00424911">
        <w:rPr>
          <w:color w:val="000000"/>
        </w:rPr>
        <w:tab/>
        <w:t xml:space="preserve">Where detailed information relating to the specification needs to be provided, it may be appropriate to include representation from the relevant </w:t>
      </w:r>
      <w:r w:rsidR="003232AB">
        <w:rPr>
          <w:color w:val="000000"/>
        </w:rPr>
        <w:t>department</w:t>
      </w:r>
      <w:r w:rsidR="00424911" w:rsidRPr="00424911">
        <w:rPr>
          <w:color w:val="000000"/>
        </w:rPr>
        <w:t xml:space="preserve"> at the de-brief meeting.  If so, a pre-meeting should always be held to establish roles, format etc.</w:t>
      </w:r>
    </w:p>
    <w:p w14:paraId="57909A9A" w14:textId="77777777" w:rsidR="00424911" w:rsidRPr="00424911" w:rsidRDefault="00424911" w:rsidP="00424911">
      <w:pPr>
        <w:tabs>
          <w:tab w:val="left" w:pos="720"/>
        </w:tabs>
        <w:rPr>
          <w:color w:val="000000"/>
        </w:rPr>
      </w:pPr>
    </w:p>
    <w:p w14:paraId="57909A9B" w14:textId="77777777" w:rsidR="00424911" w:rsidRPr="00424911" w:rsidRDefault="00D759E8" w:rsidP="008F22D8">
      <w:pPr>
        <w:tabs>
          <w:tab w:val="left" w:pos="720"/>
        </w:tabs>
        <w:ind w:left="720" w:hanging="720"/>
        <w:rPr>
          <w:color w:val="000000"/>
        </w:rPr>
      </w:pPr>
      <w:r>
        <w:rPr>
          <w:color w:val="000000"/>
        </w:rPr>
        <w:t>3</w:t>
      </w:r>
      <w:r w:rsidR="00424911" w:rsidRPr="00424911">
        <w:rPr>
          <w:color w:val="000000"/>
        </w:rPr>
        <w:t>.</w:t>
      </w:r>
      <w:r w:rsidR="008F22D8">
        <w:rPr>
          <w:color w:val="000000"/>
        </w:rPr>
        <w:t>4</w:t>
      </w:r>
      <w:r w:rsidR="00424911" w:rsidRPr="00424911">
        <w:rPr>
          <w:color w:val="000000"/>
        </w:rPr>
        <w:t>.3</w:t>
      </w:r>
      <w:r w:rsidR="00424911" w:rsidRPr="00424911">
        <w:rPr>
          <w:color w:val="000000"/>
        </w:rPr>
        <w:tab/>
        <w:t xml:space="preserve">At the outset of the debriefing, the supplier should be informed of the objectives and told that the </w:t>
      </w:r>
      <w:r w:rsidR="008F22D8">
        <w:rPr>
          <w:color w:val="000000"/>
        </w:rPr>
        <w:t>comments</w:t>
      </w:r>
      <w:r w:rsidR="00424911" w:rsidRPr="00424911">
        <w:rPr>
          <w:color w:val="000000"/>
        </w:rPr>
        <w:t xml:space="preserve"> to be covered are those that were perceived by the evaluation team against </w:t>
      </w:r>
      <w:r w:rsidR="008F22D8">
        <w:rPr>
          <w:color w:val="000000"/>
        </w:rPr>
        <w:t xml:space="preserve">the </w:t>
      </w:r>
      <w:r w:rsidR="00424911" w:rsidRPr="00424911">
        <w:rPr>
          <w:color w:val="000000"/>
        </w:rPr>
        <w:t xml:space="preserve">predetermined criteria.    Suppliers who have been through an </w:t>
      </w:r>
      <w:r w:rsidR="00A1206D">
        <w:rPr>
          <w:color w:val="000000"/>
        </w:rPr>
        <w:t xml:space="preserve">EU </w:t>
      </w:r>
      <w:r w:rsidR="00424911" w:rsidRPr="00424911">
        <w:rPr>
          <w:color w:val="000000"/>
        </w:rPr>
        <w:t>tender process will already be aware of their overall score compared and the winning score and may have some direct questions in relation to this.  Do not allow this to become a point comparison exercise to justify the winning bid.</w:t>
      </w:r>
    </w:p>
    <w:p w14:paraId="57909A9C" w14:textId="77777777" w:rsidR="00424911" w:rsidRPr="00424911" w:rsidRDefault="00424911" w:rsidP="00424911">
      <w:pPr>
        <w:tabs>
          <w:tab w:val="left" w:pos="720"/>
        </w:tabs>
        <w:rPr>
          <w:color w:val="000000"/>
        </w:rPr>
      </w:pPr>
    </w:p>
    <w:p w14:paraId="57909A9D" w14:textId="77777777" w:rsidR="00424911" w:rsidRPr="00424911" w:rsidRDefault="00D759E8" w:rsidP="008F22D8">
      <w:pPr>
        <w:tabs>
          <w:tab w:val="left" w:pos="720"/>
        </w:tabs>
        <w:ind w:left="720" w:hanging="720"/>
        <w:rPr>
          <w:color w:val="000000"/>
        </w:rPr>
      </w:pPr>
      <w:r>
        <w:rPr>
          <w:color w:val="000000"/>
        </w:rPr>
        <w:t>3</w:t>
      </w:r>
      <w:r w:rsidR="00424911" w:rsidRPr="00424911">
        <w:rPr>
          <w:color w:val="000000"/>
        </w:rPr>
        <w:t>.</w:t>
      </w:r>
      <w:r w:rsidR="008F22D8">
        <w:rPr>
          <w:color w:val="000000"/>
        </w:rPr>
        <w:t>4</w:t>
      </w:r>
      <w:r w:rsidR="00424911" w:rsidRPr="00424911">
        <w:rPr>
          <w:color w:val="000000"/>
        </w:rPr>
        <w:t>.4</w:t>
      </w:r>
      <w:r w:rsidR="00424911" w:rsidRPr="00424911">
        <w:rPr>
          <w:color w:val="000000"/>
        </w:rPr>
        <w:tab/>
        <w:t>It must be made clear to each supplier that their bid only will be discussed. Under no circumstances should aspects of another bid be disclosed.</w:t>
      </w:r>
    </w:p>
    <w:p w14:paraId="57909A9E" w14:textId="77777777" w:rsidR="00424911" w:rsidRPr="00424911" w:rsidRDefault="00424911" w:rsidP="00424911">
      <w:pPr>
        <w:tabs>
          <w:tab w:val="left" w:pos="720"/>
        </w:tabs>
        <w:rPr>
          <w:color w:val="000000"/>
        </w:rPr>
      </w:pPr>
    </w:p>
    <w:p w14:paraId="57909A9F" w14:textId="77777777" w:rsidR="00424911" w:rsidRPr="00424911" w:rsidRDefault="00D759E8" w:rsidP="008F22D8">
      <w:pPr>
        <w:tabs>
          <w:tab w:val="left" w:pos="720"/>
        </w:tabs>
        <w:ind w:left="720" w:hanging="720"/>
        <w:rPr>
          <w:color w:val="000000"/>
        </w:rPr>
      </w:pPr>
      <w:r>
        <w:rPr>
          <w:color w:val="000000"/>
        </w:rPr>
        <w:t>3</w:t>
      </w:r>
      <w:r w:rsidR="00424911" w:rsidRPr="00424911">
        <w:rPr>
          <w:color w:val="000000"/>
        </w:rPr>
        <w:t>.</w:t>
      </w:r>
      <w:r w:rsidR="008F22D8">
        <w:rPr>
          <w:color w:val="000000"/>
        </w:rPr>
        <w:t>4</w:t>
      </w:r>
      <w:r w:rsidR="00424911" w:rsidRPr="00424911">
        <w:rPr>
          <w:color w:val="000000"/>
        </w:rPr>
        <w:t>.5</w:t>
      </w:r>
      <w:r w:rsidR="00424911" w:rsidRPr="00424911">
        <w:rPr>
          <w:color w:val="000000"/>
        </w:rPr>
        <w:tab/>
        <w:t>At the end of the debriefing, suppliers should be asked whether they have any constructive comments on the Invitation to Ten</w:t>
      </w:r>
      <w:r w:rsidR="008F22D8">
        <w:rPr>
          <w:color w:val="000000"/>
        </w:rPr>
        <w:t xml:space="preserve">der or quotation documentation </w:t>
      </w:r>
      <w:r w:rsidR="00424911" w:rsidRPr="00424911">
        <w:rPr>
          <w:color w:val="000000"/>
        </w:rPr>
        <w:t xml:space="preserve">and the process in general.  </w:t>
      </w:r>
    </w:p>
    <w:p w14:paraId="57909AA0" w14:textId="77777777" w:rsidR="00424911" w:rsidRPr="00424911" w:rsidRDefault="00424911" w:rsidP="00424911">
      <w:pPr>
        <w:tabs>
          <w:tab w:val="left" w:pos="720"/>
        </w:tabs>
        <w:rPr>
          <w:color w:val="000000"/>
        </w:rPr>
      </w:pPr>
    </w:p>
    <w:p w14:paraId="57909AA1" w14:textId="77777777" w:rsidR="00424911" w:rsidRPr="008F22D8" w:rsidRDefault="00D759E8" w:rsidP="00424911">
      <w:pPr>
        <w:tabs>
          <w:tab w:val="left" w:pos="720"/>
        </w:tabs>
        <w:rPr>
          <w:b/>
          <w:color w:val="000000"/>
        </w:rPr>
      </w:pPr>
      <w:r>
        <w:rPr>
          <w:b/>
          <w:color w:val="000000"/>
        </w:rPr>
        <w:t>3</w:t>
      </w:r>
      <w:r w:rsidR="00424911" w:rsidRPr="008F22D8">
        <w:rPr>
          <w:b/>
          <w:color w:val="000000"/>
        </w:rPr>
        <w:t>.</w:t>
      </w:r>
      <w:r w:rsidR="008F22D8" w:rsidRPr="008F22D8">
        <w:rPr>
          <w:b/>
          <w:color w:val="000000"/>
        </w:rPr>
        <w:t>5</w:t>
      </w:r>
      <w:r w:rsidR="00424911" w:rsidRPr="008F22D8">
        <w:rPr>
          <w:b/>
          <w:color w:val="000000"/>
        </w:rPr>
        <w:tab/>
      </w:r>
      <w:bookmarkStart w:id="198" w:name="FIVE35"/>
      <w:r w:rsidR="00424911" w:rsidRPr="008F22D8">
        <w:rPr>
          <w:b/>
          <w:color w:val="000000"/>
        </w:rPr>
        <w:t>Recording the Meeting</w:t>
      </w:r>
    </w:p>
    <w:bookmarkEnd w:id="198"/>
    <w:p w14:paraId="57909AA2" w14:textId="77777777" w:rsidR="00424911" w:rsidRPr="00424911" w:rsidRDefault="00424911" w:rsidP="00424911">
      <w:pPr>
        <w:tabs>
          <w:tab w:val="left" w:pos="720"/>
        </w:tabs>
        <w:rPr>
          <w:color w:val="000000"/>
        </w:rPr>
      </w:pPr>
    </w:p>
    <w:p w14:paraId="57909AA3" w14:textId="77777777" w:rsidR="00424911" w:rsidRPr="00424911" w:rsidRDefault="008F22D8" w:rsidP="008F22D8">
      <w:pPr>
        <w:tabs>
          <w:tab w:val="left" w:pos="720"/>
        </w:tabs>
        <w:ind w:left="720" w:hanging="720"/>
        <w:rPr>
          <w:color w:val="000000"/>
        </w:rPr>
      </w:pPr>
      <w:r>
        <w:rPr>
          <w:color w:val="000000"/>
        </w:rPr>
        <w:tab/>
      </w:r>
      <w:r w:rsidR="00424911" w:rsidRPr="00424911">
        <w:rPr>
          <w:color w:val="000000"/>
        </w:rPr>
        <w:t xml:space="preserve">A record of the debriefing must be made and kept on the </w:t>
      </w:r>
      <w:r>
        <w:rPr>
          <w:color w:val="000000"/>
        </w:rPr>
        <w:t xml:space="preserve">“Contract Award” folder of the </w:t>
      </w:r>
      <w:r w:rsidR="00424911" w:rsidRPr="00424911">
        <w:rPr>
          <w:color w:val="000000"/>
        </w:rPr>
        <w:t xml:space="preserve">project file. The record </w:t>
      </w:r>
      <w:r>
        <w:rPr>
          <w:color w:val="000000"/>
        </w:rPr>
        <w:t>should</w:t>
      </w:r>
      <w:r w:rsidR="00424911" w:rsidRPr="00424911">
        <w:rPr>
          <w:color w:val="000000"/>
        </w:rPr>
        <w:t xml:space="preserve"> not be </w:t>
      </w:r>
      <w:r>
        <w:rPr>
          <w:color w:val="000000"/>
        </w:rPr>
        <w:t>offered</w:t>
      </w:r>
      <w:r w:rsidR="00424911" w:rsidRPr="00424911">
        <w:rPr>
          <w:color w:val="000000"/>
        </w:rPr>
        <w:t xml:space="preserve"> to suppliers</w:t>
      </w:r>
      <w:r>
        <w:rPr>
          <w:color w:val="000000"/>
        </w:rPr>
        <w:t xml:space="preserve"> as</w:t>
      </w:r>
      <w:r w:rsidR="00424911" w:rsidRPr="00424911">
        <w:rPr>
          <w:color w:val="000000"/>
        </w:rPr>
        <w:t xml:space="preserve"> they are responsible for keeping their own record</w:t>
      </w:r>
      <w:r>
        <w:rPr>
          <w:color w:val="000000"/>
        </w:rPr>
        <w:t xml:space="preserve"> although it can be issued upon request</w:t>
      </w:r>
      <w:r w:rsidR="00A9786A">
        <w:rPr>
          <w:color w:val="000000"/>
        </w:rPr>
        <w:t xml:space="preserve"> and could be required for issue under any FOI request</w:t>
      </w:r>
      <w:r w:rsidR="00424911" w:rsidRPr="00424911">
        <w:rPr>
          <w:color w:val="000000"/>
        </w:rPr>
        <w:t xml:space="preserve">. </w:t>
      </w:r>
    </w:p>
    <w:p w14:paraId="57909AA4" w14:textId="77777777" w:rsidR="004737BF" w:rsidRDefault="004737BF">
      <w:pPr>
        <w:rPr>
          <w:b/>
          <w:color w:val="000000"/>
        </w:rPr>
      </w:pPr>
    </w:p>
    <w:p w14:paraId="57909AA5" w14:textId="77777777" w:rsidR="00A45326" w:rsidRPr="00A45326" w:rsidRDefault="00A45326" w:rsidP="00424911">
      <w:pPr>
        <w:tabs>
          <w:tab w:val="left" w:pos="720"/>
        </w:tabs>
        <w:rPr>
          <w:b/>
          <w:color w:val="000000"/>
        </w:rPr>
      </w:pPr>
      <w:r w:rsidRPr="00A45326">
        <w:rPr>
          <w:b/>
          <w:color w:val="000000"/>
        </w:rPr>
        <w:t>4.</w:t>
      </w:r>
      <w:r w:rsidRPr="00A45326">
        <w:rPr>
          <w:b/>
          <w:color w:val="000000"/>
        </w:rPr>
        <w:tab/>
      </w:r>
      <w:bookmarkStart w:id="199" w:name="FIVE4"/>
      <w:r w:rsidRPr="00A45326">
        <w:rPr>
          <w:b/>
          <w:color w:val="000000"/>
        </w:rPr>
        <w:t>Contract Variations</w:t>
      </w:r>
      <w:bookmarkEnd w:id="199"/>
    </w:p>
    <w:p w14:paraId="57909AA6" w14:textId="77777777" w:rsidR="00424911" w:rsidRPr="00424911" w:rsidRDefault="00424911" w:rsidP="00424911">
      <w:pPr>
        <w:tabs>
          <w:tab w:val="left" w:pos="720"/>
        </w:tabs>
        <w:rPr>
          <w:color w:val="000000"/>
        </w:rPr>
      </w:pPr>
    </w:p>
    <w:p w14:paraId="57909AA7" w14:textId="36192BF9" w:rsidR="00424911" w:rsidRPr="00424911" w:rsidRDefault="00805174" w:rsidP="0004071F">
      <w:pPr>
        <w:tabs>
          <w:tab w:val="left" w:pos="720"/>
        </w:tabs>
        <w:ind w:left="720" w:hanging="720"/>
        <w:rPr>
          <w:color w:val="000000"/>
        </w:rPr>
      </w:pPr>
      <w:r>
        <w:rPr>
          <w:color w:val="000000"/>
        </w:rPr>
        <w:t>4.1</w:t>
      </w:r>
      <w:r>
        <w:rPr>
          <w:color w:val="000000"/>
        </w:rPr>
        <w:tab/>
      </w:r>
      <w:r w:rsidR="005F5AA4">
        <w:rPr>
          <w:color w:val="000000"/>
        </w:rPr>
        <w:t>Any variation to the contract should be formally recorded and a letter issued to the supplier</w:t>
      </w:r>
      <w:r w:rsidR="0004071F" w:rsidRPr="0004071F">
        <w:rPr>
          <w:color w:val="000000"/>
        </w:rPr>
        <w:t xml:space="preserve"> </w:t>
      </w:r>
      <w:r w:rsidR="0004071F">
        <w:rPr>
          <w:color w:val="000000"/>
        </w:rPr>
        <w:t xml:space="preserve">by Procurement </w:t>
      </w:r>
      <w:r w:rsidR="0004071F" w:rsidRPr="00EC0D26">
        <w:rPr>
          <w:color w:val="000000"/>
        </w:rPr>
        <w:t xml:space="preserve">using the </w:t>
      </w:r>
      <w:hyperlink r:id="rId90" w:history="1">
        <w:r w:rsidR="0004071F" w:rsidRPr="00EC0D26">
          <w:rPr>
            <w:rStyle w:val="Hyperlink"/>
          </w:rPr>
          <w:t xml:space="preserve">Contract Variation Template. </w:t>
        </w:r>
      </w:hyperlink>
      <w:r w:rsidR="0004071F" w:rsidRPr="00EC0D26">
        <w:rPr>
          <w:color w:val="000000"/>
        </w:rPr>
        <w:t xml:space="preserve"> Where</w:t>
      </w:r>
      <w:r w:rsidR="0004071F">
        <w:rPr>
          <w:color w:val="000000"/>
        </w:rPr>
        <w:t xml:space="preserve"> there is significant additional expenditure which would alter the estimated contract value, the letter should be signed by the </w:t>
      </w:r>
      <w:r w:rsidR="002F7E39">
        <w:t>Senior Responsible Officer that signed the original Contract Award (or new postholder)</w:t>
      </w:r>
      <w:r w:rsidR="0004071F">
        <w:rPr>
          <w:color w:val="000000"/>
        </w:rPr>
        <w:t>.</w:t>
      </w:r>
    </w:p>
    <w:p w14:paraId="57909AA8" w14:textId="77777777" w:rsidR="00424911" w:rsidRDefault="00424911" w:rsidP="00424911">
      <w:pPr>
        <w:tabs>
          <w:tab w:val="left" w:pos="720"/>
        </w:tabs>
        <w:rPr>
          <w:color w:val="000000"/>
        </w:rPr>
      </w:pPr>
    </w:p>
    <w:p w14:paraId="57909AA9" w14:textId="77777777" w:rsidR="00030CA3" w:rsidRDefault="0004071F" w:rsidP="0004071F">
      <w:pPr>
        <w:tabs>
          <w:tab w:val="left" w:pos="720"/>
        </w:tabs>
        <w:ind w:left="720" w:hanging="720"/>
        <w:rPr>
          <w:color w:val="000000"/>
        </w:rPr>
      </w:pPr>
      <w:r>
        <w:rPr>
          <w:color w:val="000000"/>
        </w:rPr>
        <w:t>4.2</w:t>
      </w:r>
      <w:r>
        <w:rPr>
          <w:color w:val="000000"/>
        </w:rPr>
        <w:tab/>
        <w:t>Contract Variations should be signed and returned by the supplier, saved in the Contract Documentation Folder and a copy issued to the Contract Manager.</w:t>
      </w:r>
    </w:p>
    <w:p w14:paraId="57909AAA" w14:textId="77777777" w:rsidR="00030CA3" w:rsidRDefault="00030CA3">
      <w:pPr>
        <w:rPr>
          <w:color w:val="000000"/>
        </w:rPr>
      </w:pPr>
      <w:r>
        <w:rPr>
          <w:color w:val="000000"/>
        </w:rPr>
        <w:br w:type="page"/>
      </w:r>
    </w:p>
    <w:p w14:paraId="57909AAB" w14:textId="77777777" w:rsidR="00BB0F34" w:rsidRDefault="00BB0F34" w:rsidP="00BB0F34">
      <w:pPr>
        <w:rPr>
          <w:b/>
          <w:sz w:val="28"/>
          <w:szCs w:val="28"/>
        </w:rPr>
      </w:pPr>
      <w:bookmarkStart w:id="200" w:name="CHAPTER6"/>
      <w:r w:rsidRPr="00483B07">
        <w:rPr>
          <w:b/>
          <w:sz w:val="28"/>
          <w:szCs w:val="28"/>
        </w:rPr>
        <w:t>CHAPTER 6:</w:t>
      </w:r>
      <w:r w:rsidRPr="00483B07">
        <w:rPr>
          <w:b/>
          <w:sz w:val="28"/>
          <w:szCs w:val="28"/>
        </w:rPr>
        <w:tab/>
        <w:t>CONTRACT</w:t>
      </w:r>
      <w:r w:rsidR="00924618" w:rsidRPr="00483B07">
        <w:rPr>
          <w:b/>
          <w:sz w:val="28"/>
          <w:szCs w:val="28"/>
        </w:rPr>
        <w:t xml:space="preserve"> AND SUPPLIER</w:t>
      </w:r>
      <w:r w:rsidRPr="00483B07">
        <w:rPr>
          <w:b/>
          <w:sz w:val="28"/>
          <w:szCs w:val="28"/>
        </w:rPr>
        <w:t xml:space="preserve"> MANAGEMENT</w:t>
      </w:r>
    </w:p>
    <w:bookmarkEnd w:id="200"/>
    <w:p w14:paraId="57909AAC" w14:textId="77777777" w:rsidR="00BB0F34" w:rsidRDefault="00BB0F34" w:rsidP="00BB0F34">
      <w:pPr>
        <w:rPr>
          <w:b/>
          <w:sz w:val="28"/>
          <w:szCs w:val="28"/>
        </w:rPr>
      </w:pPr>
    </w:p>
    <w:p w14:paraId="57909AAD" w14:textId="77777777" w:rsidR="00BB0F34" w:rsidRDefault="00BB0F34" w:rsidP="00BB0F34">
      <w:pPr>
        <w:rPr>
          <w:b/>
          <w:sz w:val="28"/>
          <w:szCs w:val="28"/>
        </w:rPr>
      </w:pPr>
      <w:r w:rsidRPr="00632F4F">
        <w:rPr>
          <w:b/>
          <w:sz w:val="28"/>
          <w:szCs w:val="28"/>
        </w:rPr>
        <w:t>Section</w:t>
      </w:r>
    </w:p>
    <w:p w14:paraId="57909AAE" w14:textId="77777777" w:rsidR="00BB0F34" w:rsidRDefault="00BB0F34" w:rsidP="00BB0F34">
      <w:pPr>
        <w:rPr>
          <w:b/>
          <w:sz w:val="28"/>
          <w:szCs w:val="28"/>
        </w:rPr>
      </w:pPr>
    </w:p>
    <w:p w14:paraId="57909AAF" w14:textId="77777777" w:rsidR="00BB0F34" w:rsidRPr="00632F4F" w:rsidRDefault="00BB0F34" w:rsidP="00E407B2">
      <w:pPr>
        <w:pStyle w:val="ListParagraph"/>
        <w:numPr>
          <w:ilvl w:val="0"/>
          <w:numId w:val="54"/>
        </w:numPr>
        <w:rPr>
          <w:b/>
          <w:szCs w:val="24"/>
        </w:rPr>
      </w:pPr>
      <w:bookmarkStart w:id="201" w:name="SIX1"/>
      <w:r w:rsidRPr="00632F4F">
        <w:rPr>
          <w:b/>
          <w:szCs w:val="24"/>
        </w:rPr>
        <w:t xml:space="preserve">Contract </w:t>
      </w:r>
      <w:r w:rsidR="00483B07">
        <w:rPr>
          <w:b/>
          <w:szCs w:val="24"/>
        </w:rPr>
        <w:t>Performance</w:t>
      </w:r>
      <w:r w:rsidR="00531BBA">
        <w:rPr>
          <w:b/>
          <w:szCs w:val="24"/>
        </w:rPr>
        <w:t xml:space="preserve"> </w:t>
      </w:r>
      <w:r w:rsidRPr="00632F4F">
        <w:rPr>
          <w:b/>
          <w:szCs w:val="24"/>
        </w:rPr>
        <w:t>Management</w:t>
      </w:r>
      <w:r w:rsidR="00483B07">
        <w:rPr>
          <w:b/>
          <w:szCs w:val="24"/>
        </w:rPr>
        <w:t xml:space="preserve"> (CPM)</w:t>
      </w:r>
    </w:p>
    <w:bookmarkEnd w:id="201"/>
    <w:p w14:paraId="57909AB0" w14:textId="77777777" w:rsidR="00531BBA" w:rsidRDefault="00531BBA" w:rsidP="00531BBA">
      <w:pPr>
        <w:rPr>
          <w:rFonts w:eastAsia="Calibri" w:cs="Times New Roman"/>
          <w:szCs w:val="20"/>
          <w:lang w:eastAsia="en-GB"/>
        </w:rPr>
      </w:pPr>
    </w:p>
    <w:p w14:paraId="57909AB1" w14:textId="77777777" w:rsidR="00924618" w:rsidRPr="000606C8" w:rsidRDefault="000606C8" w:rsidP="000606C8">
      <w:pPr>
        <w:pStyle w:val="ListParagraph"/>
        <w:numPr>
          <w:ilvl w:val="1"/>
          <w:numId w:val="54"/>
        </w:numPr>
        <w:rPr>
          <w:rFonts w:eastAsia="Calibri" w:cs="Times New Roman"/>
          <w:b/>
          <w:szCs w:val="20"/>
          <w:lang w:eastAsia="en-GB"/>
        </w:rPr>
      </w:pPr>
      <w:r>
        <w:rPr>
          <w:rFonts w:eastAsia="Calibri" w:cs="Times New Roman"/>
          <w:b/>
          <w:szCs w:val="20"/>
          <w:lang w:eastAsia="en-GB"/>
        </w:rPr>
        <w:t xml:space="preserve"> </w:t>
      </w:r>
      <w:r>
        <w:rPr>
          <w:rFonts w:eastAsia="Calibri" w:cs="Times New Roman"/>
          <w:b/>
          <w:szCs w:val="20"/>
          <w:lang w:eastAsia="en-GB"/>
        </w:rPr>
        <w:tab/>
      </w:r>
      <w:r w:rsidR="00924618" w:rsidRPr="000606C8">
        <w:rPr>
          <w:rFonts w:eastAsia="Calibri" w:cs="Times New Roman"/>
          <w:b/>
          <w:szCs w:val="20"/>
          <w:lang w:eastAsia="en-GB"/>
        </w:rPr>
        <w:t>Roles and Responsibilities</w:t>
      </w:r>
    </w:p>
    <w:p w14:paraId="57909AB2" w14:textId="77777777" w:rsidR="00924618" w:rsidRPr="00924618" w:rsidRDefault="00924618" w:rsidP="00924618">
      <w:pPr>
        <w:rPr>
          <w:rFonts w:eastAsia="Calibri" w:cs="Times New Roman"/>
          <w:b/>
          <w:szCs w:val="20"/>
          <w:lang w:eastAsia="en-GB"/>
        </w:rPr>
      </w:pPr>
    </w:p>
    <w:p w14:paraId="57909AB3" w14:textId="77777777" w:rsidR="00924618" w:rsidRPr="00924618" w:rsidRDefault="00924618" w:rsidP="00924618">
      <w:pPr>
        <w:rPr>
          <w:rFonts w:eastAsia="Calibri" w:cs="Times New Roman"/>
          <w:szCs w:val="20"/>
          <w:lang w:eastAsia="en-GB"/>
        </w:rPr>
      </w:pPr>
      <w:r w:rsidRPr="00924618">
        <w:rPr>
          <w:rFonts w:eastAsia="Calibri" w:cs="Times New Roman"/>
          <w:szCs w:val="20"/>
          <w:lang w:val="en-US" w:eastAsia="en-GB"/>
        </w:rPr>
        <w:t xml:space="preserve">The </w:t>
      </w:r>
      <w:r w:rsidRPr="00924618">
        <w:rPr>
          <w:rFonts w:eastAsia="Calibri" w:cs="Times New Roman"/>
          <w:b/>
          <w:bCs/>
          <w:szCs w:val="20"/>
          <w:lang w:val="en-US" w:eastAsia="en-GB"/>
        </w:rPr>
        <w:t>Purchaser</w:t>
      </w:r>
      <w:r w:rsidRPr="00924618">
        <w:rPr>
          <w:rFonts w:eastAsia="Calibri" w:cs="Times New Roman"/>
          <w:szCs w:val="20"/>
          <w:lang w:val="en-US" w:eastAsia="en-GB"/>
        </w:rPr>
        <w:t xml:space="preserve"> is responsible for:</w:t>
      </w:r>
    </w:p>
    <w:p w14:paraId="57909AB4" w14:textId="77777777" w:rsidR="00924618" w:rsidRPr="00924618" w:rsidRDefault="00924618" w:rsidP="00924618">
      <w:pPr>
        <w:rPr>
          <w:rFonts w:eastAsia="Calibri" w:cs="Times New Roman"/>
          <w:szCs w:val="20"/>
          <w:lang w:eastAsia="en-GB"/>
        </w:rPr>
      </w:pPr>
    </w:p>
    <w:p w14:paraId="57909AB5" w14:textId="77777777" w:rsidR="00924618" w:rsidRPr="00924618" w:rsidRDefault="00924618" w:rsidP="00924618">
      <w:pPr>
        <w:numPr>
          <w:ilvl w:val="1"/>
          <w:numId w:val="55"/>
        </w:numPr>
        <w:tabs>
          <w:tab w:val="num" w:pos="1440"/>
        </w:tabs>
        <w:rPr>
          <w:rFonts w:eastAsia="Calibri" w:cs="Times New Roman"/>
          <w:szCs w:val="20"/>
          <w:lang w:eastAsia="en-GB"/>
        </w:rPr>
      </w:pPr>
      <w:r w:rsidRPr="00924618">
        <w:rPr>
          <w:rFonts w:eastAsia="Calibri" w:cs="Times New Roman"/>
          <w:szCs w:val="20"/>
          <w:lang w:val="en-US" w:eastAsia="en-GB"/>
        </w:rPr>
        <w:t>dealing with any contractual issues e.g. contract variations / extensions, escalated issues / contract breaches.</w:t>
      </w:r>
    </w:p>
    <w:p w14:paraId="57909AB6" w14:textId="77777777" w:rsidR="00924618" w:rsidRPr="00924618" w:rsidRDefault="00924618" w:rsidP="00924618">
      <w:pPr>
        <w:numPr>
          <w:ilvl w:val="1"/>
          <w:numId w:val="55"/>
        </w:numPr>
        <w:tabs>
          <w:tab w:val="num" w:pos="1440"/>
        </w:tabs>
        <w:rPr>
          <w:rFonts w:eastAsia="Calibri" w:cs="Times New Roman"/>
          <w:szCs w:val="20"/>
          <w:lang w:eastAsia="en-GB"/>
        </w:rPr>
      </w:pPr>
      <w:r w:rsidRPr="00924618">
        <w:rPr>
          <w:rFonts w:eastAsia="Calibri" w:cs="Times New Roman"/>
          <w:szCs w:val="20"/>
          <w:lang w:val="en-US" w:eastAsia="en-GB"/>
        </w:rPr>
        <w:t>providing advice and guidance to Contract Managers as required.</w:t>
      </w:r>
    </w:p>
    <w:p w14:paraId="57909AB7" w14:textId="77777777" w:rsidR="00924618" w:rsidRPr="00924618" w:rsidRDefault="00924618" w:rsidP="00924618">
      <w:pPr>
        <w:numPr>
          <w:ilvl w:val="1"/>
          <w:numId w:val="55"/>
        </w:numPr>
        <w:tabs>
          <w:tab w:val="num" w:pos="1440"/>
        </w:tabs>
        <w:rPr>
          <w:rFonts w:eastAsia="Calibri" w:cs="Times New Roman"/>
          <w:szCs w:val="20"/>
          <w:lang w:val="en-US" w:eastAsia="en-GB"/>
        </w:rPr>
      </w:pPr>
      <w:r w:rsidRPr="00924618">
        <w:rPr>
          <w:rFonts w:eastAsia="Calibri" w:cs="Times New Roman"/>
          <w:szCs w:val="20"/>
          <w:lang w:val="en-US" w:eastAsia="en-GB"/>
        </w:rPr>
        <w:t>undertaking financial stability checks on Contractors wherever required (at least annually</w:t>
      </w:r>
      <w:r w:rsidR="000066B3">
        <w:rPr>
          <w:rFonts w:eastAsia="Calibri" w:cs="Times New Roman"/>
          <w:szCs w:val="20"/>
          <w:lang w:val="en-US" w:eastAsia="en-GB"/>
        </w:rPr>
        <w:t xml:space="preserve"> </w:t>
      </w:r>
      <w:r w:rsidRPr="00924618">
        <w:rPr>
          <w:rFonts w:eastAsia="Calibri" w:cs="Times New Roman"/>
          <w:szCs w:val="20"/>
          <w:lang w:val="en-US" w:eastAsia="en-GB"/>
        </w:rPr>
        <w:t xml:space="preserve">for business critical contracts). </w:t>
      </w:r>
    </w:p>
    <w:p w14:paraId="57909AB8" w14:textId="77777777" w:rsidR="00924618" w:rsidRPr="00924618" w:rsidRDefault="00924618" w:rsidP="00924618">
      <w:pPr>
        <w:rPr>
          <w:rFonts w:eastAsia="Calibri" w:cs="Times New Roman"/>
          <w:szCs w:val="20"/>
          <w:lang w:eastAsia="en-GB"/>
        </w:rPr>
      </w:pPr>
    </w:p>
    <w:p w14:paraId="57909AB9" w14:textId="77777777" w:rsidR="00924618" w:rsidRPr="00924618" w:rsidRDefault="00924618" w:rsidP="00924618">
      <w:pPr>
        <w:rPr>
          <w:rFonts w:eastAsia="Calibri" w:cs="Times New Roman"/>
          <w:szCs w:val="20"/>
          <w:lang w:val="en-US" w:eastAsia="en-GB"/>
        </w:rPr>
      </w:pPr>
      <w:r w:rsidRPr="00924618">
        <w:rPr>
          <w:rFonts w:eastAsia="Calibri" w:cs="Times New Roman"/>
          <w:szCs w:val="20"/>
          <w:lang w:val="en-US" w:eastAsia="en-GB"/>
        </w:rPr>
        <w:t xml:space="preserve">The </w:t>
      </w:r>
      <w:r w:rsidRPr="00924618">
        <w:rPr>
          <w:rFonts w:eastAsia="Calibri" w:cs="Times New Roman"/>
          <w:b/>
          <w:bCs/>
          <w:szCs w:val="20"/>
          <w:lang w:val="en-US" w:eastAsia="en-GB"/>
        </w:rPr>
        <w:t xml:space="preserve">Contract Manager </w:t>
      </w:r>
      <w:r w:rsidRPr="00924618">
        <w:rPr>
          <w:rFonts w:eastAsia="Calibri" w:cs="Times New Roman"/>
          <w:szCs w:val="20"/>
          <w:lang w:val="en-US" w:eastAsia="en-GB"/>
        </w:rPr>
        <w:t>is responsible for:</w:t>
      </w:r>
    </w:p>
    <w:p w14:paraId="57909ABA" w14:textId="77777777" w:rsidR="00924618" w:rsidRPr="00924618" w:rsidRDefault="00924618" w:rsidP="00924618">
      <w:pPr>
        <w:rPr>
          <w:rFonts w:eastAsia="Calibri" w:cs="Times New Roman"/>
          <w:szCs w:val="20"/>
          <w:lang w:eastAsia="en-GB"/>
        </w:rPr>
      </w:pPr>
    </w:p>
    <w:p w14:paraId="57909ABB" w14:textId="77777777" w:rsidR="00924618" w:rsidRPr="00924618" w:rsidRDefault="00924618" w:rsidP="00924618">
      <w:pPr>
        <w:numPr>
          <w:ilvl w:val="1"/>
          <w:numId w:val="55"/>
        </w:numPr>
        <w:tabs>
          <w:tab w:val="num" w:pos="1440"/>
        </w:tabs>
        <w:rPr>
          <w:rFonts w:eastAsia="Calibri" w:cs="Times New Roman"/>
          <w:szCs w:val="20"/>
          <w:lang w:eastAsia="en-GB"/>
        </w:rPr>
      </w:pPr>
      <w:r w:rsidRPr="00924618">
        <w:rPr>
          <w:rFonts w:eastAsia="Calibri" w:cs="Times New Roman"/>
          <w:szCs w:val="20"/>
          <w:lang w:val="en-US" w:eastAsia="en-GB"/>
        </w:rPr>
        <w:t>the overall management of the contract , gaining an in-depth understanding of the contract ensuring that the contractor meets its contractual obligations</w:t>
      </w:r>
    </w:p>
    <w:p w14:paraId="57909ABC" w14:textId="77777777" w:rsidR="00924618" w:rsidRPr="00924618" w:rsidRDefault="00924618" w:rsidP="00924618">
      <w:pPr>
        <w:numPr>
          <w:ilvl w:val="1"/>
          <w:numId w:val="55"/>
        </w:numPr>
        <w:tabs>
          <w:tab w:val="num" w:pos="1440"/>
        </w:tabs>
        <w:rPr>
          <w:rFonts w:eastAsia="Calibri" w:cs="Times New Roman"/>
          <w:szCs w:val="20"/>
          <w:lang w:eastAsia="en-GB"/>
        </w:rPr>
      </w:pPr>
      <w:r w:rsidRPr="00924618">
        <w:rPr>
          <w:rFonts w:eastAsia="Calibri" w:cs="Times New Roman"/>
          <w:szCs w:val="20"/>
          <w:lang w:val="en-US" w:eastAsia="en-GB"/>
        </w:rPr>
        <w:t xml:space="preserve">regularly monitoring the performance of the contractor against agreed service levels and </w:t>
      </w:r>
      <w:r w:rsidR="000066B3">
        <w:rPr>
          <w:rFonts w:eastAsia="Calibri" w:cs="Times New Roman"/>
          <w:szCs w:val="20"/>
          <w:lang w:val="en-US" w:eastAsia="en-GB"/>
        </w:rPr>
        <w:t>Key Performance Indicators (</w:t>
      </w:r>
      <w:r w:rsidRPr="00924618">
        <w:rPr>
          <w:rFonts w:eastAsia="Calibri" w:cs="Times New Roman"/>
          <w:szCs w:val="20"/>
          <w:lang w:val="en-US" w:eastAsia="en-GB"/>
        </w:rPr>
        <w:t>KPIs</w:t>
      </w:r>
      <w:r w:rsidR="000066B3">
        <w:rPr>
          <w:rFonts w:eastAsia="Calibri" w:cs="Times New Roman"/>
          <w:szCs w:val="20"/>
          <w:lang w:val="en-US" w:eastAsia="en-GB"/>
        </w:rPr>
        <w:t>)</w:t>
      </w:r>
      <w:r w:rsidRPr="00924618">
        <w:rPr>
          <w:rFonts w:eastAsia="Calibri" w:cs="Times New Roman"/>
          <w:szCs w:val="20"/>
          <w:lang w:val="en-US" w:eastAsia="en-GB"/>
        </w:rPr>
        <w:t xml:space="preserve"> (where applicable)</w:t>
      </w:r>
    </w:p>
    <w:p w14:paraId="57909ABD" w14:textId="77777777" w:rsidR="00924618" w:rsidRPr="00924618" w:rsidRDefault="00924618" w:rsidP="00924618">
      <w:pPr>
        <w:numPr>
          <w:ilvl w:val="1"/>
          <w:numId w:val="55"/>
        </w:numPr>
        <w:tabs>
          <w:tab w:val="num" w:pos="1440"/>
        </w:tabs>
        <w:rPr>
          <w:rFonts w:eastAsia="Calibri" w:cs="Times New Roman"/>
          <w:szCs w:val="20"/>
          <w:lang w:eastAsia="en-GB"/>
        </w:rPr>
      </w:pPr>
      <w:r w:rsidRPr="00924618">
        <w:rPr>
          <w:rFonts w:eastAsia="Calibri" w:cs="Times New Roman"/>
          <w:szCs w:val="20"/>
          <w:lang w:val="en-US" w:eastAsia="en-GB"/>
        </w:rPr>
        <w:t>Engaging with the contractor to deliver continuous improvements in the contract</w:t>
      </w:r>
    </w:p>
    <w:p w14:paraId="57909ABE" w14:textId="77777777" w:rsidR="00924618" w:rsidRPr="00924618" w:rsidRDefault="00924618" w:rsidP="00924618">
      <w:pPr>
        <w:numPr>
          <w:ilvl w:val="1"/>
          <w:numId w:val="55"/>
        </w:numPr>
        <w:tabs>
          <w:tab w:val="num" w:pos="1440"/>
        </w:tabs>
        <w:rPr>
          <w:rFonts w:eastAsia="Calibri" w:cs="Times New Roman"/>
          <w:szCs w:val="20"/>
          <w:lang w:eastAsia="en-GB"/>
        </w:rPr>
      </w:pPr>
      <w:r w:rsidRPr="00924618">
        <w:rPr>
          <w:rFonts w:eastAsia="Calibri" w:cs="Times New Roman"/>
          <w:szCs w:val="20"/>
          <w:lang w:val="en-US" w:eastAsia="en-GB"/>
        </w:rPr>
        <w:t xml:space="preserve">Obtaining feedback from users of the contract </w:t>
      </w:r>
    </w:p>
    <w:p w14:paraId="57909ABF" w14:textId="77777777" w:rsidR="00924618" w:rsidRPr="00924618" w:rsidRDefault="00924618" w:rsidP="00924618">
      <w:pPr>
        <w:numPr>
          <w:ilvl w:val="1"/>
          <w:numId w:val="55"/>
        </w:numPr>
        <w:tabs>
          <w:tab w:val="num" w:pos="1440"/>
        </w:tabs>
        <w:rPr>
          <w:rFonts w:eastAsia="Calibri" w:cs="Times New Roman"/>
          <w:szCs w:val="20"/>
          <w:lang w:val="en-US" w:eastAsia="en-GB"/>
        </w:rPr>
      </w:pPr>
      <w:r w:rsidRPr="00924618">
        <w:rPr>
          <w:rFonts w:eastAsia="Calibri" w:cs="Times New Roman"/>
          <w:szCs w:val="20"/>
          <w:lang w:val="en-US" w:eastAsia="en-GB"/>
        </w:rPr>
        <w:t>Addressing timeously and where relevant escalating poor contractor performance</w:t>
      </w:r>
      <w:r w:rsidR="0059375D">
        <w:rPr>
          <w:rFonts w:eastAsia="Calibri" w:cs="Times New Roman"/>
          <w:szCs w:val="20"/>
          <w:lang w:val="en-US" w:eastAsia="en-GB"/>
        </w:rPr>
        <w:t>,</w:t>
      </w:r>
      <w:r w:rsidR="0059375D">
        <w:rPr>
          <w:rFonts w:eastAsia="Calibri" w:cs="Times New Roman"/>
          <w:szCs w:val="20"/>
          <w:lang w:eastAsia="en-GB"/>
        </w:rPr>
        <w:t xml:space="preserve"> o</w:t>
      </w:r>
      <w:r w:rsidRPr="00924618">
        <w:rPr>
          <w:rFonts w:eastAsia="Calibri" w:cs="Times New Roman"/>
          <w:szCs w:val="20"/>
          <w:lang w:eastAsia="en-GB"/>
        </w:rPr>
        <w:t xml:space="preserve">btaining and analysing management information supplied by the contractor </w:t>
      </w:r>
      <w:r w:rsidR="00261066">
        <w:rPr>
          <w:rFonts w:eastAsia="Calibri" w:cs="Times New Roman"/>
          <w:szCs w:val="20"/>
          <w:lang w:eastAsia="en-GB"/>
        </w:rPr>
        <w:t xml:space="preserve">and </w:t>
      </w:r>
      <w:r w:rsidRPr="00924618">
        <w:rPr>
          <w:rFonts w:eastAsia="Calibri" w:cs="Times New Roman"/>
          <w:szCs w:val="20"/>
          <w:lang w:val="en-US" w:eastAsia="en-GB"/>
        </w:rPr>
        <w:t>contract administration (e.g. ensuring invoices are sufficiently detailed and paid timeously, maintaining accurate records of dealings with contractor)</w:t>
      </w:r>
    </w:p>
    <w:p w14:paraId="57909AC0" w14:textId="77777777" w:rsidR="00924618" w:rsidRPr="00924618" w:rsidRDefault="00924618" w:rsidP="00924618">
      <w:pPr>
        <w:numPr>
          <w:ilvl w:val="1"/>
          <w:numId w:val="55"/>
        </w:numPr>
        <w:tabs>
          <w:tab w:val="num" w:pos="1440"/>
        </w:tabs>
        <w:rPr>
          <w:rFonts w:eastAsia="Calibri" w:cs="Times New Roman"/>
          <w:szCs w:val="20"/>
          <w:lang w:val="en-US" w:eastAsia="en-GB"/>
        </w:rPr>
      </w:pPr>
      <w:r w:rsidRPr="00924618">
        <w:rPr>
          <w:rFonts w:eastAsia="Calibri" w:cs="Times New Roman"/>
          <w:szCs w:val="20"/>
          <w:lang w:val="en-US" w:eastAsia="en-GB"/>
        </w:rPr>
        <w:t>budget management including reporting spend quarterly to Procurement Services</w:t>
      </w:r>
    </w:p>
    <w:p w14:paraId="57909AC1" w14:textId="77777777" w:rsidR="00924618" w:rsidRPr="00924618" w:rsidRDefault="00924618" w:rsidP="00924618">
      <w:pPr>
        <w:rPr>
          <w:rFonts w:eastAsia="Calibri" w:cs="Times New Roman"/>
          <w:szCs w:val="20"/>
          <w:lang w:eastAsia="en-GB"/>
        </w:rPr>
      </w:pPr>
    </w:p>
    <w:p w14:paraId="57909AC2" w14:textId="77777777" w:rsidR="00924618" w:rsidRPr="00924618" w:rsidRDefault="00924618" w:rsidP="00924618">
      <w:pPr>
        <w:rPr>
          <w:rFonts w:eastAsia="Calibri" w:cs="Times New Roman"/>
          <w:szCs w:val="20"/>
          <w:lang w:val="en-US" w:eastAsia="en-GB"/>
        </w:rPr>
      </w:pPr>
      <w:r w:rsidRPr="00924618">
        <w:rPr>
          <w:rFonts w:eastAsia="Calibri" w:cs="Times New Roman"/>
          <w:b/>
          <w:szCs w:val="20"/>
          <w:lang w:val="en-US" w:eastAsia="en-GB"/>
        </w:rPr>
        <w:t>End Users / Customers</w:t>
      </w:r>
      <w:r w:rsidRPr="00924618">
        <w:rPr>
          <w:rFonts w:eastAsia="Calibri" w:cs="Times New Roman"/>
          <w:szCs w:val="20"/>
          <w:lang w:val="en-US" w:eastAsia="en-GB"/>
        </w:rPr>
        <w:t xml:space="preserve"> are responsible for:</w:t>
      </w:r>
    </w:p>
    <w:p w14:paraId="57909AC3" w14:textId="77777777" w:rsidR="00924618" w:rsidRPr="00924618" w:rsidRDefault="00924618" w:rsidP="00924618">
      <w:pPr>
        <w:rPr>
          <w:rFonts w:eastAsia="Calibri" w:cs="Times New Roman"/>
          <w:szCs w:val="20"/>
          <w:lang w:eastAsia="en-GB"/>
        </w:rPr>
      </w:pPr>
    </w:p>
    <w:p w14:paraId="57909AC4" w14:textId="77777777" w:rsidR="00924618" w:rsidRPr="00924618" w:rsidRDefault="00924618" w:rsidP="00924618">
      <w:pPr>
        <w:numPr>
          <w:ilvl w:val="1"/>
          <w:numId w:val="55"/>
        </w:numPr>
        <w:tabs>
          <w:tab w:val="num" w:pos="1440"/>
        </w:tabs>
        <w:rPr>
          <w:rFonts w:eastAsia="Calibri" w:cs="Times New Roman"/>
          <w:szCs w:val="20"/>
          <w:lang w:val="en-US" w:eastAsia="en-GB"/>
        </w:rPr>
      </w:pPr>
      <w:r w:rsidRPr="00924618">
        <w:rPr>
          <w:rFonts w:eastAsia="Calibri" w:cs="Times New Roman"/>
          <w:szCs w:val="20"/>
          <w:lang w:val="en-US" w:eastAsia="en-GB"/>
        </w:rPr>
        <w:t xml:space="preserve">providing feedback on contractor performance; reporting incidents, problems &amp; issues to the Contract Manager promptly and accurately </w:t>
      </w:r>
    </w:p>
    <w:p w14:paraId="57909AC5" w14:textId="77777777" w:rsidR="00924618" w:rsidRPr="00924618" w:rsidRDefault="00924618" w:rsidP="00924618">
      <w:pPr>
        <w:numPr>
          <w:ilvl w:val="1"/>
          <w:numId w:val="55"/>
        </w:numPr>
        <w:tabs>
          <w:tab w:val="num" w:pos="1440"/>
        </w:tabs>
        <w:rPr>
          <w:rFonts w:eastAsia="Calibri" w:cs="Times New Roman"/>
          <w:szCs w:val="20"/>
          <w:lang w:val="en-US" w:eastAsia="en-GB"/>
        </w:rPr>
      </w:pPr>
      <w:r w:rsidRPr="00924618">
        <w:rPr>
          <w:rFonts w:eastAsia="Calibri" w:cs="Times New Roman"/>
          <w:szCs w:val="20"/>
          <w:lang w:val="en-US" w:eastAsia="en-GB"/>
        </w:rPr>
        <w:t>reporting spend to the Contract Manager (where appropriate)</w:t>
      </w:r>
    </w:p>
    <w:p w14:paraId="57909AC6" w14:textId="77777777" w:rsidR="00924618" w:rsidRPr="00924618" w:rsidRDefault="00924618" w:rsidP="00924618">
      <w:pPr>
        <w:rPr>
          <w:rFonts w:eastAsia="Calibri" w:cs="Times New Roman"/>
          <w:szCs w:val="20"/>
          <w:lang w:eastAsia="en-GB"/>
        </w:rPr>
      </w:pPr>
    </w:p>
    <w:p w14:paraId="57909AC7" w14:textId="77777777" w:rsidR="00924618" w:rsidRPr="00924618" w:rsidRDefault="00924618" w:rsidP="00924618">
      <w:pPr>
        <w:rPr>
          <w:rFonts w:eastAsia="Calibri" w:cs="Times New Roman"/>
          <w:szCs w:val="20"/>
          <w:lang w:val="en-US" w:eastAsia="en-GB"/>
        </w:rPr>
      </w:pPr>
      <w:r w:rsidRPr="00924618">
        <w:rPr>
          <w:rFonts w:eastAsia="Calibri" w:cs="Times New Roman"/>
          <w:szCs w:val="20"/>
          <w:lang w:val="en-US" w:eastAsia="en-GB"/>
        </w:rPr>
        <w:t xml:space="preserve">The </w:t>
      </w:r>
      <w:r w:rsidRPr="00924618">
        <w:rPr>
          <w:rFonts w:eastAsia="Calibri" w:cs="Times New Roman"/>
          <w:b/>
          <w:bCs/>
          <w:szCs w:val="20"/>
          <w:lang w:val="en-US" w:eastAsia="en-GB"/>
        </w:rPr>
        <w:t xml:space="preserve">Contractor </w:t>
      </w:r>
      <w:r w:rsidRPr="00924618">
        <w:rPr>
          <w:rFonts w:eastAsia="Calibri" w:cs="Times New Roman"/>
          <w:szCs w:val="20"/>
          <w:lang w:val="en-US" w:eastAsia="en-GB"/>
        </w:rPr>
        <w:t>is responsible for:</w:t>
      </w:r>
    </w:p>
    <w:p w14:paraId="57909AC8" w14:textId="77777777" w:rsidR="00924618" w:rsidRPr="00924618" w:rsidRDefault="00924618" w:rsidP="00924618">
      <w:pPr>
        <w:rPr>
          <w:rFonts w:eastAsia="Calibri" w:cs="Times New Roman"/>
          <w:szCs w:val="20"/>
          <w:lang w:eastAsia="en-GB"/>
        </w:rPr>
      </w:pPr>
    </w:p>
    <w:p w14:paraId="57909AC9" w14:textId="77777777" w:rsidR="00924618" w:rsidRPr="00924618" w:rsidRDefault="00924618" w:rsidP="00924618">
      <w:pPr>
        <w:numPr>
          <w:ilvl w:val="1"/>
          <w:numId w:val="55"/>
        </w:numPr>
        <w:tabs>
          <w:tab w:val="num" w:pos="1440"/>
        </w:tabs>
        <w:rPr>
          <w:rFonts w:eastAsia="Calibri" w:cs="Times New Roman"/>
          <w:szCs w:val="20"/>
          <w:lang w:val="en-US" w:eastAsia="en-GB"/>
        </w:rPr>
      </w:pPr>
      <w:r w:rsidRPr="00924618">
        <w:rPr>
          <w:rFonts w:eastAsia="Calibri" w:cs="Times New Roman"/>
          <w:szCs w:val="20"/>
          <w:lang w:val="en-US" w:eastAsia="en-GB"/>
        </w:rPr>
        <w:t>fulfilling its contractual obligations</w:t>
      </w:r>
    </w:p>
    <w:p w14:paraId="57909ACA" w14:textId="77777777" w:rsidR="00924618" w:rsidRPr="00924618" w:rsidRDefault="005A063A" w:rsidP="00924618">
      <w:pPr>
        <w:numPr>
          <w:ilvl w:val="1"/>
          <w:numId w:val="55"/>
        </w:numPr>
        <w:tabs>
          <w:tab w:val="num" w:pos="1440"/>
        </w:tabs>
        <w:rPr>
          <w:rFonts w:eastAsia="Calibri" w:cs="Times New Roman"/>
          <w:szCs w:val="20"/>
          <w:lang w:val="en-US" w:eastAsia="en-GB"/>
        </w:rPr>
      </w:pPr>
      <w:r w:rsidRPr="00924618">
        <w:rPr>
          <w:rFonts w:eastAsia="Calibri" w:cs="Times New Roman"/>
          <w:szCs w:val="20"/>
          <w:lang w:val="en-US" w:eastAsia="en-GB"/>
        </w:rPr>
        <w:t>in</w:t>
      </w:r>
      <w:r w:rsidR="00924618" w:rsidRPr="00924618">
        <w:rPr>
          <w:rFonts w:eastAsia="Calibri" w:cs="Times New Roman"/>
          <w:szCs w:val="20"/>
          <w:lang w:val="en-US" w:eastAsia="en-GB"/>
        </w:rPr>
        <w:t xml:space="preserve"> monitoring and reporting against the agreed performance system</w:t>
      </w:r>
    </w:p>
    <w:p w14:paraId="57909ACB" w14:textId="77777777" w:rsidR="00924618" w:rsidRPr="00924618" w:rsidRDefault="00924618" w:rsidP="00924618">
      <w:pPr>
        <w:numPr>
          <w:ilvl w:val="1"/>
          <w:numId w:val="55"/>
        </w:numPr>
        <w:tabs>
          <w:tab w:val="num" w:pos="1440"/>
        </w:tabs>
        <w:rPr>
          <w:rFonts w:eastAsia="Calibri" w:cs="Times New Roman"/>
          <w:szCs w:val="20"/>
          <w:lang w:val="en-US" w:eastAsia="en-GB"/>
        </w:rPr>
      </w:pPr>
      <w:r w:rsidRPr="00924618">
        <w:rPr>
          <w:rFonts w:eastAsia="Calibri" w:cs="Times New Roman"/>
          <w:szCs w:val="20"/>
          <w:lang w:val="en-US" w:eastAsia="en-GB"/>
        </w:rPr>
        <w:t xml:space="preserve">Addressing any identified poor performance areas within the agreed timescales </w:t>
      </w:r>
    </w:p>
    <w:p w14:paraId="57909ACC" w14:textId="77777777" w:rsidR="00924618" w:rsidRPr="00924618" w:rsidRDefault="00924618" w:rsidP="00924618">
      <w:pPr>
        <w:numPr>
          <w:ilvl w:val="1"/>
          <w:numId w:val="55"/>
        </w:numPr>
        <w:tabs>
          <w:tab w:val="num" w:pos="1440"/>
        </w:tabs>
        <w:rPr>
          <w:rFonts w:eastAsia="Calibri" w:cs="Times New Roman"/>
          <w:szCs w:val="20"/>
          <w:lang w:val="en-US" w:eastAsia="en-GB"/>
        </w:rPr>
      </w:pPr>
      <w:r w:rsidRPr="00924618">
        <w:rPr>
          <w:rFonts w:eastAsia="Calibri" w:cs="Times New Roman"/>
          <w:szCs w:val="20"/>
          <w:lang w:val="en-US" w:eastAsia="en-GB"/>
        </w:rPr>
        <w:t xml:space="preserve">Pro-actively working with the contract manager to identify areas for improvement </w:t>
      </w:r>
    </w:p>
    <w:p w14:paraId="57909ACE" w14:textId="77777777" w:rsidR="00924618" w:rsidRPr="000606C8" w:rsidRDefault="000606C8" w:rsidP="000606C8">
      <w:pPr>
        <w:pStyle w:val="ListParagraph"/>
        <w:numPr>
          <w:ilvl w:val="1"/>
          <w:numId w:val="54"/>
        </w:numPr>
        <w:rPr>
          <w:rFonts w:eastAsia="Calibri" w:cs="Times New Roman"/>
          <w:b/>
          <w:szCs w:val="20"/>
          <w:lang w:eastAsia="en-GB"/>
        </w:rPr>
      </w:pPr>
      <w:r>
        <w:rPr>
          <w:rFonts w:eastAsia="Calibri" w:cs="Times New Roman"/>
          <w:b/>
          <w:szCs w:val="20"/>
          <w:lang w:eastAsia="en-GB"/>
        </w:rPr>
        <w:t xml:space="preserve"> </w:t>
      </w:r>
      <w:r>
        <w:rPr>
          <w:rFonts w:eastAsia="Calibri" w:cs="Times New Roman"/>
          <w:b/>
          <w:szCs w:val="20"/>
          <w:lang w:eastAsia="en-GB"/>
        </w:rPr>
        <w:tab/>
      </w:r>
      <w:r w:rsidR="00924618" w:rsidRPr="000606C8">
        <w:rPr>
          <w:rFonts w:eastAsia="Calibri" w:cs="Times New Roman"/>
          <w:b/>
          <w:szCs w:val="20"/>
          <w:lang w:eastAsia="en-GB"/>
        </w:rPr>
        <w:t>Key aspects of CPM</w:t>
      </w:r>
    </w:p>
    <w:p w14:paraId="57909ACF" w14:textId="77777777" w:rsidR="00924618" w:rsidRPr="00924618" w:rsidRDefault="00924618" w:rsidP="00924618">
      <w:pPr>
        <w:rPr>
          <w:rFonts w:eastAsia="Calibri" w:cs="Times New Roman"/>
          <w:b/>
          <w:szCs w:val="20"/>
          <w:lang w:eastAsia="en-GB"/>
        </w:rPr>
      </w:pPr>
    </w:p>
    <w:p w14:paraId="57909AD0" w14:textId="77777777" w:rsidR="00924618" w:rsidRPr="00924618" w:rsidRDefault="00924618" w:rsidP="00924618">
      <w:pPr>
        <w:rPr>
          <w:rFonts w:eastAsia="Calibri" w:cs="Times New Roman"/>
          <w:szCs w:val="20"/>
          <w:lang w:eastAsia="en-GB"/>
        </w:rPr>
      </w:pPr>
      <w:r w:rsidRPr="00924618">
        <w:rPr>
          <w:rFonts w:eastAsia="Calibri" w:cs="Times New Roman"/>
          <w:szCs w:val="20"/>
          <w:lang w:eastAsia="en-GB"/>
        </w:rPr>
        <w:t>CPM covers a range of activities but can be grouped under the following 4 areas:-</w:t>
      </w:r>
    </w:p>
    <w:p w14:paraId="57909AD1" w14:textId="77777777" w:rsidR="00924618" w:rsidRPr="00924618" w:rsidRDefault="00924618" w:rsidP="00924618">
      <w:pPr>
        <w:rPr>
          <w:rFonts w:eastAsia="Calibri" w:cs="Times New Roman"/>
          <w:b/>
          <w:szCs w:val="20"/>
          <w:lang w:eastAsia="en-GB"/>
        </w:rPr>
      </w:pPr>
    </w:p>
    <w:p w14:paraId="57909AD2" w14:textId="77777777" w:rsidR="00924618" w:rsidRPr="00924618" w:rsidRDefault="00924618" w:rsidP="00924618">
      <w:pPr>
        <w:numPr>
          <w:ilvl w:val="0"/>
          <w:numId w:val="57"/>
        </w:numPr>
        <w:spacing w:after="120"/>
        <w:ind w:left="714" w:hanging="357"/>
        <w:rPr>
          <w:rFonts w:eastAsia="Calibri" w:cs="Times New Roman"/>
          <w:szCs w:val="20"/>
          <w:lang w:eastAsia="en-GB"/>
        </w:rPr>
      </w:pPr>
      <w:r w:rsidRPr="00924618">
        <w:rPr>
          <w:rFonts w:eastAsia="Calibri" w:cs="Times New Roman"/>
          <w:b/>
          <w:bCs/>
          <w:iCs/>
          <w:szCs w:val="20"/>
          <w:lang w:eastAsia="en-GB"/>
        </w:rPr>
        <w:t xml:space="preserve">Service Delivery </w:t>
      </w:r>
      <w:r w:rsidRPr="00924618">
        <w:rPr>
          <w:rFonts w:eastAsia="Calibri" w:cs="Times New Roman"/>
          <w:bCs/>
          <w:iCs/>
          <w:szCs w:val="20"/>
          <w:lang w:eastAsia="en-GB"/>
        </w:rPr>
        <w:t xml:space="preserve">requires to be managed to </w:t>
      </w:r>
      <w:r w:rsidRPr="00924618">
        <w:rPr>
          <w:rFonts w:eastAsia="Calibri" w:cs="Times New Roman"/>
          <w:szCs w:val="20"/>
          <w:lang w:eastAsia="en-GB"/>
        </w:rPr>
        <w:t xml:space="preserve">ensure that goods and services are being delivered as agreed, to the required performance levels and quality. </w:t>
      </w:r>
    </w:p>
    <w:p w14:paraId="57909AD3" w14:textId="77777777" w:rsidR="00924618" w:rsidRPr="00924618" w:rsidRDefault="00924618" w:rsidP="00924618">
      <w:pPr>
        <w:numPr>
          <w:ilvl w:val="0"/>
          <w:numId w:val="57"/>
        </w:numPr>
        <w:spacing w:after="120"/>
        <w:ind w:left="714" w:hanging="357"/>
        <w:rPr>
          <w:rFonts w:eastAsia="Calibri" w:cs="Times New Roman"/>
          <w:szCs w:val="20"/>
          <w:lang w:eastAsia="en-GB"/>
        </w:rPr>
      </w:pPr>
      <w:r w:rsidRPr="00924618">
        <w:rPr>
          <w:rFonts w:eastAsia="Calibri" w:cs="Times New Roman"/>
          <w:b/>
          <w:bCs/>
          <w:iCs/>
          <w:szCs w:val="20"/>
          <w:lang w:eastAsia="en-GB"/>
        </w:rPr>
        <w:t xml:space="preserve">Continuous Improvement </w:t>
      </w:r>
      <w:r w:rsidRPr="00924618">
        <w:rPr>
          <w:rFonts w:eastAsia="Calibri" w:cs="Times New Roman"/>
          <w:szCs w:val="20"/>
          <w:lang w:eastAsia="en-GB"/>
        </w:rPr>
        <w:t>should be</w:t>
      </w:r>
      <w:r w:rsidR="004A15D3">
        <w:rPr>
          <w:rFonts w:eastAsia="Calibri" w:cs="Times New Roman"/>
          <w:szCs w:val="20"/>
          <w:lang w:eastAsia="en-GB"/>
        </w:rPr>
        <w:t xml:space="preserve"> a common goal for both the College</w:t>
      </w:r>
      <w:r w:rsidRPr="00924618">
        <w:rPr>
          <w:rFonts w:eastAsia="Calibri" w:cs="Times New Roman"/>
          <w:szCs w:val="20"/>
          <w:lang w:eastAsia="en-GB"/>
        </w:rPr>
        <w:t xml:space="preserve"> and Contractor, developing the relationship beyond merely achieving contractual compliance.</w:t>
      </w:r>
    </w:p>
    <w:p w14:paraId="57909AD4" w14:textId="77777777" w:rsidR="00924618" w:rsidRPr="00924618" w:rsidRDefault="00924618" w:rsidP="00924618">
      <w:pPr>
        <w:numPr>
          <w:ilvl w:val="0"/>
          <w:numId w:val="57"/>
        </w:numPr>
        <w:spacing w:after="120"/>
        <w:ind w:left="714" w:hanging="357"/>
        <w:rPr>
          <w:rFonts w:eastAsia="Calibri" w:cs="Times New Roman"/>
          <w:szCs w:val="20"/>
          <w:lang w:eastAsia="en-GB"/>
        </w:rPr>
      </w:pPr>
      <w:r w:rsidRPr="00924618">
        <w:rPr>
          <w:rFonts w:eastAsia="Calibri" w:cs="Times New Roman"/>
          <w:b/>
          <w:bCs/>
          <w:iCs/>
          <w:szCs w:val="20"/>
          <w:lang w:eastAsia="en-GB"/>
        </w:rPr>
        <w:t>Relationship Management</w:t>
      </w:r>
      <w:r w:rsidRPr="00924618">
        <w:rPr>
          <w:rFonts w:eastAsia="Calibri" w:cs="Times New Roman"/>
          <w:b/>
          <w:szCs w:val="20"/>
          <w:lang w:eastAsia="en-GB"/>
        </w:rPr>
        <w:t xml:space="preserve"> </w:t>
      </w:r>
      <w:r w:rsidRPr="00924618">
        <w:rPr>
          <w:rFonts w:eastAsia="Calibri" w:cs="Times New Roman"/>
          <w:szCs w:val="20"/>
          <w:lang w:eastAsia="en-GB"/>
        </w:rPr>
        <w:t>is required to keep the relationship between the two parties open, professional and constructive, aiming to resolve or ease tensions and identify problems early.</w:t>
      </w:r>
    </w:p>
    <w:p w14:paraId="57909AD5" w14:textId="77777777" w:rsidR="00924618" w:rsidRPr="00924618" w:rsidRDefault="00924618" w:rsidP="00924618">
      <w:pPr>
        <w:numPr>
          <w:ilvl w:val="0"/>
          <w:numId w:val="57"/>
        </w:numPr>
        <w:spacing w:after="120"/>
        <w:ind w:left="714" w:hanging="357"/>
        <w:rPr>
          <w:rFonts w:eastAsia="Calibri" w:cs="Times New Roman"/>
          <w:szCs w:val="20"/>
          <w:lang w:eastAsia="en-GB"/>
        </w:rPr>
      </w:pPr>
      <w:r w:rsidRPr="00924618">
        <w:rPr>
          <w:rFonts w:eastAsia="Calibri" w:cs="Times New Roman"/>
          <w:b/>
          <w:bCs/>
          <w:iCs/>
          <w:szCs w:val="20"/>
          <w:lang w:eastAsia="en-GB"/>
        </w:rPr>
        <w:t>Contract Administration</w:t>
      </w:r>
      <w:r w:rsidRPr="00924618">
        <w:rPr>
          <w:rFonts w:eastAsia="Calibri" w:cs="Times New Roman"/>
          <w:b/>
          <w:szCs w:val="20"/>
          <w:lang w:eastAsia="en-GB"/>
        </w:rPr>
        <w:t xml:space="preserve"> </w:t>
      </w:r>
      <w:r w:rsidRPr="00924618">
        <w:rPr>
          <w:rFonts w:eastAsia="Calibri" w:cs="Times New Roman"/>
          <w:szCs w:val="20"/>
          <w:lang w:eastAsia="en-GB"/>
        </w:rPr>
        <w:t>encompasses the formal governance of the contract and changes to the contract documentation.</w:t>
      </w:r>
    </w:p>
    <w:p w14:paraId="57909AD6" w14:textId="77777777" w:rsidR="00924618" w:rsidRPr="00924618" w:rsidRDefault="002B6878" w:rsidP="00924618">
      <w:pPr>
        <w:ind w:left="360"/>
        <w:rPr>
          <w:rFonts w:eastAsia="Calibri" w:cs="Times New Roman"/>
          <w:szCs w:val="20"/>
          <w:lang w:eastAsia="en-GB"/>
        </w:rPr>
      </w:pPr>
      <w:hyperlink w:anchor="theprocess" w:history="1">
        <w:r w:rsidR="00924618" w:rsidRPr="007A77D0">
          <w:rPr>
            <w:rStyle w:val="Hyperlink"/>
            <w:rFonts w:eastAsia="Calibri" w:cs="Times New Roman"/>
            <w:szCs w:val="20"/>
            <w:lang w:eastAsia="en-GB"/>
          </w:rPr>
          <w:t xml:space="preserve">Section </w:t>
        </w:r>
        <w:r w:rsidR="007A77D0" w:rsidRPr="007A77D0">
          <w:rPr>
            <w:rStyle w:val="Hyperlink"/>
            <w:rFonts w:eastAsia="Calibri" w:cs="Times New Roman"/>
            <w:szCs w:val="20"/>
            <w:lang w:eastAsia="en-GB"/>
          </w:rPr>
          <w:t>1.</w:t>
        </w:r>
        <w:r w:rsidR="00924618" w:rsidRPr="007A77D0">
          <w:rPr>
            <w:rStyle w:val="Hyperlink"/>
            <w:rFonts w:eastAsia="Calibri" w:cs="Times New Roman"/>
            <w:szCs w:val="20"/>
            <w:lang w:eastAsia="en-GB"/>
          </w:rPr>
          <w:t>6 (The Process)</w:t>
        </w:r>
      </w:hyperlink>
      <w:r w:rsidR="00924618" w:rsidRPr="00924618">
        <w:rPr>
          <w:rFonts w:eastAsia="Calibri" w:cs="Times New Roman"/>
          <w:szCs w:val="20"/>
          <w:lang w:eastAsia="en-GB"/>
        </w:rPr>
        <w:t xml:space="preserve"> below provides more specific detail on what is required in order to address the above 4 areas.</w:t>
      </w:r>
    </w:p>
    <w:p w14:paraId="57909AD7" w14:textId="77777777" w:rsidR="000606C8" w:rsidRDefault="000606C8" w:rsidP="000606C8">
      <w:pPr>
        <w:rPr>
          <w:rFonts w:eastAsia="Calibri" w:cs="Times New Roman"/>
          <w:szCs w:val="20"/>
          <w:lang w:eastAsia="en-GB"/>
        </w:rPr>
      </w:pPr>
    </w:p>
    <w:p w14:paraId="57909AD8" w14:textId="77777777" w:rsidR="00924618" w:rsidRPr="000606C8" w:rsidRDefault="000606C8" w:rsidP="000606C8">
      <w:pPr>
        <w:pStyle w:val="ListParagraph"/>
        <w:numPr>
          <w:ilvl w:val="1"/>
          <w:numId w:val="54"/>
        </w:numPr>
        <w:rPr>
          <w:rFonts w:eastAsia="Calibri" w:cs="Times New Roman"/>
          <w:b/>
          <w:szCs w:val="20"/>
          <w:lang w:eastAsia="en-GB"/>
        </w:rPr>
      </w:pPr>
      <w:r>
        <w:rPr>
          <w:rFonts w:eastAsia="Calibri" w:cs="Times New Roman"/>
          <w:b/>
          <w:szCs w:val="20"/>
          <w:lang w:eastAsia="en-GB"/>
        </w:rPr>
        <w:t xml:space="preserve"> </w:t>
      </w:r>
      <w:r>
        <w:rPr>
          <w:rFonts w:eastAsia="Calibri" w:cs="Times New Roman"/>
          <w:b/>
          <w:szCs w:val="20"/>
          <w:lang w:eastAsia="en-GB"/>
        </w:rPr>
        <w:tab/>
      </w:r>
      <w:r w:rsidR="004A15D3">
        <w:rPr>
          <w:rFonts w:eastAsia="Calibri" w:cs="Times New Roman"/>
          <w:b/>
          <w:szCs w:val="20"/>
          <w:lang w:eastAsia="en-GB"/>
        </w:rPr>
        <w:t>Benefits</w:t>
      </w:r>
    </w:p>
    <w:p w14:paraId="57909AD9" w14:textId="77777777" w:rsidR="00924618" w:rsidRPr="00924618" w:rsidRDefault="00924618" w:rsidP="00924618">
      <w:pPr>
        <w:rPr>
          <w:rFonts w:eastAsia="Calibri" w:cs="Times New Roman"/>
          <w:b/>
          <w:szCs w:val="20"/>
          <w:lang w:eastAsia="en-GB"/>
        </w:rPr>
      </w:pPr>
    </w:p>
    <w:p w14:paraId="57909ADA" w14:textId="77777777" w:rsidR="00924618" w:rsidRPr="00924618" w:rsidRDefault="00924618" w:rsidP="00924618">
      <w:pPr>
        <w:numPr>
          <w:ilvl w:val="0"/>
          <w:numId w:val="58"/>
        </w:numPr>
        <w:spacing w:after="120"/>
        <w:ind w:left="714" w:hanging="357"/>
        <w:rPr>
          <w:rFonts w:eastAsia="Calibri" w:cs="Times New Roman"/>
          <w:szCs w:val="20"/>
          <w:lang w:eastAsia="en-GB"/>
        </w:rPr>
      </w:pPr>
      <w:r w:rsidRPr="00924618">
        <w:rPr>
          <w:rFonts w:eastAsia="Calibri" w:cs="Times New Roman"/>
          <w:szCs w:val="20"/>
          <w:lang w:eastAsia="en-GB"/>
        </w:rPr>
        <w:t xml:space="preserve">Goods and services </w:t>
      </w:r>
      <w:r w:rsidRPr="00924618">
        <w:rPr>
          <w:rFonts w:eastAsia="Calibri" w:cs="Times New Roman"/>
          <w:b/>
          <w:bCs/>
          <w:szCs w:val="20"/>
          <w:lang w:eastAsia="en-GB"/>
        </w:rPr>
        <w:t>supplied to specification</w:t>
      </w:r>
      <w:r w:rsidRPr="00924618">
        <w:rPr>
          <w:rFonts w:eastAsia="Calibri" w:cs="Times New Roman"/>
          <w:szCs w:val="20"/>
          <w:lang w:eastAsia="en-GB"/>
        </w:rPr>
        <w:t xml:space="preserve">; </w:t>
      </w:r>
    </w:p>
    <w:p w14:paraId="57909ADB" w14:textId="77777777" w:rsidR="00924618" w:rsidRPr="00924618" w:rsidRDefault="00924618" w:rsidP="00924618">
      <w:pPr>
        <w:numPr>
          <w:ilvl w:val="0"/>
          <w:numId w:val="58"/>
        </w:numPr>
        <w:spacing w:after="120"/>
        <w:ind w:left="714" w:hanging="357"/>
        <w:rPr>
          <w:rFonts w:eastAsia="Calibri" w:cs="Times New Roman"/>
          <w:szCs w:val="20"/>
          <w:lang w:eastAsia="en-GB"/>
        </w:rPr>
      </w:pPr>
      <w:r w:rsidRPr="00924618">
        <w:rPr>
          <w:rFonts w:eastAsia="Calibri" w:cs="Times New Roman"/>
          <w:szCs w:val="20"/>
          <w:lang w:eastAsia="en-GB"/>
        </w:rPr>
        <w:t xml:space="preserve">Improved </w:t>
      </w:r>
      <w:r w:rsidRPr="00924618">
        <w:rPr>
          <w:rFonts w:eastAsia="Calibri" w:cs="Times New Roman"/>
          <w:b/>
          <w:bCs/>
          <w:szCs w:val="20"/>
          <w:lang w:eastAsia="en-GB"/>
        </w:rPr>
        <w:t>value for money</w:t>
      </w:r>
      <w:r w:rsidRPr="00924618">
        <w:rPr>
          <w:rFonts w:eastAsia="Calibri" w:cs="Times New Roman"/>
          <w:bCs/>
          <w:szCs w:val="20"/>
          <w:lang w:eastAsia="en-GB"/>
        </w:rPr>
        <w:t xml:space="preserve"> </w:t>
      </w:r>
      <w:r w:rsidRPr="00924618">
        <w:rPr>
          <w:rFonts w:eastAsia="Calibri" w:cs="Times New Roman"/>
          <w:szCs w:val="20"/>
          <w:lang w:eastAsia="en-GB"/>
        </w:rPr>
        <w:t>– improved service levels, bet</w:t>
      </w:r>
      <w:r w:rsidR="004A15D3">
        <w:rPr>
          <w:rFonts w:eastAsia="Calibri" w:cs="Times New Roman"/>
          <w:szCs w:val="20"/>
          <w:lang w:eastAsia="en-GB"/>
        </w:rPr>
        <w:t>ter  cost control and fewer</w:t>
      </w:r>
      <w:r w:rsidRPr="00924618">
        <w:rPr>
          <w:rFonts w:eastAsia="Calibri" w:cs="Times New Roman"/>
          <w:szCs w:val="20"/>
          <w:lang w:eastAsia="en-GB"/>
        </w:rPr>
        <w:t xml:space="preserve"> staff resource commitments; </w:t>
      </w:r>
    </w:p>
    <w:p w14:paraId="57909ADC" w14:textId="77777777" w:rsidR="00924618" w:rsidRPr="00924618" w:rsidRDefault="00924618" w:rsidP="00924618">
      <w:pPr>
        <w:numPr>
          <w:ilvl w:val="0"/>
          <w:numId w:val="58"/>
        </w:numPr>
        <w:spacing w:after="120"/>
        <w:ind w:left="714" w:hanging="357"/>
        <w:rPr>
          <w:rFonts w:eastAsia="Calibri" w:cs="Times New Roman"/>
          <w:szCs w:val="20"/>
          <w:lang w:eastAsia="en-GB"/>
        </w:rPr>
      </w:pPr>
      <w:r w:rsidRPr="00924618">
        <w:rPr>
          <w:rFonts w:eastAsia="Calibri" w:cs="Times New Roman"/>
          <w:b/>
          <w:bCs/>
          <w:szCs w:val="20"/>
          <w:lang w:eastAsia="en-GB"/>
        </w:rPr>
        <w:t>Reduced risk</w:t>
      </w:r>
      <w:r w:rsidRPr="00924618">
        <w:rPr>
          <w:rFonts w:eastAsia="Calibri" w:cs="Times New Roman"/>
          <w:bCs/>
          <w:szCs w:val="20"/>
          <w:lang w:eastAsia="en-GB"/>
        </w:rPr>
        <w:t xml:space="preserve"> </w:t>
      </w:r>
      <w:r w:rsidRPr="00924618">
        <w:rPr>
          <w:rFonts w:eastAsia="Calibri" w:cs="Times New Roman"/>
          <w:szCs w:val="20"/>
          <w:lang w:eastAsia="en-GB"/>
        </w:rPr>
        <w:t>of poor service d</w:t>
      </w:r>
      <w:r w:rsidR="004A15D3">
        <w:rPr>
          <w:rFonts w:eastAsia="Calibri" w:cs="Times New Roman"/>
          <w:szCs w:val="20"/>
          <w:lang w:eastAsia="en-GB"/>
        </w:rPr>
        <w:t>elivery affecting the College</w:t>
      </w:r>
      <w:r w:rsidRPr="00924618">
        <w:rPr>
          <w:rFonts w:eastAsia="Calibri" w:cs="Times New Roman"/>
          <w:szCs w:val="20"/>
          <w:lang w:eastAsia="en-GB"/>
        </w:rPr>
        <w:t>’s key functions;</w:t>
      </w:r>
    </w:p>
    <w:p w14:paraId="57909ADD" w14:textId="77777777" w:rsidR="00924618" w:rsidRPr="00924618" w:rsidRDefault="00924618" w:rsidP="00924618">
      <w:pPr>
        <w:numPr>
          <w:ilvl w:val="0"/>
          <w:numId w:val="58"/>
        </w:numPr>
        <w:spacing w:after="240"/>
        <w:ind w:left="714" w:hanging="357"/>
        <w:rPr>
          <w:rFonts w:eastAsia="Calibri" w:cs="Times New Roman"/>
          <w:b/>
          <w:szCs w:val="20"/>
          <w:lang w:eastAsia="en-GB"/>
        </w:rPr>
      </w:pPr>
      <w:r w:rsidRPr="00924618">
        <w:rPr>
          <w:rFonts w:eastAsia="Calibri" w:cs="Times New Roman"/>
          <w:szCs w:val="20"/>
          <w:lang w:eastAsia="en-GB"/>
        </w:rPr>
        <w:t xml:space="preserve">More contract manager’s </w:t>
      </w:r>
      <w:r w:rsidRPr="00924618">
        <w:rPr>
          <w:rFonts w:eastAsia="Calibri" w:cs="Times New Roman"/>
          <w:b/>
          <w:bCs/>
          <w:szCs w:val="20"/>
          <w:lang w:eastAsia="en-GB"/>
        </w:rPr>
        <w:t>time freed up</w:t>
      </w:r>
      <w:r w:rsidRPr="00924618">
        <w:rPr>
          <w:rFonts w:eastAsia="Calibri" w:cs="Times New Roman"/>
          <w:bCs/>
          <w:szCs w:val="20"/>
          <w:lang w:eastAsia="en-GB"/>
        </w:rPr>
        <w:t xml:space="preserve"> </w:t>
      </w:r>
      <w:r w:rsidRPr="00924618">
        <w:rPr>
          <w:rFonts w:eastAsia="Calibri" w:cs="Times New Roman"/>
          <w:szCs w:val="20"/>
          <w:lang w:eastAsia="en-GB"/>
        </w:rPr>
        <w:t>to concentrate on strategic CPM activity.</w:t>
      </w:r>
    </w:p>
    <w:p w14:paraId="57909ADE" w14:textId="77777777" w:rsidR="00924618" w:rsidRPr="00924618" w:rsidRDefault="00924618" w:rsidP="00924618">
      <w:pPr>
        <w:numPr>
          <w:ilvl w:val="0"/>
          <w:numId w:val="59"/>
        </w:numPr>
        <w:spacing w:after="120"/>
        <w:ind w:left="714" w:hanging="357"/>
        <w:textAlignment w:val="baseline"/>
        <w:rPr>
          <w:rFonts w:ascii="Times New Roman" w:eastAsia="Times New Roman" w:hAnsi="Times New Roman" w:cs="Times New Roman"/>
          <w:szCs w:val="24"/>
          <w:lang w:eastAsia="en-GB"/>
        </w:rPr>
      </w:pPr>
      <w:r w:rsidRPr="00924618">
        <w:rPr>
          <w:rFonts w:eastAsia="Times New Roman" w:cs="Arial"/>
          <w:b/>
          <w:bCs/>
          <w:color w:val="000000"/>
          <w:kern w:val="24"/>
          <w:szCs w:val="24"/>
          <w:lang w:eastAsia="en-GB"/>
        </w:rPr>
        <w:t>Problems</w:t>
      </w:r>
      <w:r w:rsidRPr="00924618">
        <w:rPr>
          <w:rFonts w:eastAsia="Times New Roman" w:cs="Arial"/>
          <w:color w:val="000000"/>
          <w:kern w:val="24"/>
          <w:szCs w:val="24"/>
          <w:lang w:eastAsia="en-GB"/>
        </w:rPr>
        <w:t xml:space="preserve"> dealt with quickly and </w:t>
      </w:r>
      <w:r w:rsidRPr="00924618">
        <w:rPr>
          <w:rFonts w:eastAsia="Times New Roman" w:cs="Arial"/>
          <w:b/>
          <w:bCs/>
          <w:color w:val="000000"/>
          <w:kern w:val="24"/>
          <w:szCs w:val="24"/>
          <w:lang w:eastAsia="en-GB"/>
        </w:rPr>
        <w:t xml:space="preserve">corrective action </w:t>
      </w:r>
      <w:r w:rsidRPr="00924618">
        <w:rPr>
          <w:rFonts w:eastAsia="Times New Roman" w:cs="Arial"/>
          <w:color w:val="000000"/>
          <w:kern w:val="24"/>
          <w:szCs w:val="24"/>
          <w:lang w:eastAsia="en-GB"/>
        </w:rPr>
        <w:t>initiated so that similar problems do not arise again in the future;</w:t>
      </w:r>
    </w:p>
    <w:p w14:paraId="57909ADF" w14:textId="77777777" w:rsidR="00924618" w:rsidRPr="00924618" w:rsidRDefault="00924618" w:rsidP="00924618">
      <w:pPr>
        <w:numPr>
          <w:ilvl w:val="0"/>
          <w:numId w:val="59"/>
        </w:numPr>
        <w:spacing w:after="120"/>
        <w:ind w:left="714" w:hanging="357"/>
        <w:textAlignment w:val="baseline"/>
        <w:rPr>
          <w:rFonts w:ascii="Times New Roman" w:eastAsia="Times New Roman" w:hAnsi="Times New Roman" w:cs="Times New Roman"/>
          <w:szCs w:val="24"/>
          <w:lang w:eastAsia="en-GB"/>
        </w:rPr>
      </w:pPr>
      <w:r w:rsidRPr="00924618">
        <w:rPr>
          <w:rFonts w:eastAsia="Times New Roman" w:cs="Arial"/>
          <w:b/>
          <w:bCs/>
          <w:color w:val="000000"/>
          <w:kern w:val="24"/>
          <w:szCs w:val="24"/>
          <w:lang w:eastAsia="en-GB"/>
        </w:rPr>
        <w:t xml:space="preserve">Continuous improvement </w:t>
      </w:r>
      <w:r w:rsidRPr="00924618">
        <w:rPr>
          <w:rFonts w:eastAsia="Times New Roman" w:cs="Arial"/>
          <w:color w:val="000000"/>
          <w:kern w:val="24"/>
          <w:szCs w:val="24"/>
          <w:lang w:eastAsia="en-GB"/>
        </w:rPr>
        <w:t>in contractor’s service &amp; quality performance will result in higher customer satisfaction levels;</w:t>
      </w:r>
    </w:p>
    <w:p w14:paraId="57909AE0" w14:textId="77777777" w:rsidR="00924618" w:rsidRPr="00924618" w:rsidRDefault="00924618" w:rsidP="00924618">
      <w:pPr>
        <w:numPr>
          <w:ilvl w:val="0"/>
          <w:numId w:val="59"/>
        </w:numPr>
        <w:spacing w:after="120"/>
        <w:ind w:left="714" w:hanging="357"/>
        <w:textAlignment w:val="baseline"/>
        <w:rPr>
          <w:rFonts w:ascii="Times New Roman" w:eastAsia="Times New Roman" w:hAnsi="Times New Roman" w:cs="Times New Roman"/>
          <w:szCs w:val="24"/>
          <w:lang w:eastAsia="en-GB"/>
        </w:rPr>
      </w:pPr>
      <w:r w:rsidRPr="00924618">
        <w:rPr>
          <w:rFonts w:eastAsia="Times New Roman" w:cs="Arial"/>
          <w:color w:val="000000"/>
          <w:kern w:val="24"/>
          <w:szCs w:val="24"/>
          <w:lang w:eastAsia="en-GB"/>
        </w:rPr>
        <w:t xml:space="preserve"> Tangible, objective </w:t>
      </w:r>
      <w:r w:rsidRPr="00924618">
        <w:rPr>
          <w:rFonts w:eastAsia="Times New Roman" w:cs="Arial"/>
          <w:b/>
          <w:bCs/>
          <w:color w:val="000000"/>
          <w:kern w:val="24"/>
          <w:szCs w:val="24"/>
          <w:lang w:eastAsia="en-GB"/>
        </w:rPr>
        <w:t>data on contractor performance</w:t>
      </w:r>
      <w:r w:rsidRPr="00924618">
        <w:rPr>
          <w:rFonts w:eastAsia="Times New Roman" w:cs="Arial"/>
          <w:color w:val="000000"/>
          <w:kern w:val="24"/>
          <w:szCs w:val="24"/>
          <w:lang w:eastAsia="en-GB"/>
        </w:rPr>
        <w:t>.</w:t>
      </w:r>
    </w:p>
    <w:p w14:paraId="57909AE1" w14:textId="77777777" w:rsidR="00924618" w:rsidRPr="00924618" w:rsidRDefault="00924618" w:rsidP="00924618">
      <w:pPr>
        <w:rPr>
          <w:rFonts w:eastAsia="Calibri" w:cs="Times New Roman"/>
          <w:b/>
          <w:szCs w:val="20"/>
          <w:lang w:eastAsia="en-GB"/>
        </w:rPr>
      </w:pPr>
    </w:p>
    <w:p w14:paraId="57909AE2" w14:textId="77777777" w:rsidR="00924618" w:rsidRPr="000606C8" w:rsidRDefault="000606C8" w:rsidP="000606C8">
      <w:pPr>
        <w:pStyle w:val="ListParagraph"/>
        <w:numPr>
          <w:ilvl w:val="1"/>
          <w:numId w:val="54"/>
        </w:numPr>
        <w:rPr>
          <w:rFonts w:eastAsia="Calibri" w:cs="Times New Roman"/>
          <w:b/>
          <w:szCs w:val="20"/>
          <w:lang w:eastAsia="en-GB"/>
        </w:rPr>
      </w:pPr>
      <w:r>
        <w:rPr>
          <w:rFonts w:eastAsia="Calibri" w:cs="Times New Roman"/>
          <w:b/>
          <w:szCs w:val="20"/>
          <w:lang w:eastAsia="en-GB"/>
        </w:rPr>
        <w:t xml:space="preserve"> </w:t>
      </w:r>
      <w:r>
        <w:rPr>
          <w:rFonts w:eastAsia="Calibri" w:cs="Times New Roman"/>
          <w:b/>
          <w:szCs w:val="20"/>
          <w:lang w:eastAsia="en-GB"/>
        </w:rPr>
        <w:tab/>
      </w:r>
      <w:r w:rsidR="00924618" w:rsidRPr="000606C8">
        <w:rPr>
          <w:rFonts w:eastAsia="Calibri" w:cs="Times New Roman"/>
          <w:b/>
          <w:szCs w:val="20"/>
          <w:lang w:eastAsia="en-GB"/>
        </w:rPr>
        <w:t>Benefits - Contractor</w:t>
      </w:r>
    </w:p>
    <w:p w14:paraId="57909AE3" w14:textId="77777777" w:rsidR="00924618" w:rsidRPr="00924618" w:rsidRDefault="00924618" w:rsidP="00924618">
      <w:pPr>
        <w:rPr>
          <w:rFonts w:eastAsia="Calibri" w:cs="Times New Roman"/>
          <w:szCs w:val="20"/>
          <w:lang w:eastAsia="en-GB"/>
        </w:rPr>
      </w:pPr>
    </w:p>
    <w:p w14:paraId="57909AE4" w14:textId="77777777" w:rsidR="00924618" w:rsidRPr="00924618" w:rsidRDefault="00924618" w:rsidP="00924618">
      <w:pPr>
        <w:numPr>
          <w:ilvl w:val="0"/>
          <w:numId w:val="60"/>
        </w:numPr>
        <w:spacing w:after="120"/>
        <w:ind w:left="714" w:hanging="357"/>
        <w:rPr>
          <w:rFonts w:eastAsia="Calibri" w:cs="Times New Roman"/>
          <w:szCs w:val="20"/>
          <w:lang w:eastAsia="en-GB"/>
        </w:rPr>
      </w:pPr>
      <w:r w:rsidRPr="00924618">
        <w:rPr>
          <w:rFonts w:eastAsia="Calibri" w:cs="Times New Roman"/>
          <w:szCs w:val="20"/>
          <w:lang w:eastAsia="en-GB"/>
        </w:rPr>
        <w:t xml:space="preserve">More </w:t>
      </w:r>
      <w:r w:rsidRPr="00924618">
        <w:rPr>
          <w:rFonts w:eastAsia="Calibri" w:cs="Times New Roman"/>
          <w:b/>
          <w:bCs/>
          <w:szCs w:val="20"/>
          <w:lang w:eastAsia="en-GB"/>
        </w:rPr>
        <w:t xml:space="preserve">co-operative buyer-seller relationship </w:t>
      </w:r>
      <w:r w:rsidRPr="00924618">
        <w:rPr>
          <w:rFonts w:eastAsia="Calibri" w:cs="Times New Roman"/>
          <w:szCs w:val="20"/>
          <w:lang w:eastAsia="en-GB"/>
        </w:rPr>
        <w:t>increases understanding of needs /requirements / expectations.</w:t>
      </w:r>
    </w:p>
    <w:p w14:paraId="57909AE5" w14:textId="77777777" w:rsidR="00924618" w:rsidRPr="00924618" w:rsidRDefault="00924618" w:rsidP="00924618">
      <w:pPr>
        <w:numPr>
          <w:ilvl w:val="0"/>
          <w:numId w:val="60"/>
        </w:numPr>
        <w:spacing w:after="120"/>
        <w:ind w:left="714" w:hanging="357"/>
        <w:rPr>
          <w:rFonts w:eastAsia="Calibri" w:cs="Times New Roman"/>
          <w:szCs w:val="20"/>
          <w:lang w:eastAsia="en-GB"/>
        </w:rPr>
      </w:pPr>
      <w:r w:rsidRPr="00924618">
        <w:rPr>
          <w:rFonts w:eastAsia="Calibri" w:cs="Times New Roman"/>
          <w:szCs w:val="20"/>
          <w:lang w:eastAsia="en-GB"/>
        </w:rPr>
        <w:t>Contractor performance management system enables contractors to gain a clear understanding of the level and quality of service they are expected to provide</w:t>
      </w:r>
    </w:p>
    <w:p w14:paraId="57909AE6" w14:textId="77777777" w:rsidR="00924618" w:rsidRPr="00924618" w:rsidRDefault="00924618" w:rsidP="00924618">
      <w:pPr>
        <w:numPr>
          <w:ilvl w:val="0"/>
          <w:numId w:val="60"/>
        </w:numPr>
        <w:spacing w:after="120"/>
        <w:ind w:left="714" w:hanging="357"/>
        <w:rPr>
          <w:rFonts w:eastAsia="Calibri" w:cs="Times New Roman"/>
          <w:szCs w:val="20"/>
          <w:lang w:eastAsia="en-GB"/>
        </w:rPr>
      </w:pPr>
      <w:r w:rsidRPr="00924618">
        <w:rPr>
          <w:rFonts w:eastAsia="Calibri" w:cs="Times New Roman"/>
          <w:szCs w:val="20"/>
          <w:lang w:eastAsia="en-GB"/>
        </w:rPr>
        <w:t xml:space="preserve">Process for </w:t>
      </w:r>
      <w:r w:rsidRPr="00924618">
        <w:rPr>
          <w:rFonts w:eastAsia="Calibri" w:cs="Times New Roman"/>
          <w:b/>
          <w:bCs/>
          <w:szCs w:val="20"/>
          <w:lang w:eastAsia="en-GB"/>
        </w:rPr>
        <w:t xml:space="preserve">complaint resolution/ corrective action </w:t>
      </w:r>
      <w:r w:rsidRPr="00924618">
        <w:rPr>
          <w:rFonts w:eastAsia="Calibri" w:cs="Times New Roman"/>
          <w:bCs/>
          <w:szCs w:val="20"/>
          <w:lang w:eastAsia="en-GB"/>
        </w:rPr>
        <w:t xml:space="preserve">provides a framework for escalating problem issues and prevents (in many cases) contract termination for poor performance; </w:t>
      </w:r>
    </w:p>
    <w:p w14:paraId="57909AE7" w14:textId="77777777" w:rsidR="00924618" w:rsidRPr="00924618" w:rsidRDefault="00924618" w:rsidP="00924618">
      <w:pPr>
        <w:numPr>
          <w:ilvl w:val="0"/>
          <w:numId w:val="60"/>
        </w:numPr>
        <w:spacing w:after="120"/>
        <w:ind w:left="714" w:hanging="357"/>
        <w:rPr>
          <w:rFonts w:eastAsia="Calibri" w:cs="Times New Roman"/>
          <w:szCs w:val="20"/>
          <w:lang w:eastAsia="en-GB"/>
        </w:rPr>
      </w:pPr>
      <w:r w:rsidRPr="00924618">
        <w:rPr>
          <w:rFonts w:eastAsia="Calibri" w:cs="Times New Roman"/>
          <w:b/>
          <w:bCs/>
          <w:szCs w:val="20"/>
          <w:lang w:eastAsia="en-GB"/>
        </w:rPr>
        <w:t>Incentivisation</w:t>
      </w:r>
      <w:r w:rsidRPr="00924618">
        <w:rPr>
          <w:rFonts w:eastAsia="Calibri" w:cs="Times New Roman"/>
          <w:szCs w:val="20"/>
          <w:lang w:eastAsia="en-GB"/>
        </w:rPr>
        <w:t xml:space="preserve"> (if included in the contract) provides opportunity to benefit financially;</w:t>
      </w:r>
    </w:p>
    <w:p w14:paraId="57909AE8" w14:textId="77777777" w:rsidR="00924618" w:rsidRPr="000606C8" w:rsidRDefault="000606C8" w:rsidP="000606C8">
      <w:pPr>
        <w:pStyle w:val="ListParagraph"/>
        <w:numPr>
          <w:ilvl w:val="1"/>
          <w:numId w:val="54"/>
        </w:numPr>
        <w:rPr>
          <w:rFonts w:eastAsia="Calibri" w:cs="Times New Roman"/>
          <w:b/>
          <w:szCs w:val="20"/>
          <w:lang w:eastAsia="en-GB"/>
        </w:rPr>
      </w:pPr>
      <w:r>
        <w:rPr>
          <w:rFonts w:eastAsia="Calibri" w:cs="Times New Roman"/>
          <w:b/>
          <w:szCs w:val="20"/>
          <w:lang w:eastAsia="en-GB"/>
        </w:rPr>
        <w:t xml:space="preserve"> </w:t>
      </w:r>
      <w:r>
        <w:rPr>
          <w:rFonts w:eastAsia="Calibri" w:cs="Times New Roman"/>
          <w:b/>
          <w:szCs w:val="20"/>
          <w:lang w:eastAsia="en-GB"/>
        </w:rPr>
        <w:tab/>
      </w:r>
      <w:r w:rsidR="00924618" w:rsidRPr="000606C8">
        <w:rPr>
          <w:rFonts w:eastAsia="Calibri" w:cs="Times New Roman"/>
          <w:b/>
          <w:szCs w:val="20"/>
          <w:lang w:eastAsia="en-GB"/>
        </w:rPr>
        <w:t>Key Performance Indicators (KPIs)</w:t>
      </w:r>
    </w:p>
    <w:p w14:paraId="57909AE9" w14:textId="77777777" w:rsidR="00924618" w:rsidRPr="00924618" w:rsidRDefault="00924618" w:rsidP="00924618">
      <w:pPr>
        <w:rPr>
          <w:rFonts w:eastAsia="Calibri" w:cs="Times New Roman"/>
          <w:b/>
          <w:szCs w:val="20"/>
          <w:lang w:eastAsia="en-GB"/>
        </w:rPr>
      </w:pPr>
    </w:p>
    <w:p w14:paraId="57909AEA" w14:textId="77777777" w:rsidR="00924618" w:rsidRPr="00924618" w:rsidRDefault="00924618" w:rsidP="00924618">
      <w:pPr>
        <w:rPr>
          <w:rFonts w:eastAsia="Calibri" w:cs="Times New Roman"/>
          <w:szCs w:val="20"/>
          <w:lang w:eastAsia="en-GB"/>
        </w:rPr>
      </w:pPr>
      <w:r w:rsidRPr="00924618">
        <w:rPr>
          <w:rFonts w:eastAsia="Calibri" w:cs="Times New Roman"/>
          <w:szCs w:val="20"/>
          <w:lang w:eastAsia="en-GB"/>
        </w:rPr>
        <w:t xml:space="preserve">KPIs are specific measures of performance included in contracts for requirements that have been identified </w:t>
      </w:r>
      <w:r w:rsidR="003842D2" w:rsidRPr="00924618">
        <w:rPr>
          <w:rFonts w:eastAsia="Calibri" w:cs="Times New Roman"/>
          <w:szCs w:val="20"/>
          <w:lang w:eastAsia="en-GB"/>
        </w:rPr>
        <w:t>as key</w:t>
      </w:r>
      <w:r w:rsidRPr="00924618">
        <w:rPr>
          <w:rFonts w:eastAsia="Calibri" w:cs="Times New Roman"/>
          <w:szCs w:val="20"/>
          <w:lang w:eastAsia="en-GB"/>
        </w:rPr>
        <w:t xml:space="preserve"> to successful contract delivery.  Typically it includes the likes of activity description, weightings, </w:t>
      </w:r>
      <w:r w:rsidR="003842D2" w:rsidRPr="00924618">
        <w:rPr>
          <w:rFonts w:eastAsia="Calibri" w:cs="Times New Roman"/>
          <w:szCs w:val="20"/>
          <w:lang w:eastAsia="en-GB"/>
        </w:rPr>
        <w:t>and measurement</w:t>
      </w:r>
      <w:r w:rsidRPr="00924618">
        <w:rPr>
          <w:rFonts w:eastAsia="Calibri" w:cs="Times New Roman"/>
          <w:szCs w:val="20"/>
          <w:lang w:eastAsia="en-GB"/>
        </w:rPr>
        <w:t xml:space="preserve"> methodology and assessment responsibility.  KPIs are developed by the business area and Procurement Services then included in tender / quote documentation.  KPIs are agreed with the successful supplier and incorporated into the contract.</w:t>
      </w:r>
    </w:p>
    <w:p w14:paraId="57909AEB" w14:textId="77777777" w:rsidR="00924618" w:rsidRPr="00924618" w:rsidRDefault="00924618" w:rsidP="00924618">
      <w:pPr>
        <w:rPr>
          <w:rFonts w:eastAsia="Calibri" w:cs="Times New Roman"/>
          <w:b/>
          <w:szCs w:val="20"/>
          <w:lang w:eastAsia="en-GB"/>
        </w:rPr>
      </w:pPr>
    </w:p>
    <w:p w14:paraId="57909AEC" w14:textId="77777777" w:rsidR="00924618" w:rsidRPr="000606C8" w:rsidRDefault="000606C8" w:rsidP="000606C8">
      <w:pPr>
        <w:pStyle w:val="ListParagraph"/>
        <w:numPr>
          <w:ilvl w:val="1"/>
          <w:numId w:val="54"/>
        </w:numPr>
        <w:rPr>
          <w:rFonts w:eastAsia="Calibri" w:cs="Times New Roman"/>
          <w:b/>
          <w:szCs w:val="20"/>
          <w:lang w:eastAsia="en-GB"/>
        </w:rPr>
      </w:pPr>
      <w:bookmarkStart w:id="202" w:name="theprocess"/>
      <w:r>
        <w:rPr>
          <w:rFonts w:eastAsia="Calibri" w:cs="Times New Roman"/>
          <w:b/>
          <w:szCs w:val="20"/>
          <w:lang w:eastAsia="en-GB"/>
        </w:rPr>
        <w:t xml:space="preserve"> </w:t>
      </w:r>
      <w:r>
        <w:rPr>
          <w:rFonts w:eastAsia="Calibri" w:cs="Times New Roman"/>
          <w:b/>
          <w:szCs w:val="20"/>
          <w:lang w:eastAsia="en-GB"/>
        </w:rPr>
        <w:tab/>
      </w:r>
      <w:r w:rsidR="00924618" w:rsidRPr="000606C8">
        <w:rPr>
          <w:rFonts w:eastAsia="Calibri" w:cs="Times New Roman"/>
          <w:b/>
          <w:szCs w:val="20"/>
          <w:lang w:eastAsia="en-GB"/>
        </w:rPr>
        <w:t>The Process</w:t>
      </w:r>
    </w:p>
    <w:bookmarkEnd w:id="202"/>
    <w:p w14:paraId="57909AED" w14:textId="77777777" w:rsidR="00924618" w:rsidRPr="00924618" w:rsidRDefault="00924618" w:rsidP="00924618">
      <w:pPr>
        <w:rPr>
          <w:rFonts w:eastAsia="Calibri" w:cs="Times New Roman"/>
          <w:szCs w:val="20"/>
          <w:lang w:eastAsia="en-GB"/>
        </w:rPr>
      </w:pPr>
    </w:p>
    <w:p w14:paraId="57909AEE" w14:textId="77777777" w:rsidR="00924618" w:rsidRPr="00924618" w:rsidRDefault="00924618" w:rsidP="00924618">
      <w:pPr>
        <w:rPr>
          <w:rFonts w:eastAsia="Calibri" w:cs="Times New Roman"/>
          <w:szCs w:val="20"/>
          <w:lang w:eastAsia="en-GB"/>
        </w:rPr>
      </w:pPr>
      <w:r w:rsidRPr="00924618">
        <w:rPr>
          <w:rFonts w:eastAsia="Calibri" w:cs="Times New Roman"/>
          <w:szCs w:val="20"/>
          <w:lang w:eastAsia="en-GB"/>
        </w:rPr>
        <w:t xml:space="preserve">The </w:t>
      </w:r>
      <w:r w:rsidRPr="007A6B7F">
        <w:rPr>
          <w:rFonts w:eastAsia="Calibri" w:cs="Times New Roman"/>
          <w:b/>
          <w:szCs w:val="20"/>
          <w:lang w:eastAsia="en-GB"/>
        </w:rPr>
        <w:t>Contract Manager</w:t>
      </w:r>
      <w:r w:rsidRPr="00924618">
        <w:rPr>
          <w:rFonts w:eastAsia="Calibri" w:cs="Times New Roman"/>
          <w:szCs w:val="20"/>
          <w:lang w:eastAsia="en-GB"/>
        </w:rPr>
        <w:t xml:space="preserve"> shall:-</w:t>
      </w:r>
    </w:p>
    <w:p w14:paraId="57909AEF" w14:textId="77777777" w:rsidR="00924618" w:rsidRPr="00924618" w:rsidRDefault="00924618" w:rsidP="00924618">
      <w:pPr>
        <w:spacing w:after="120"/>
        <w:rPr>
          <w:rFonts w:eastAsia="Calibri" w:cs="Times New Roman"/>
          <w:szCs w:val="20"/>
          <w:lang w:eastAsia="en-GB"/>
        </w:rPr>
      </w:pPr>
    </w:p>
    <w:p w14:paraId="57909AF0" w14:textId="77777777" w:rsidR="00924618" w:rsidRPr="00924618" w:rsidRDefault="00924618" w:rsidP="00924618">
      <w:pPr>
        <w:numPr>
          <w:ilvl w:val="0"/>
          <w:numId w:val="60"/>
        </w:numPr>
        <w:spacing w:after="120"/>
        <w:ind w:left="714" w:hanging="357"/>
        <w:rPr>
          <w:rFonts w:eastAsia="Calibri" w:cs="Times New Roman"/>
          <w:szCs w:val="20"/>
          <w:lang w:eastAsia="en-GB"/>
        </w:rPr>
      </w:pPr>
      <w:r w:rsidRPr="00924618">
        <w:rPr>
          <w:rFonts w:eastAsia="Calibri" w:cs="Times New Roman"/>
          <w:szCs w:val="20"/>
          <w:lang w:eastAsia="en-GB"/>
        </w:rPr>
        <w:t>Work closely with the Contractor during the initial period of the contract  to ensure a smooth introduction of the contract</w:t>
      </w:r>
    </w:p>
    <w:p w14:paraId="57909AF1" w14:textId="77777777" w:rsidR="00924618" w:rsidRPr="00924618" w:rsidRDefault="00924618" w:rsidP="00924618">
      <w:pPr>
        <w:numPr>
          <w:ilvl w:val="0"/>
          <w:numId w:val="60"/>
        </w:numPr>
        <w:spacing w:after="120"/>
        <w:ind w:left="714" w:hanging="357"/>
        <w:rPr>
          <w:rFonts w:eastAsia="Calibri" w:cs="Times New Roman"/>
          <w:szCs w:val="20"/>
          <w:lang w:eastAsia="en-GB"/>
        </w:rPr>
      </w:pPr>
      <w:r w:rsidRPr="00924618">
        <w:rPr>
          <w:rFonts w:eastAsia="Calibri" w:cs="Times New Roman"/>
          <w:szCs w:val="20"/>
          <w:lang w:eastAsia="en-GB"/>
        </w:rPr>
        <w:t>Ensure detailed knowledge of requirements</w:t>
      </w:r>
    </w:p>
    <w:p w14:paraId="57909AF2" w14:textId="77777777" w:rsidR="00924618" w:rsidRPr="00924618" w:rsidRDefault="00924618" w:rsidP="00924618">
      <w:pPr>
        <w:numPr>
          <w:ilvl w:val="0"/>
          <w:numId w:val="60"/>
        </w:numPr>
        <w:spacing w:after="120"/>
        <w:ind w:left="714" w:hanging="357"/>
        <w:rPr>
          <w:rFonts w:eastAsia="Calibri" w:cs="Times New Roman"/>
          <w:szCs w:val="20"/>
          <w:lang w:eastAsia="en-GB"/>
        </w:rPr>
      </w:pPr>
      <w:r w:rsidRPr="00924618">
        <w:rPr>
          <w:rFonts w:eastAsia="Calibri" w:cs="Times New Roman"/>
          <w:szCs w:val="20"/>
          <w:lang w:eastAsia="en-GB"/>
        </w:rPr>
        <w:t>Manage the relationship with the Contractor and address  any relationship or performance issues early</w:t>
      </w:r>
    </w:p>
    <w:p w14:paraId="57909AF3" w14:textId="77777777" w:rsidR="00924618" w:rsidRPr="00924618" w:rsidRDefault="00924618" w:rsidP="00924618">
      <w:pPr>
        <w:numPr>
          <w:ilvl w:val="0"/>
          <w:numId w:val="60"/>
        </w:numPr>
        <w:spacing w:after="120"/>
        <w:ind w:left="714" w:hanging="357"/>
        <w:rPr>
          <w:rFonts w:eastAsia="Calibri" w:cs="Times New Roman"/>
          <w:szCs w:val="20"/>
          <w:lang w:eastAsia="en-GB"/>
        </w:rPr>
      </w:pPr>
      <w:r w:rsidRPr="00924618">
        <w:rPr>
          <w:rFonts w:eastAsia="Calibri" w:cs="Times New Roman"/>
          <w:szCs w:val="20"/>
          <w:lang w:eastAsia="en-GB"/>
        </w:rPr>
        <w:t>Review performance against KPIs at agreed frequency with Contractor</w:t>
      </w:r>
    </w:p>
    <w:p w14:paraId="57909AF4" w14:textId="77777777" w:rsidR="00924618" w:rsidRPr="00924618" w:rsidRDefault="00924618" w:rsidP="00924618">
      <w:pPr>
        <w:numPr>
          <w:ilvl w:val="0"/>
          <w:numId w:val="60"/>
        </w:numPr>
        <w:spacing w:after="120"/>
        <w:ind w:left="714" w:hanging="357"/>
        <w:rPr>
          <w:rFonts w:eastAsia="Calibri" w:cs="Times New Roman"/>
          <w:szCs w:val="20"/>
          <w:lang w:eastAsia="en-GB"/>
        </w:rPr>
      </w:pPr>
      <w:r w:rsidRPr="00924618">
        <w:rPr>
          <w:rFonts w:eastAsia="Calibri" w:cs="Times New Roman"/>
          <w:szCs w:val="20"/>
          <w:lang w:eastAsia="en-GB"/>
        </w:rPr>
        <w:t xml:space="preserve">Elicit regular feedback from users of the service or product (where applicable) in a structured manner. </w:t>
      </w:r>
    </w:p>
    <w:p w14:paraId="57909AF5" w14:textId="77777777" w:rsidR="00924618" w:rsidRPr="00924618" w:rsidRDefault="00924618" w:rsidP="00924618">
      <w:pPr>
        <w:numPr>
          <w:ilvl w:val="0"/>
          <w:numId w:val="60"/>
        </w:numPr>
        <w:spacing w:after="120"/>
        <w:ind w:left="714" w:hanging="357"/>
        <w:rPr>
          <w:rFonts w:eastAsia="Calibri" w:cs="Times New Roman"/>
          <w:szCs w:val="20"/>
          <w:lang w:eastAsia="en-GB"/>
        </w:rPr>
      </w:pPr>
      <w:r w:rsidRPr="00924618">
        <w:rPr>
          <w:rFonts w:eastAsia="Calibri" w:cs="Times New Roman"/>
          <w:szCs w:val="20"/>
          <w:lang w:eastAsia="en-GB"/>
        </w:rPr>
        <w:t>Agree KPI scores</w:t>
      </w:r>
    </w:p>
    <w:p w14:paraId="57909AF6" w14:textId="77777777" w:rsidR="00924618" w:rsidRPr="00924618" w:rsidRDefault="00924618" w:rsidP="00924618">
      <w:pPr>
        <w:numPr>
          <w:ilvl w:val="0"/>
          <w:numId w:val="60"/>
        </w:numPr>
        <w:spacing w:after="120"/>
        <w:ind w:left="714" w:hanging="357"/>
        <w:rPr>
          <w:rFonts w:eastAsia="Calibri" w:cs="Times New Roman"/>
          <w:szCs w:val="20"/>
          <w:lang w:eastAsia="en-GB"/>
        </w:rPr>
      </w:pPr>
      <w:r w:rsidRPr="00924618">
        <w:rPr>
          <w:rFonts w:eastAsia="Calibri" w:cs="Times New Roman"/>
          <w:szCs w:val="20"/>
          <w:lang w:eastAsia="en-GB"/>
        </w:rPr>
        <w:t>Record any failures in Contractor performance, agree action plan and deadlines for issue resolution, monitor outcome and escalate to Procurement where issue not satisfactorily resolved</w:t>
      </w:r>
    </w:p>
    <w:p w14:paraId="57909AF7" w14:textId="77777777" w:rsidR="00924618" w:rsidRPr="00924618" w:rsidRDefault="00924618" w:rsidP="00924618">
      <w:pPr>
        <w:numPr>
          <w:ilvl w:val="0"/>
          <w:numId w:val="60"/>
        </w:numPr>
        <w:spacing w:after="120"/>
        <w:ind w:left="714" w:hanging="357"/>
        <w:rPr>
          <w:rFonts w:eastAsia="Calibri" w:cs="Times New Roman"/>
          <w:szCs w:val="20"/>
          <w:lang w:eastAsia="en-GB"/>
        </w:rPr>
      </w:pPr>
      <w:r w:rsidRPr="00924618">
        <w:rPr>
          <w:rFonts w:eastAsia="Calibri" w:cs="Times New Roman"/>
          <w:szCs w:val="20"/>
          <w:lang w:eastAsia="en-GB"/>
        </w:rPr>
        <w:t>Continue cycle of reviewing performance, agreeing KPI scores and setting targets</w:t>
      </w:r>
    </w:p>
    <w:p w14:paraId="57909AF8" w14:textId="77777777" w:rsidR="00924618" w:rsidRPr="00924618" w:rsidRDefault="00924618" w:rsidP="00924618">
      <w:pPr>
        <w:numPr>
          <w:ilvl w:val="0"/>
          <w:numId w:val="60"/>
        </w:numPr>
        <w:spacing w:after="120"/>
        <w:ind w:left="714" w:hanging="357"/>
        <w:rPr>
          <w:rFonts w:eastAsia="Calibri" w:cs="Times New Roman"/>
          <w:szCs w:val="20"/>
          <w:lang w:eastAsia="en-GB"/>
        </w:rPr>
      </w:pPr>
      <w:r w:rsidRPr="00924618">
        <w:rPr>
          <w:rFonts w:eastAsia="Calibri" w:cs="Times New Roman"/>
          <w:szCs w:val="20"/>
          <w:lang w:eastAsia="en-GB"/>
        </w:rPr>
        <w:t xml:space="preserve">Work with the Contractor and Procurement to identify and develop mutually advantageous continuous improvement opportunities. </w:t>
      </w:r>
    </w:p>
    <w:p w14:paraId="57909AF9" w14:textId="77777777" w:rsidR="00924618" w:rsidRPr="00924618" w:rsidRDefault="00924618" w:rsidP="00924618">
      <w:pPr>
        <w:numPr>
          <w:ilvl w:val="0"/>
          <w:numId w:val="60"/>
        </w:numPr>
        <w:spacing w:after="120"/>
        <w:ind w:left="714" w:hanging="357"/>
        <w:rPr>
          <w:rFonts w:eastAsia="Calibri" w:cs="Times New Roman"/>
          <w:szCs w:val="20"/>
          <w:lang w:eastAsia="en-GB"/>
        </w:rPr>
      </w:pPr>
      <w:r w:rsidRPr="00924618">
        <w:rPr>
          <w:rFonts w:eastAsia="Calibri" w:cs="Times New Roman"/>
          <w:szCs w:val="20"/>
          <w:lang w:eastAsia="en-GB"/>
        </w:rPr>
        <w:t>Review KPIs at least annually with the Contractor and adjust as required to ensure they remain appropriate to business requirements</w:t>
      </w:r>
    </w:p>
    <w:p w14:paraId="57909AFA" w14:textId="77777777" w:rsidR="00924618" w:rsidRPr="00924618" w:rsidRDefault="00924618" w:rsidP="00924618">
      <w:pPr>
        <w:numPr>
          <w:ilvl w:val="0"/>
          <w:numId w:val="60"/>
        </w:numPr>
        <w:spacing w:after="120"/>
        <w:ind w:left="714" w:hanging="357"/>
        <w:rPr>
          <w:rFonts w:eastAsia="Calibri" w:cs="Times New Roman"/>
          <w:szCs w:val="20"/>
          <w:lang w:eastAsia="en-GB"/>
        </w:rPr>
      </w:pPr>
      <w:r w:rsidRPr="00924618">
        <w:rPr>
          <w:rFonts w:eastAsia="Calibri" w:cs="Times New Roman"/>
          <w:szCs w:val="20"/>
          <w:lang w:eastAsia="en-GB"/>
        </w:rPr>
        <w:t xml:space="preserve">Manage budget, approve invoices and deal with invoicing errors or disputes &amp; ensure that costs do not exceed those agreed contractually. </w:t>
      </w:r>
    </w:p>
    <w:p w14:paraId="57909AFB" w14:textId="77777777" w:rsidR="00924618" w:rsidRPr="00924618" w:rsidRDefault="00924618" w:rsidP="00924618">
      <w:pPr>
        <w:numPr>
          <w:ilvl w:val="0"/>
          <w:numId w:val="60"/>
        </w:numPr>
        <w:spacing w:after="120"/>
        <w:ind w:left="714" w:hanging="357"/>
        <w:rPr>
          <w:rFonts w:eastAsia="Calibri" w:cs="Times New Roman"/>
          <w:szCs w:val="20"/>
          <w:lang w:eastAsia="en-GB"/>
        </w:rPr>
      </w:pPr>
      <w:r w:rsidRPr="00924618">
        <w:rPr>
          <w:rFonts w:eastAsia="Calibri" w:cs="Times New Roman"/>
          <w:szCs w:val="20"/>
          <w:lang w:eastAsia="en-GB"/>
        </w:rPr>
        <w:t xml:space="preserve">Involve Procurement Services where any change to KPIs affect contract terms (e.g. where payment is linked to performance)  </w:t>
      </w:r>
    </w:p>
    <w:p w14:paraId="57909AFC" w14:textId="77777777" w:rsidR="00924618" w:rsidRPr="00924618" w:rsidRDefault="00924618" w:rsidP="00924618">
      <w:pPr>
        <w:spacing w:after="120"/>
        <w:rPr>
          <w:rFonts w:eastAsia="Calibri" w:cs="Times New Roman"/>
          <w:szCs w:val="20"/>
          <w:lang w:eastAsia="en-GB"/>
        </w:rPr>
      </w:pPr>
    </w:p>
    <w:p w14:paraId="57909AFD" w14:textId="77777777" w:rsidR="00737737" w:rsidRDefault="00737737">
      <w:pPr>
        <w:rPr>
          <w:b/>
          <w:szCs w:val="24"/>
        </w:rPr>
      </w:pPr>
      <w:r>
        <w:rPr>
          <w:b/>
          <w:szCs w:val="24"/>
        </w:rPr>
        <w:br w:type="page"/>
      </w:r>
    </w:p>
    <w:p w14:paraId="57909AFE" w14:textId="77777777" w:rsidR="00BB0F34" w:rsidRPr="00632F4F" w:rsidRDefault="00BB0F34" w:rsidP="00BB0F34">
      <w:pPr>
        <w:pStyle w:val="ListParagraph"/>
        <w:rPr>
          <w:b/>
          <w:szCs w:val="24"/>
        </w:rPr>
      </w:pPr>
    </w:p>
    <w:p w14:paraId="57909AFF" w14:textId="77777777" w:rsidR="00737737" w:rsidRPr="000606C8" w:rsidRDefault="00737737" w:rsidP="00737737">
      <w:pPr>
        <w:pStyle w:val="ListParagraph"/>
        <w:numPr>
          <w:ilvl w:val="0"/>
          <w:numId w:val="54"/>
        </w:numPr>
        <w:rPr>
          <w:b/>
          <w:szCs w:val="24"/>
        </w:rPr>
      </w:pPr>
      <w:bookmarkStart w:id="203" w:name="SIX2"/>
      <w:r w:rsidRPr="000606C8">
        <w:rPr>
          <w:rFonts w:eastAsia="Calibri" w:cs="Times New Roman"/>
          <w:b/>
          <w:szCs w:val="20"/>
          <w:lang w:eastAsia="en-GB"/>
        </w:rPr>
        <w:t>CONTRACTOR PERFORMANCE MANAGEMENT (CPM) – THE PROCESS</w:t>
      </w:r>
    </w:p>
    <w:p w14:paraId="57909B00" w14:textId="77777777" w:rsidR="00737737" w:rsidRPr="00737737" w:rsidRDefault="00737737" w:rsidP="00737737">
      <w:pPr>
        <w:rPr>
          <w:rFonts w:eastAsia="Calibri" w:cs="Times New Roman"/>
          <w:szCs w:val="20"/>
          <w:lang w:eastAsia="en-GB"/>
        </w:rPr>
      </w:pPr>
    </w:p>
    <w:p w14:paraId="57909B01" w14:textId="77777777" w:rsidR="00737737" w:rsidRPr="00737737" w:rsidRDefault="00402347" w:rsidP="00737737">
      <w:pPr>
        <w:rPr>
          <w:rFonts w:eastAsia="Calibri" w:cs="Times New Roman"/>
          <w:szCs w:val="20"/>
          <w:lang w:eastAsia="en-GB"/>
        </w:rPr>
      </w:pPr>
      <w:r>
        <w:rPr>
          <w:rFonts w:eastAsia="Calibri" w:cs="Times New Roman"/>
          <w:noProof/>
          <w:szCs w:val="20"/>
          <w:lang w:eastAsia="en-GB"/>
        </w:rPr>
        <mc:AlternateContent>
          <mc:Choice Requires="wps">
            <w:drawing>
              <wp:anchor distT="0" distB="0" distL="114300" distR="114300" simplePos="0" relativeHeight="251665408" behindDoc="0" locked="0" layoutInCell="1" allowOverlap="1" wp14:anchorId="57909C35" wp14:editId="57909C36">
                <wp:simplePos x="0" y="0"/>
                <wp:positionH relativeFrom="column">
                  <wp:posOffset>4181475</wp:posOffset>
                </wp:positionH>
                <wp:positionV relativeFrom="paragraph">
                  <wp:posOffset>45720</wp:posOffset>
                </wp:positionV>
                <wp:extent cx="1847850" cy="723900"/>
                <wp:effectExtent l="0" t="0" r="38100" b="57150"/>
                <wp:wrapNone/>
                <wp:docPr id="1" name="Flowchart: Alternate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723900"/>
                        </a:xfrm>
                        <a:prstGeom prst="flowChartAlternateProcess">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57909C86" w14:textId="77777777" w:rsidR="00E116B3" w:rsidRDefault="00E116B3" w:rsidP="00737737">
                            <w:pPr>
                              <w:spacing w:after="120"/>
                              <w:ind w:left="357"/>
                            </w:pPr>
                            <w:r>
                              <w:t>Monitor Contractor performance</w:t>
                            </w:r>
                          </w:p>
                          <w:p w14:paraId="57909C87" w14:textId="77777777" w:rsidR="00E116B3" w:rsidRDefault="00E116B3" w:rsidP="007377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909C3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 o:spid="_x0000_s1026" type="#_x0000_t176" style="position:absolute;margin-left:329.25pt;margin-top:3.6pt;width:145.5pt;height: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" strokecolor="#d99594" strokeweight="1pt">
                <v:fill color2="#e5b8b7" focus="100%" type="gradient"/>
                <v:shadow on="t" color="#622423" opacity=".5" offset="1pt"/>
                <v:textbox>
                  <w:txbxContent>
                    <w:p w14:paraId="57909C86" w14:textId="77777777" w:rsidR="00E116B3" w:rsidRDefault="00E116B3" w:rsidP="00737737">
                      <w:pPr>
                        <w:spacing w:after="120"/>
                        <w:ind w:left="357"/>
                      </w:pPr>
                      <w:r>
                        <w:t>Monitor Contractor performance</w:t>
                      </w:r>
                    </w:p>
                    <w:p w14:paraId="57909C87" w14:textId="77777777" w:rsidR="00E116B3" w:rsidRDefault="00E116B3" w:rsidP="00737737"/>
                  </w:txbxContent>
                </v:textbox>
              </v:shape>
            </w:pict>
          </mc:Fallback>
        </mc:AlternateContent>
      </w:r>
      <w:r w:rsidR="00737737">
        <w:rPr>
          <w:rFonts w:eastAsia="Calibri" w:cs="Times New Roman"/>
          <w:noProof/>
          <w:szCs w:val="20"/>
          <w:lang w:eastAsia="en-GB"/>
        </w:rPr>
        <mc:AlternateContent>
          <mc:Choice Requires="wps">
            <w:drawing>
              <wp:anchor distT="0" distB="0" distL="114300" distR="114300" simplePos="0" relativeHeight="251660288" behindDoc="0" locked="0" layoutInCell="1" allowOverlap="1" wp14:anchorId="57909C37" wp14:editId="57909C38">
                <wp:simplePos x="0" y="0"/>
                <wp:positionH relativeFrom="column">
                  <wp:posOffset>1914525</wp:posOffset>
                </wp:positionH>
                <wp:positionV relativeFrom="paragraph">
                  <wp:posOffset>49530</wp:posOffset>
                </wp:positionV>
                <wp:extent cx="1819275" cy="723900"/>
                <wp:effectExtent l="9525" t="11430" r="19050" b="26670"/>
                <wp:wrapNone/>
                <wp:docPr id="38" name="Flowchart: Alternate Proces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723900"/>
                        </a:xfrm>
                        <a:prstGeom prst="flowChartAlternateProcess">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57909C88" w14:textId="77777777" w:rsidR="00E116B3" w:rsidRDefault="00E116B3" w:rsidP="00737737">
                            <w:pPr>
                              <w:spacing w:after="120"/>
                              <w:ind w:left="357"/>
                            </w:pPr>
                            <w:r>
                              <w:t>Ensure detailed knowledge of requirements</w:t>
                            </w:r>
                          </w:p>
                          <w:p w14:paraId="57909C89" w14:textId="77777777" w:rsidR="00E116B3" w:rsidRDefault="00E116B3" w:rsidP="007377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09C37" id="Flowchart: Alternate Process 38" o:spid="_x0000_s1027" type="#_x0000_t176" style="position:absolute;margin-left:150.75pt;margin-top:3.9pt;width:143.25pt;height: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" strokecolor="#d99594" strokeweight="1pt">
                <v:fill color2="#e5b8b7" focus="100%" type="gradient"/>
                <v:shadow on="t" color="#622423" opacity=".5" offset="1pt"/>
                <v:textbox>
                  <w:txbxContent>
                    <w:p w14:paraId="57909C88" w14:textId="77777777" w:rsidR="00E116B3" w:rsidRDefault="00E116B3" w:rsidP="00737737">
                      <w:pPr>
                        <w:spacing w:after="120"/>
                        <w:ind w:left="357"/>
                      </w:pPr>
                      <w:r>
                        <w:t>Ensure detailed knowledge of requirements</w:t>
                      </w:r>
                    </w:p>
                    <w:p w14:paraId="57909C89" w14:textId="77777777" w:rsidR="00E116B3" w:rsidRDefault="00E116B3" w:rsidP="00737737"/>
                  </w:txbxContent>
                </v:textbox>
              </v:shape>
            </w:pict>
          </mc:Fallback>
        </mc:AlternateContent>
      </w:r>
      <w:r w:rsidR="00737737">
        <w:rPr>
          <w:rFonts w:eastAsia="Calibri" w:cs="Times New Roman"/>
          <w:noProof/>
          <w:szCs w:val="20"/>
          <w:lang w:eastAsia="en-GB"/>
        </w:rPr>
        <mc:AlternateContent>
          <mc:Choice Requires="wps">
            <w:drawing>
              <wp:anchor distT="0" distB="0" distL="114300" distR="114300" simplePos="0" relativeHeight="251659264" behindDoc="0" locked="0" layoutInCell="1" allowOverlap="1" wp14:anchorId="57909C39" wp14:editId="57909C3A">
                <wp:simplePos x="0" y="0"/>
                <wp:positionH relativeFrom="column">
                  <wp:posOffset>-523875</wp:posOffset>
                </wp:positionH>
                <wp:positionV relativeFrom="paragraph">
                  <wp:posOffset>49530</wp:posOffset>
                </wp:positionV>
                <wp:extent cx="1847850" cy="723900"/>
                <wp:effectExtent l="9525" t="11430" r="19050" b="26670"/>
                <wp:wrapNone/>
                <wp:docPr id="36" name="Flowchart: Alternate Proces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723900"/>
                        </a:xfrm>
                        <a:prstGeom prst="flowChartAlternateProcess">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57909C8A" w14:textId="7AC5A711" w:rsidR="00E116B3" w:rsidRDefault="00E116B3" w:rsidP="00737737">
                            <w:pPr>
                              <w:spacing w:after="120"/>
                              <w:ind w:left="357"/>
                            </w:pPr>
                            <w:r>
                              <w:t>Contract Awarded</w:t>
                            </w:r>
                          </w:p>
                          <w:p w14:paraId="57909C8B" w14:textId="77777777" w:rsidR="00E116B3" w:rsidRDefault="00E116B3" w:rsidP="007377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09C39" id="Flowchart: Alternate Process 36" o:spid="_x0000_s1028" type="#_x0000_t176" style="position:absolute;margin-left:-41.25pt;margin-top:3.9pt;width:145.5pt;height: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" strokecolor="#b2a1c7" strokeweight="1pt">
                <v:fill color2="#ccc0d9" focus="100%" type="gradient"/>
                <v:shadow on="t" color="#3f3151" opacity=".5" offset="1pt"/>
                <v:textbox>
                  <w:txbxContent>
                    <w:p w14:paraId="57909C8A" w14:textId="7AC5A711" w:rsidR="00E116B3" w:rsidRDefault="00E116B3" w:rsidP="00737737">
                      <w:pPr>
                        <w:spacing w:after="120"/>
                        <w:ind w:left="357"/>
                      </w:pPr>
                      <w:r>
                        <w:t>Contract Awarded</w:t>
                      </w:r>
                    </w:p>
                    <w:p w14:paraId="57909C8B" w14:textId="77777777" w:rsidR="00E116B3" w:rsidRDefault="00E116B3" w:rsidP="00737737"/>
                  </w:txbxContent>
                </v:textbox>
              </v:shape>
            </w:pict>
          </mc:Fallback>
        </mc:AlternateContent>
      </w:r>
    </w:p>
    <w:p w14:paraId="57909B02" w14:textId="77777777" w:rsidR="00737737" w:rsidRPr="00737737" w:rsidRDefault="00737737" w:rsidP="00737737">
      <w:pPr>
        <w:jc w:val="center"/>
        <w:rPr>
          <w:rFonts w:eastAsia="Calibri" w:cs="Times New Roman"/>
          <w:szCs w:val="20"/>
          <w:lang w:eastAsia="en-GB"/>
        </w:rPr>
      </w:pPr>
    </w:p>
    <w:p w14:paraId="57909B03" w14:textId="77777777" w:rsidR="00737737" w:rsidRPr="00737737" w:rsidRDefault="00737737" w:rsidP="00737737">
      <w:pPr>
        <w:rPr>
          <w:rFonts w:eastAsia="Calibri" w:cs="Times New Roman"/>
          <w:szCs w:val="20"/>
          <w:lang w:eastAsia="en-GB"/>
        </w:rPr>
      </w:pPr>
      <w:r>
        <w:rPr>
          <w:rFonts w:eastAsia="Calibri" w:cs="Times New Roman"/>
          <w:noProof/>
          <w:szCs w:val="20"/>
          <w:lang w:eastAsia="en-GB"/>
        </w:rPr>
        <mc:AlternateContent>
          <mc:Choice Requires="wps">
            <w:drawing>
              <wp:anchor distT="0" distB="0" distL="114300" distR="114300" simplePos="0" relativeHeight="251674624" behindDoc="0" locked="0" layoutInCell="1" allowOverlap="1" wp14:anchorId="57909C3B" wp14:editId="57909C3C">
                <wp:simplePos x="0" y="0"/>
                <wp:positionH relativeFrom="column">
                  <wp:posOffset>3733800</wp:posOffset>
                </wp:positionH>
                <wp:positionV relativeFrom="paragraph">
                  <wp:posOffset>57150</wp:posOffset>
                </wp:positionV>
                <wp:extent cx="457200" cy="0"/>
                <wp:effectExtent l="9525" t="57150" r="19050" b="5715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C3B5BE" id="_x0000_t32" coordsize="21600,21600" o:spt="32" o:oned="t" path="m,l21600,21600e" filled="f">
                <v:path arrowok="t" fillok="f" o:connecttype="none"/>
                <o:lock v:ext="edit" shapetype="t"/>
              </v:shapetype>
              <v:shape id="Straight Arrow Connector 35" o:spid="_x0000_s1026" type="#_x0000_t32" style="position:absolute;margin-left:294pt;margin-top:4.5pt;width:36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">
                <v:stroke endarrow="block"/>
              </v:shape>
            </w:pict>
          </mc:Fallback>
        </mc:AlternateContent>
      </w:r>
      <w:r>
        <w:rPr>
          <w:rFonts w:eastAsia="Calibri" w:cs="Times New Roman"/>
          <w:noProof/>
          <w:szCs w:val="20"/>
          <w:lang w:eastAsia="en-GB"/>
        </w:rPr>
        <mc:AlternateContent>
          <mc:Choice Requires="wps">
            <w:drawing>
              <wp:anchor distT="0" distB="0" distL="114300" distR="114300" simplePos="0" relativeHeight="251673600" behindDoc="0" locked="0" layoutInCell="1" allowOverlap="1" wp14:anchorId="57909C3D" wp14:editId="57909C3E">
                <wp:simplePos x="0" y="0"/>
                <wp:positionH relativeFrom="column">
                  <wp:posOffset>1323975</wp:posOffset>
                </wp:positionH>
                <wp:positionV relativeFrom="paragraph">
                  <wp:posOffset>47625</wp:posOffset>
                </wp:positionV>
                <wp:extent cx="590550" cy="9525"/>
                <wp:effectExtent l="9525" t="47625" r="19050" b="571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9D8299" id="Straight Arrow Connector 34" o:spid="_x0000_s1026" type="#_x0000_t32" style="position:absolute;margin-left:104.25pt;margin-top:3.75pt;width:46.5pt;height:.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">
                <v:stroke endarrow="block"/>
              </v:shape>
            </w:pict>
          </mc:Fallback>
        </mc:AlternateContent>
      </w:r>
    </w:p>
    <w:p w14:paraId="57909B04" w14:textId="64774787" w:rsidR="00737737" w:rsidRPr="00737737" w:rsidRDefault="00737737" w:rsidP="00737737">
      <w:pPr>
        <w:tabs>
          <w:tab w:val="left" w:pos="4980"/>
        </w:tabs>
        <w:rPr>
          <w:rFonts w:eastAsia="Calibri" w:cs="Times New Roman"/>
          <w:szCs w:val="20"/>
          <w:lang w:eastAsia="en-GB"/>
        </w:rPr>
      </w:pPr>
      <w:r>
        <w:rPr>
          <w:rFonts w:eastAsia="Calibri" w:cs="Times New Roman"/>
          <w:noProof/>
          <w:szCs w:val="20"/>
          <w:lang w:eastAsia="en-GB"/>
        </w:rPr>
        <mc:AlternateContent>
          <mc:Choice Requires="wps">
            <w:drawing>
              <wp:anchor distT="0" distB="0" distL="114300" distR="114300" simplePos="0" relativeHeight="251689984" behindDoc="0" locked="0" layoutInCell="1" allowOverlap="1" wp14:anchorId="57909C3F" wp14:editId="57909C40">
                <wp:simplePos x="0" y="0"/>
                <wp:positionH relativeFrom="column">
                  <wp:posOffset>476250</wp:posOffset>
                </wp:positionH>
                <wp:positionV relativeFrom="paragraph">
                  <wp:posOffset>6692265</wp:posOffset>
                </wp:positionV>
                <wp:extent cx="447675" cy="272415"/>
                <wp:effectExtent l="9525" t="15240" r="9525" b="762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72415"/>
                        </a:xfrm>
                        <a:prstGeom prst="rect">
                          <a:avLst/>
                        </a:prstGeom>
                        <a:solidFill>
                          <a:srgbClr val="FFFFFF"/>
                        </a:solidFill>
                        <a:ln w="127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909C8C" w14:textId="77777777" w:rsidR="00E116B3" w:rsidRDefault="00E116B3" w:rsidP="00737737">
                            <w: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909C3F" id="_x0000_t202" coordsize="21600,21600" o:spt="202" path="m,l,21600r21600,l21600,xe">
                <v:stroke joinstyle="miter"/>
                <v:path gradientshapeok="t" o:connecttype="rect"/>
              </v:shapetype>
              <v:shape id="Text Box 32" o:spid="_x0000_s1029" type="#_x0000_t202" style="position:absolute;margin-left:37.5pt;margin-top:526.95pt;width:35.25pt;height:21.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" strokecolor="#f79646" strokeweight="1pt">
                <v:stroke dashstyle="dash"/>
                <v:shadow color="#868686"/>
                <v:textbox>
                  <w:txbxContent>
                    <w:p w14:paraId="57909C8C" w14:textId="77777777" w:rsidR="00E116B3" w:rsidRDefault="00E116B3" w:rsidP="00737737">
                      <w:r>
                        <w:t>No</w:t>
                      </w:r>
                    </w:p>
                  </w:txbxContent>
                </v:textbox>
              </v:shape>
            </w:pict>
          </mc:Fallback>
        </mc:AlternateContent>
      </w:r>
      <w:r>
        <w:rPr>
          <w:rFonts w:eastAsia="Calibri" w:cs="Times New Roman"/>
          <w:noProof/>
          <w:szCs w:val="20"/>
          <w:lang w:eastAsia="en-GB"/>
        </w:rPr>
        <mc:AlternateContent>
          <mc:Choice Requires="wps">
            <w:drawing>
              <wp:anchor distT="0" distB="0" distL="114300" distR="114300" simplePos="0" relativeHeight="251684864" behindDoc="0" locked="0" layoutInCell="1" allowOverlap="1" wp14:anchorId="57909C41" wp14:editId="57909C42">
                <wp:simplePos x="0" y="0"/>
                <wp:positionH relativeFrom="column">
                  <wp:posOffset>342900</wp:posOffset>
                </wp:positionH>
                <wp:positionV relativeFrom="paragraph">
                  <wp:posOffset>6587490</wp:posOffset>
                </wp:positionV>
                <wp:extent cx="635" cy="476250"/>
                <wp:effectExtent l="57150" t="5715" r="56515" b="2286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92EDA7" id="Straight Arrow Connector 31" o:spid="_x0000_s1026" type="#_x0000_t32" style="position:absolute;margin-left:27pt;margin-top:518.7pt;width:.05pt;height: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">
                <v:stroke endarrow="block"/>
              </v:shape>
            </w:pict>
          </mc:Fallback>
        </mc:AlternateContent>
      </w:r>
      <w:r>
        <w:rPr>
          <w:rFonts w:eastAsia="Calibri" w:cs="Times New Roman"/>
          <w:noProof/>
          <w:szCs w:val="20"/>
          <w:lang w:eastAsia="en-GB"/>
        </w:rPr>
        <mc:AlternateContent>
          <mc:Choice Requires="wps">
            <w:drawing>
              <wp:anchor distT="0" distB="0" distL="114300" distR="114300" simplePos="0" relativeHeight="251688960" behindDoc="0" locked="0" layoutInCell="1" allowOverlap="1" wp14:anchorId="57909C45" wp14:editId="2A2679DC">
                <wp:simplePos x="0" y="0"/>
                <wp:positionH relativeFrom="column">
                  <wp:posOffset>1781175</wp:posOffset>
                </wp:positionH>
                <wp:positionV relativeFrom="paragraph">
                  <wp:posOffset>4901565</wp:posOffset>
                </wp:positionV>
                <wp:extent cx="542925" cy="272415"/>
                <wp:effectExtent l="9525" t="15240" r="9525" b="762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72415"/>
                        </a:xfrm>
                        <a:prstGeom prst="rect">
                          <a:avLst/>
                        </a:prstGeom>
                        <a:solidFill>
                          <a:srgbClr val="FFFFFF"/>
                        </a:solidFill>
                        <a:ln w="127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909C8E" w14:textId="77777777" w:rsidR="00E116B3" w:rsidRDefault="00E116B3" w:rsidP="00737737">
                            <w:pPr>
                              <w:jc w:val="center"/>
                            </w:pPr>
                            <w: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909C45" id="Text Box 29" o:spid="_x0000_s1030" type="#_x0000_t202" style="position:absolute;margin-left:140.25pt;margin-top:385.95pt;width:42.75pt;height:21.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" strokecolor="#f79646" strokeweight="1pt">
                <v:stroke dashstyle="dash"/>
                <v:shadow color="#868686"/>
                <v:textbox>
                  <w:txbxContent>
                    <w:p w14:paraId="57909C8E" w14:textId="77777777" w:rsidR="00E116B3" w:rsidRDefault="00E116B3" w:rsidP="00737737">
                      <w:pPr>
                        <w:jc w:val="center"/>
                      </w:pPr>
                      <w:r>
                        <w:t>Yes</w:t>
                      </w:r>
                    </w:p>
                  </w:txbxContent>
                </v:textbox>
              </v:shape>
            </w:pict>
          </mc:Fallback>
        </mc:AlternateContent>
      </w:r>
      <w:r>
        <w:rPr>
          <w:rFonts w:eastAsia="Calibri" w:cs="Times New Roman"/>
          <w:noProof/>
          <w:szCs w:val="20"/>
          <w:lang w:eastAsia="en-GB"/>
        </w:rPr>
        <mc:AlternateContent>
          <mc:Choice Requires="wps">
            <w:drawing>
              <wp:anchor distT="0" distB="0" distL="114300" distR="114300" simplePos="0" relativeHeight="251687936" behindDoc="0" locked="0" layoutInCell="1" allowOverlap="1" wp14:anchorId="57909C47" wp14:editId="57909C48">
                <wp:simplePos x="0" y="0"/>
                <wp:positionH relativeFrom="column">
                  <wp:posOffset>923925</wp:posOffset>
                </wp:positionH>
                <wp:positionV relativeFrom="paragraph">
                  <wp:posOffset>1510665</wp:posOffset>
                </wp:positionV>
                <wp:extent cx="857250" cy="742950"/>
                <wp:effectExtent l="47625" t="53340" r="9525" b="1333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7250" cy="742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243FDE" id="Straight Arrow Connector 28" o:spid="_x0000_s1026" type="#_x0000_t32" style="position:absolute;margin-left:72.75pt;margin-top:118.95pt;width:67.5pt;height:58.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">
                <v:stroke endarrow="block"/>
              </v:shape>
            </w:pict>
          </mc:Fallback>
        </mc:AlternateContent>
      </w:r>
      <w:r>
        <w:rPr>
          <w:rFonts w:eastAsia="Calibri" w:cs="Times New Roman"/>
          <w:noProof/>
          <w:szCs w:val="20"/>
          <w:lang w:eastAsia="en-GB"/>
        </w:rPr>
        <mc:AlternateContent>
          <mc:Choice Requires="wps">
            <w:drawing>
              <wp:anchor distT="0" distB="0" distL="114300" distR="114300" simplePos="0" relativeHeight="251686912" behindDoc="0" locked="0" layoutInCell="1" allowOverlap="1" wp14:anchorId="57909C49" wp14:editId="57909C4A">
                <wp:simplePos x="0" y="0"/>
                <wp:positionH relativeFrom="column">
                  <wp:posOffset>447675</wp:posOffset>
                </wp:positionH>
                <wp:positionV relativeFrom="paragraph">
                  <wp:posOffset>3329940</wp:posOffset>
                </wp:positionV>
                <wp:extent cx="542925" cy="272415"/>
                <wp:effectExtent l="9525" t="15240" r="9525" b="762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72415"/>
                        </a:xfrm>
                        <a:prstGeom prst="rect">
                          <a:avLst/>
                        </a:prstGeom>
                        <a:solidFill>
                          <a:srgbClr val="FFFFFF"/>
                        </a:solidFill>
                        <a:ln w="127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909C8F" w14:textId="77777777" w:rsidR="00E116B3" w:rsidRDefault="00E116B3" w:rsidP="00737737">
                            <w:pPr>
                              <w:jc w:val="center"/>
                            </w:pPr>
                            <w: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909C49" id="Text Box 27" o:spid="_x0000_s1031" type="#_x0000_t202" style="position:absolute;margin-left:35.25pt;margin-top:262.2pt;width:42.75pt;height:21.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" strokecolor="#f79646" strokeweight="1pt">
                <v:stroke dashstyle="dash"/>
                <v:shadow color="#868686"/>
                <v:textbox>
                  <w:txbxContent>
                    <w:p w14:paraId="57909C8F" w14:textId="77777777" w:rsidR="00E116B3" w:rsidRDefault="00E116B3" w:rsidP="00737737">
                      <w:pPr>
                        <w:jc w:val="center"/>
                      </w:pPr>
                      <w:r>
                        <w:t>Yes</w:t>
                      </w:r>
                    </w:p>
                  </w:txbxContent>
                </v:textbox>
              </v:shape>
            </w:pict>
          </mc:Fallback>
        </mc:AlternateContent>
      </w:r>
      <w:r>
        <w:rPr>
          <w:rFonts w:eastAsia="Calibri" w:cs="Times New Roman"/>
          <w:noProof/>
          <w:szCs w:val="20"/>
          <w:lang w:eastAsia="en-GB"/>
        </w:rPr>
        <mc:AlternateContent>
          <mc:Choice Requires="wps">
            <w:drawing>
              <wp:anchor distT="0" distB="0" distL="114300" distR="114300" simplePos="0" relativeHeight="251679744" behindDoc="0" locked="0" layoutInCell="1" allowOverlap="1" wp14:anchorId="57909C4B" wp14:editId="57909C4C">
                <wp:simplePos x="0" y="0"/>
                <wp:positionH relativeFrom="column">
                  <wp:posOffset>342900</wp:posOffset>
                </wp:positionH>
                <wp:positionV relativeFrom="paragraph">
                  <wp:posOffset>3272790</wp:posOffset>
                </wp:positionV>
                <wp:extent cx="635" cy="447675"/>
                <wp:effectExtent l="57150" t="5715" r="56515" b="2286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EF94A" id="Straight Arrow Connector 26" o:spid="_x0000_s1026" type="#_x0000_t32" style="position:absolute;margin-left:27pt;margin-top:257.7pt;width:.05pt;height:3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">
                <v:stroke endarrow="block"/>
              </v:shape>
            </w:pict>
          </mc:Fallback>
        </mc:AlternateContent>
      </w:r>
      <w:r>
        <w:rPr>
          <w:rFonts w:eastAsia="Calibri" w:cs="Times New Roman"/>
          <w:noProof/>
          <w:szCs w:val="20"/>
          <w:lang w:eastAsia="en-GB"/>
        </w:rPr>
        <mc:AlternateContent>
          <mc:Choice Requires="wps">
            <w:drawing>
              <wp:anchor distT="0" distB="0" distL="114300" distR="114300" simplePos="0" relativeHeight="251680768" behindDoc="0" locked="0" layoutInCell="1" allowOverlap="1" wp14:anchorId="57909C4D" wp14:editId="57909C4E">
                <wp:simplePos x="0" y="0"/>
                <wp:positionH relativeFrom="column">
                  <wp:posOffset>342900</wp:posOffset>
                </wp:positionH>
                <wp:positionV relativeFrom="paragraph">
                  <wp:posOffset>4901565</wp:posOffset>
                </wp:positionV>
                <wp:extent cx="635" cy="342900"/>
                <wp:effectExtent l="57150" t="5715" r="56515" b="2286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CC0F38" id="Straight Arrow Connector 25" o:spid="_x0000_s1026" type="#_x0000_t32" style="position:absolute;margin-left:27pt;margin-top:385.95pt;width:.05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">
                <v:stroke endarrow="block"/>
              </v:shape>
            </w:pict>
          </mc:Fallback>
        </mc:AlternateContent>
      </w:r>
      <w:r>
        <w:rPr>
          <w:rFonts w:eastAsia="Calibri" w:cs="Times New Roman"/>
          <w:noProof/>
          <w:szCs w:val="20"/>
          <w:lang w:eastAsia="en-GB"/>
        </w:rPr>
        <mc:AlternateContent>
          <mc:Choice Requires="wps">
            <w:drawing>
              <wp:anchor distT="0" distB="0" distL="114300" distR="114300" simplePos="0" relativeHeight="251669504" behindDoc="0" locked="0" layoutInCell="1" allowOverlap="1" wp14:anchorId="57909C4F" wp14:editId="57909C50">
                <wp:simplePos x="0" y="0"/>
                <wp:positionH relativeFrom="column">
                  <wp:posOffset>-419100</wp:posOffset>
                </wp:positionH>
                <wp:positionV relativeFrom="paragraph">
                  <wp:posOffset>3720465</wp:posOffset>
                </wp:positionV>
                <wp:extent cx="1533525" cy="1181100"/>
                <wp:effectExtent l="9525" t="15240" r="9525" b="22860"/>
                <wp:wrapNone/>
                <wp:docPr id="24" name="Flowchart: Proces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1181100"/>
                        </a:xfrm>
                        <a:prstGeom prst="flowChart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7909C90" w14:textId="77777777" w:rsidR="00E116B3" w:rsidRDefault="00E116B3" w:rsidP="00737737">
                            <w:r>
                              <w:t>Record</w:t>
                            </w:r>
                            <w:r w:rsidRPr="00607AC4">
                              <w:t xml:space="preserve"> </w:t>
                            </w:r>
                            <w:r>
                              <w:t>issue, agree action plan and deadlines for issue resolution and monitor outcome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909C4F" id="_x0000_t109" coordsize="21600,21600" o:spt="109" path="m,l,21600r21600,l21600,xe">
                <v:stroke joinstyle="miter"/>
                <v:path gradientshapeok="t" o:connecttype="rect"/>
              </v:shapetype>
              <v:shape id="Flowchart: Process 24" o:spid="_x0000_s1032" type="#_x0000_t109" style="position:absolute;margin-left:-33pt;margin-top:292.95pt;width:120.75pt;height: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" strokecolor="#92cddc" strokeweight="1pt">
                <v:fill color2="#b6dde8" focus="100%" type="gradient"/>
                <v:shadow on="t" color="#205867" opacity=".5" offset="1pt"/>
                <v:textbox>
                  <w:txbxContent>
                    <w:p w14:paraId="57909C90" w14:textId="77777777" w:rsidR="00E116B3" w:rsidRDefault="00E116B3" w:rsidP="00737737">
                      <w:r>
                        <w:t>Record</w:t>
                      </w:r>
                      <w:r w:rsidRPr="00607AC4">
                        <w:t xml:space="preserve"> </w:t>
                      </w:r>
                      <w:r>
                        <w:t>issue, agree action plan and deadlines for issue resolution and monitor outcome</w:t>
                      </w:r>
                    </w:p>
                  </w:txbxContent>
                </v:textbox>
              </v:shape>
            </w:pict>
          </mc:Fallback>
        </mc:AlternateContent>
      </w:r>
      <w:r>
        <w:rPr>
          <w:rFonts w:eastAsia="Calibri" w:cs="Times New Roman"/>
          <w:noProof/>
          <w:szCs w:val="20"/>
          <w:lang w:eastAsia="en-GB"/>
        </w:rPr>
        <mc:AlternateContent>
          <mc:Choice Requires="wps">
            <w:drawing>
              <wp:anchor distT="0" distB="0" distL="114300" distR="114300" simplePos="0" relativeHeight="251685888" behindDoc="0" locked="0" layoutInCell="1" allowOverlap="1" wp14:anchorId="57909C51" wp14:editId="57909C52">
                <wp:simplePos x="0" y="0"/>
                <wp:positionH relativeFrom="column">
                  <wp:posOffset>1190625</wp:posOffset>
                </wp:positionH>
                <wp:positionV relativeFrom="paragraph">
                  <wp:posOffset>2324100</wp:posOffset>
                </wp:positionV>
                <wp:extent cx="447675" cy="272415"/>
                <wp:effectExtent l="9525" t="9525" r="9525" b="1333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72415"/>
                        </a:xfrm>
                        <a:prstGeom prst="rect">
                          <a:avLst/>
                        </a:prstGeom>
                        <a:solidFill>
                          <a:srgbClr val="FFFFFF"/>
                        </a:solidFill>
                        <a:ln w="127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909C91" w14:textId="77777777" w:rsidR="00E116B3" w:rsidRDefault="00E116B3" w:rsidP="00737737">
                            <w: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909C51" id="Text Box 23" o:spid="_x0000_s1033" type="#_x0000_t202" style="position:absolute;margin-left:93.75pt;margin-top:183pt;width:35.25pt;height:21.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" strokecolor="#f79646" strokeweight="1pt">
                <v:stroke dashstyle="dash"/>
                <v:shadow color="#868686"/>
                <v:textbox>
                  <w:txbxContent>
                    <w:p w14:paraId="57909C91" w14:textId="77777777" w:rsidR="00E116B3" w:rsidRDefault="00E116B3" w:rsidP="00737737">
                      <w:r>
                        <w:t>No</w:t>
                      </w:r>
                    </w:p>
                  </w:txbxContent>
                </v:textbox>
              </v:shape>
            </w:pict>
          </mc:Fallback>
        </mc:AlternateContent>
      </w:r>
      <w:r>
        <w:rPr>
          <w:rFonts w:eastAsia="Calibri" w:cs="Times New Roman"/>
          <w:noProof/>
          <w:szCs w:val="20"/>
          <w:lang w:eastAsia="en-GB"/>
        </w:rPr>
        <mc:AlternateContent>
          <mc:Choice Requires="wps">
            <w:drawing>
              <wp:anchor distT="0" distB="0" distL="114300" distR="114300" simplePos="0" relativeHeight="251683840" behindDoc="0" locked="0" layoutInCell="1" allowOverlap="1" wp14:anchorId="57909C53" wp14:editId="57909C54">
                <wp:simplePos x="0" y="0"/>
                <wp:positionH relativeFrom="column">
                  <wp:posOffset>5095875</wp:posOffset>
                </wp:positionH>
                <wp:positionV relativeFrom="paragraph">
                  <wp:posOffset>3329940</wp:posOffset>
                </wp:positionV>
                <wp:extent cx="0" cy="476250"/>
                <wp:effectExtent l="57150" t="5715" r="57150" b="2286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FE2A4A" id="Straight Arrow Connector 22" o:spid="_x0000_s1026" type="#_x0000_t32" style="position:absolute;margin-left:401.25pt;margin-top:262.2pt;width:0;height: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">
                <v:stroke endarrow="block"/>
              </v:shape>
            </w:pict>
          </mc:Fallback>
        </mc:AlternateContent>
      </w:r>
      <w:r>
        <w:rPr>
          <w:rFonts w:eastAsia="Calibri" w:cs="Times New Roman"/>
          <w:noProof/>
          <w:szCs w:val="20"/>
          <w:lang w:eastAsia="en-GB"/>
        </w:rPr>
        <mc:AlternateContent>
          <mc:Choice Requires="wps">
            <w:drawing>
              <wp:anchor distT="0" distB="0" distL="114300" distR="114300" simplePos="0" relativeHeight="251682816" behindDoc="0" locked="0" layoutInCell="1" allowOverlap="1" wp14:anchorId="57909C55" wp14:editId="57909C56">
                <wp:simplePos x="0" y="0"/>
                <wp:positionH relativeFrom="column">
                  <wp:posOffset>3876675</wp:posOffset>
                </wp:positionH>
                <wp:positionV relativeFrom="paragraph">
                  <wp:posOffset>2672715</wp:posOffset>
                </wp:positionV>
                <wp:extent cx="314325" cy="0"/>
                <wp:effectExtent l="9525" t="53340" r="19050" b="6096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D49FD3" id="Straight Arrow Connector 21" o:spid="_x0000_s1026" type="#_x0000_t32" style="position:absolute;margin-left:305.25pt;margin-top:210.45pt;width:24.7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">
                <v:stroke endarrow="block"/>
              </v:shape>
            </w:pict>
          </mc:Fallback>
        </mc:AlternateContent>
      </w:r>
      <w:r>
        <w:rPr>
          <w:rFonts w:eastAsia="Calibri" w:cs="Times New Roman"/>
          <w:noProof/>
          <w:szCs w:val="20"/>
          <w:lang w:eastAsia="en-GB"/>
        </w:rPr>
        <mc:AlternateContent>
          <mc:Choice Requires="wps">
            <w:drawing>
              <wp:anchor distT="0" distB="0" distL="114300" distR="114300" simplePos="0" relativeHeight="251681792" behindDoc="0" locked="0" layoutInCell="1" allowOverlap="1" wp14:anchorId="57909C57" wp14:editId="57909C58">
                <wp:simplePos x="0" y="0"/>
                <wp:positionH relativeFrom="column">
                  <wp:posOffset>1143000</wp:posOffset>
                </wp:positionH>
                <wp:positionV relativeFrom="paragraph">
                  <wp:posOffset>2672715</wp:posOffset>
                </wp:positionV>
                <wp:extent cx="638175" cy="0"/>
                <wp:effectExtent l="9525" t="53340" r="19050" b="6096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E28412" id="Straight Arrow Connector 20" o:spid="_x0000_s1026" type="#_x0000_t32" style="position:absolute;margin-left:90pt;margin-top:210.45pt;width:50.2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">
                <v:stroke endarrow="block"/>
              </v:shape>
            </w:pict>
          </mc:Fallback>
        </mc:AlternateContent>
      </w:r>
      <w:r>
        <w:rPr>
          <w:rFonts w:eastAsia="Calibri" w:cs="Times New Roman"/>
          <w:noProof/>
          <w:szCs w:val="20"/>
          <w:lang w:eastAsia="en-GB"/>
        </w:rPr>
        <mc:AlternateContent>
          <mc:Choice Requires="wps">
            <w:drawing>
              <wp:anchor distT="0" distB="0" distL="114300" distR="114300" simplePos="0" relativeHeight="251678720" behindDoc="0" locked="0" layoutInCell="1" allowOverlap="1" wp14:anchorId="57909C59" wp14:editId="57909C5A">
                <wp:simplePos x="0" y="0"/>
                <wp:positionH relativeFrom="column">
                  <wp:posOffset>342900</wp:posOffset>
                </wp:positionH>
                <wp:positionV relativeFrom="paragraph">
                  <wp:posOffset>1510665</wp:posOffset>
                </wp:positionV>
                <wp:extent cx="0" cy="419100"/>
                <wp:effectExtent l="57150" t="5715" r="57150" b="2286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FFD26D" id="Straight Arrow Connector 19" o:spid="_x0000_s1026" type="#_x0000_t32" style="position:absolute;margin-left:27pt;margin-top:118.95pt;width:0;height: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">
                <v:stroke endarrow="block"/>
              </v:shape>
            </w:pict>
          </mc:Fallback>
        </mc:AlternateContent>
      </w:r>
      <w:r>
        <w:rPr>
          <w:rFonts w:eastAsia="Calibri" w:cs="Times New Roman"/>
          <w:noProof/>
          <w:szCs w:val="20"/>
          <w:lang w:eastAsia="en-GB"/>
        </w:rPr>
        <mc:AlternateContent>
          <mc:Choice Requires="wps">
            <w:drawing>
              <wp:anchor distT="0" distB="0" distL="114300" distR="114300" simplePos="0" relativeHeight="251677696" behindDoc="0" locked="0" layoutInCell="1" allowOverlap="1" wp14:anchorId="57909C5B" wp14:editId="57909C5C">
                <wp:simplePos x="0" y="0"/>
                <wp:positionH relativeFrom="column">
                  <wp:posOffset>1323975</wp:posOffset>
                </wp:positionH>
                <wp:positionV relativeFrom="paragraph">
                  <wp:posOffset>1148715</wp:posOffset>
                </wp:positionV>
                <wp:extent cx="514350" cy="0"/>
                <wp:effectExtent l="19050" t="53340" r="9525" b="6096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7C130" id="Straight Arrow Connector 18" o:spid="_x0000_s1026" type="#_x0000_t32" style="position:absolute;margin-left:104.25pt;margin-top:90.45pt;width:40.5pt;height: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">
                <v:stroke endarrow="block"/>
              </v:shape>
            </w:pict>
          </mc:Fallback>
        </mc:AlternateContent>
      </w:r>
      <w:r>
        <w:rPr>
          <w:rFonts w:eastAsia="Calibri" w:cs="Times New Roman"/>
          <w:noProof/>
          <w:szCs w:val="20"/>
          <w:lang w:eastAsia="en-GB"/>
        </w:rPr>
        <mc:AlternateContent>
          <mc:Choice Requires="wps">
            <w:drawing>
              <wp:anchor distT="0" distB="0" distL="114300" distR="114300" simplePos="0" relativeHeight="251672576" behindDoc="0" locked="0" layoutInCell="1" allowOverlap="1" wp14:anchorId="57909C5D" wp14:editId="57909C5E">
                <wp:simplePos x="0" y="0"/>
                <wp:positionH relativeFrom="column">
                  <wp:posOffset>1066800</wp:posOffset>
                </wp:positionH>
                <wp:positionV relativeFrom="paragraph">
                  <wp:posOffset>3329940</wp:posOffset>
                </wp:positionV>
                <wp:extent cx="1733550" cy="2600325"/>
                <wp:effectExtent l="9525" t="43815" r="57150" b="1333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3550" cy="2600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C6ECC2" id="Straight Arrow Connector 15" o:spid="_x0000_s1026" type="#_x0000_t32" style="position:absolute;margin-left:84pt;margin-top:262.2pt;width:136.5pt;height:204.7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">
                <v:stroke endarrow="block"/>
              </v:shape>
            </w:pict>
          </mc:Fallback>
        </mc:AlternateContent>
      </w:r>
      <w:r>
        <w:rPr>
          <w:rFonts w:eastAsia="Calibri" w:cs="Times New Roman"/>
          <w:noProof/>
          <w:szCs w:val="20"/>
          <w:lang w:eastAsia="en-GB"/>
        </w:rPr>
        <mc:AlternateContent>
          <mc:Choice Requires="wps">
            <w:drawing>
              <wp:anchor distT="0" distB="0" distL="114300" distR="114300" simplePos="0" relativeHeight="251670528" behindDoc="0" locked="0" layoutInCell="1" allowOverlap="1" wp14:anchorId="57909C5F" wp14:editId="57909C60">
                <wp:simplePos x="0" y="0"/>
                <wp:positionH relativeFrom="column">
                  <wp:posOffset>-495300</wp:posOffset>
                </wp:positionH>
                <wp:positionV relativeFrom="paragraph">
                  <wp:posOffset>5244465</wp:posOffset>
                </wp:positionV>
                <wp:extent cx="1562100" cy="1343025"/>
                <wp:effectExtent l="9525" t="15240" r="19050" b="32385"/>
                <wp:wrapNone/>
                <wp:docPr id="14" name="Flowchart: Connector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343025"/>
                        </a:xfrm>
                        <a:prstGeom prst="flowChartConnector">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14:paraId="57909C92" w14:textId="77777777" w:rsidR="00E116B3" w:rsidRDefault="00E116B3" w:rsidP="00737737">
                            <w:pPr>
                              <w:jc w:val="center"/>
                            </w:pPr>
                            <w:r>
                              <w:t>Issue satisfactorily resolved?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909C5F"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4" o:spid="_x0000_s1034" type="#_x0000_t120" style="position:absolute;margin-left:-39pt;margin-top:412.95pt;width:123pt;height:10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" fillcolor="#c2d69b" strokecolor="#c2d69b" strokeweight="1pt">
                <v:fill color2="#eaf1dd" angle="135" focus="50%" type="gradient"/>
                <v:shadow on="t" color="#4e6128" opacity=".5" offset="1pt"/>
                <v:textbox>
                  <w:txbxContent>
                    <w:p w14:paraId="57909C92" w14:textId="77777777" w:rsidR="00E116B3" w:rsidRDefault="00E116B3" w:rsidP="00737737">
                      <w:pPr>
                        <w:jc w:val="center"/>
                      </w:pPr>
                      <w:r>
                        <w:t>Issue satisfactorily resolved?</w:t>
                      </w:r>
                    </w:p>
                  </w:txbxContent>
                </v:textbox>
              </v:shape>
            </w:pict>
          </mc:Fallback>
        </mc:AlternateContent>
      </w:r>
      <w:r w:rsidRPr="00737737">
        <w:rPr>
          <w:rFonts w:eastAsia="Calibri" w:cs="Times New Roman"/>
          <w:noProof/>
          <w:szCs w:val="20"/>
          <w:lang w:eastAsia="en-GB"/>
        </w:rPr>
        <w:t xml:space="preserve"> </w:t>
      </w:r>
      <w:r>
        <w:rPr>
          <w:rFonts w:eastAsia="Calibri" w:cs="Times New Roman"/>
          <w:noProof/>
          <w:szCs w:val="20"/>
          <w:lang w:eastAsia="en-GB"/>
        </w:rPr>
        <mc:AlternateContent>
          <mc:Choice Requires="wps">
            <w:drawing>
              <wp:anchor distT="0" distB="0" distL="114300" distR="114300" simplePos="0" relativeHeight="251668480" behindDoc="0" locked="0" layoutInCell="1" allowOverlap="1" wp14:anchorId="57909C61" wp14:editId="57909C62">
                <wp:simplePos x="0" y="0"/>
                <wp:positionH relativeFrom="column">
                  <wp:posOffset>4191000</wp:posOffset>
                </wp:positionH>
                <wp:positionV relativeFrom="paragraph">
                  <wp:posOffset>3806190</wp:posOffset>
                </wp:positionV>
                <wp:extent cx="1981200" cy="1524000"/>
                <wp:effectExtent l="9525" t="15240" r="19050" b="32385"/>
                <wp:wrapNone/>
                <wp:docPr id="13" name="Flowchart: Alternate Proces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1524000"/>
                        </a:xfrm>
                        <a:prstGeom prst="flowChartAlternateProcess">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57909C93" w14:textId="77777777" w:rsidR="00E116B3" w:rsidRDefault="00E116B3" w:rsidP="00737737">
                            <w:pPr>
                              <w:spacing w:after="120"/>
                              <w:ind w:left="357"/>
                            </w:pPr>
                            <w:r>
                              <w:t xml:space="preserve">Involve Procurement Services where any change to KPIs affect contract terms (e.g. where payment is linked to performance)  </w:t>
                            </w:r>
                          </w:p>
                          <w:p w14:paraId="57909C94" w14:textId="77777777" w:rsidR="00E116B3" w:rsidRDefault="00E116B3" w:rsidP="007377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09C61" id="Flowchart: Alternate Process 13" o:spid="_x0000_s1035" type="#_x0000_t176" style="position:absolute;margin-left:330pt;margin-top:299.7pt;width:156pt;height:12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" strokecolor="#d99594" strokeweight="1pt">
                <v:fill color2="#e5b8b7" focus="100%" type="gradient"/>
                <v:shadow on="t" color="#622423" opacity=".5" offset="1pt"/>
                <v:textbox>
                  <w:txbxContent>
                    <w:p w14:paraId="57909C93" w14:textId="77777777" w:rsidR="00E116B3" w:rsidRDefault="00E116B3" w:rsidP="00737737">
                      <w:pPr>
                        <w:spacing w:after="120"/>
                        <w:ind w:left="357"/>
                      </w:pPr>
                      <w:r>
                        <w:t xml:space="preserve">Involve Procurement Services where any change to KPIs affect contract terms (e.g. where payment is linked to performance)  </w:t>
                      </w:r>
                    </w:p>
                    <w:p w14:paraId="57909C94" w14:textId="77777777" w:rsidR="00E116B3" w:rsidRDefault="00E116B3" w:rsidP="00737737"/>
                  </w:txbxContent>
                </v:textbox>
              </v:shape>
            </w:pict>
          </mc:Fallback>
        </mc:AlternateContent>
      </w:r>
      <w:r>
        <w:rPr>
          <w:rFonts w:eastAsia="Calibri" w:cs="Times New Roman"/>
          <w:noProof/>
          <w:szCs w:val="20"/>
          <w:lang w:eastAsia="en-GB"/>
        </w:rPr>
        <mc:AlternateContent>
          <mc:Choice Requires="wps">
            <w:drawing>
              <wp:anchor distT="0" distB="0" distL="114300" distR="114300" simplePos="0" relativeHeight="251666432" behindDoc="0" locked="0" layoutInCell="1" allowOverlap="1" wp14:anchorId="57909C63" wp14:editId="57909C64">
                <wp:simplePos x="0" y="0"/>
                <wp:positionH relativeFrom="column">
                  <wp:posOffset>1781175</wp:posOffset>
                </wp:positionH>
                <wp:positionV relativeFrom="paragraph">
                  <wp:posOffset>2072640</wp:posOffset>
                </wp:positionV>
                <wp:extent cx="2095500" cy="1257300"/>
                <wp:effectExtent l="9525" t="15240" r="19050" b="32385"/>
                <wp:wrapNone/>
                <wp:docPr id="10" name="Flowchart: Alternate Proces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1257300"/>
                        </a:xfrm>
                        <a:prstGeom prst="flowChartAlternateProcess">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57909C95" w14:textId="77777777" w:rsidR="00E116B3" w:rsidRDefault="00E116B3" w:rsidP="00737737">
                            <w:pPr>
                              <w:spacing w:after="120"/>
                              <w:ind w:left="357"/>
                            </w:pPr>
                            <w:r>
                              <w:t>Continue cycle of reviewing performance, agreeing KPI scores and setting targets</w:t>
                            </w:r>
                          </w:p>
                          <w:p w14:paraId="57909C96" w14:textId="77777777" w:rsidR="00E116B3" w:rsidRDefault="00E116B3" w:rsidP="007377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09C63" id="Flowchart: Alternate Process 10" o:spid="_x0000_s1036" type="#_x0000_t176" style="position:absolute;margin-left:140.25pt;margin-top:163.2pt;width:165pt;height: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" strokecolor="#d99594" strokeweight="1pt">
                <v:fill color2="#e5b8b7" focus="100%" type="gradient"/>
                <v:shadow on="t" color="#622423" opacity=".5" offset="1pt"/>
                <v:textbox>
                  <w:txbxContent>
                    <w:p w14:paraId="57909C95" w14:textId="77777777" w:rsidR="00E116B3" w:rsidRDefault="00E116B3" w:rsidP="00737737">
                      <w:pPr>
                        <w:spacing w:after="120"/>
                        <w:ind w:left="357"/>
                      </w:pPr>
                      <w:r>
                        <w:t>Continue cycle of reviewing performance, agreeing KPI scores and setting targets</w:t>
                      </w:r>
                    </w:p>
                    <w:p w14:paraId="57909C96" w14:textId="77777777" w:rsidR="00E116B3" w:rsidRDefault="00E116B3" w:rsidP="00737737"/>
                  </w:txbxContent>
                </v:textbox>
              </v:shape>
            </w:pict>
          </mc:Fallback>
        </mc:AlternateContent>
      </w:r>
      <w:r>
        <w:rPr>
          <w:rFonts w:eastAsia="Calibri" w:cs="Times New Roman"/>
          <w:noProof/>
          <w:szCs w:val="20"/>
          <w:lang w:eastAsia="en-GB"/>
        </w:rPr>
        <mc:AlternateContent>
          <mc:Choice Requires="wps">
            <w:drawing>
              <wp:anchor distT="0" distB="0" distL="114300" distR="114300" simplePos="0" relativeHeight="251667456" behindDoc="0" locked="0" layoutInCell="1" allowOverlap="1" wp14:anchorId="57909C65" wp14:editId="57909C66">
                <wp:simplePos x="0" y="0"/>
                <wp:positionH relativeFrom="column">
                  <wp:posOffset>4191000</wp:posOffset>
                </wp:positionH>
                <wp:positionV relativeFrom="paragraph">
                  <wp:posOffset>2072640</wp:posOffset>
                </wp:positionV>
                <wp:extent cx="1981200" cy="1257300"/>
                <wp:effectExtent l="9525" t="15240" r="19050" b="32385"/>
                <wp:wrapNone/>
                <wp:docPr id="8" name="Flowchart: Alternate Proces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1257300"/>
                        </a:xfrm>
                        <a:prstGeom prst="flowChartAlternateProcess">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57909C97" w14:textId="77777777" w:rsidR="00E116B3" w:rsidRDefault="00E116B3" w:rsidP="00737737">
                            <w:r>
                              <w:t>Review KPIs at least annually with the Contractor and adjust as required to ensure they remain appropriate to business requirements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09C65" id="Flowchart: Alternate Process 8" o:spid="_x0000_s1037" type="#_x0000_t176" style="position:absolute;margin-left:330pt;margin-top:163.2pt;width:156pt;height: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" strokecolor="#d99594" strokeweight="1pt">
                <v:fill color2="#e5b8b7" focus="100%" type="gradient"/>
                <v:shadow on="t" color="#622423" opacity=".5" offset="1pt"/>
                <v:textbox>
                  <w:txbxContent>
                    <w:p w14:paraId="57909C97" w14:textId="77777777" w:rsidR="00E116B3" w:rsidRDefault="00E116B3" w:rsidP="00737737">
                      <w:r>
                        <w:t>Review KPIs at least annually with the Contractor and adjust as required to ensure they remain appropriate to business requirements</w:t>
                      </w:r>
                    </w:p>
                  </w:txbxContent>
                </v:textbox>
              </v:shape>
            </w:pict>
          </mc:Fallback>
        </mc:AlternateContent>
      </w:r>
      <w:r>
        <w:rPr>
          <w:rFonts w:eastAsia="Calibri" w:cs="Times New Roman"/>
          <w:noProof/>
          <w:szCs w:val="20"/>
          <w:lang w:eastAsia="en-GB"/>
        </w:rPr>
        <mc:AlternateContent>
          <mc:Choice Requires="wps">
            <w:drawing>
              <wp:anchor distT="0" distB="0" distL="114300" distR="114300" simplePos="0" relativeHeight="251664384" behindDoc="0" locked="0" layoutInCell="1" allowOverlap="1" wp14:anchorId="57909C67" wp14:editId="57909C68">
                <wp:simplePos x="0" y="0"/>
                <wp:positionH relativeFrom="column">
                  <wp:posOffset>-419100</wp:posOffset>
                </wp:positionH>
                <wp:positionV relativeFrom="paragraph">
                  <wp:posOffset>1929765</wp:posOffset>
                </wp:positionV>
                <wp:extent cx="1562100" cy="1343025"/>
                <wp:effectExtent l="9525" t="15240" r="19050" b="32385"/>
                <wp:wrapNone/>
                <wp:docPr id="6" name="Flowchart: Connector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343025"/>
                        </a:xfrm>
                        <a:prstGeom prst="flowChartConnector">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14:paraId="57909C98" w14:textId="77777777" w:rsidR="00E116B3" w:rsidRDefault="00E116B3" w:rsidP="00737737">
                            <w:pPr>
                              <w:jc w:val="center"/>
                            </w:pPr>
                            <w:r>
                              <w:t xml:space="preserve">Any </w:t>
                            </w:r>
                            <w:r w:rsidRPr="00607AC4">
                              <w:t>sub-standard Contractor performance</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09C67" id="Flowchart: Connector 6" o:spid="_x0000_s1038" type="#_x0000_t120" style="position:absolute;margin-left:-33pt;margin-top:151.95pt;width:123pt;height:10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" fillcolor="#c2d69b" strokecolor="#c2d69b" strokeweight="1pt">
                <v:fill color2="#eaf1dd" angle="135" focus="50%" type="gradient"/>
                <v:shadow on="t" color="#4e6128" opacity=".5" offset="1pt"/>
                <v:textbox>
                  <w:txbxContent>
                    <w:p w14:paraId="57909C98" w14:textId="77777777" w:rsidR="00E116B3" w:rsidRDefault="00E116B3" w:rsidP="00737737">
                      <w:pPr>
                        <w:jc w:val="center"/>
                      </w:pPr>
                      <w:r>
                        <w:t xml:space="preserve">Any </w:t>
                      </w:r>
                      <w:r w:rsidRPr="00607AC4">
                        <w:t>sub-standard Contractor performance</w:t>
                      </w:r>
                      <w:r>
                        <w:t>?</w:t>
                      </w:r>
                    </w:p>
                  </w:txbxContent>
                </v:textbox>
              </v:shape>
            </w:pict>
          </mc:Fallback>
        </mc:AlternateContent>
      </w:r>
      <w:r>
        <w:rPr>
          <w:rFonts w:eastAsia="Calibri" w:cs="Times New Roman"/>
          <w:noProof/>
          <w:szCs w:val="20"/>
          <w:lang w:eastAsia="en-GB"/>
        </w:rPr>
        <mc:AlternateContent>
          <mc:Choice Requires="wps">
            <w:drawing>
              <wp:anchor distT="0" distB="0" distL="114300" distR="114300" simplePos="0" relativeHeight="251663360" behindDoc="0" locked="0" layoutInCell="1" allowOverlap="1" wp14:anchorId="57909C69" wp14:editId="57909C6A">
                <wp:simplePos x="0" y="0"/>
                <wp:positionH relativeFrom="column">
                  <wp:posOffset>-495300</wp:posOffset>
                </wp:positionH>
                <wp:positionV relativeFrom="paragraph">
                  <wp:posOffset>729615</wp:posOffset>
                </wp:positionV>
                <wp:extent cx="1819275" cy="781050"/>
                <wp:effectExtent l="9525" t="15240" r="19050" b="32385"/>
                <wp:wrapNone/>
                <wp:docPr id="4" name="Flowchart: Alternate Proces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781050"/>
                        </a:xfrm>
                        <a:prstGeom prst="flowChartAlternateProcess">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57909C99" w14:textId="77777777" w:rsidR="00E116B3" w:rsidRDefault="00E116B3" w:rsidP="00737737">
                            <w:pPr>
                              <w:spacing w:after="120"/>
                              <w:ind w:left="357"/>
                            </w:pPr>
                            <w:r>
                              <w:t>Agree KPI scores</w:t>
                            </w:r>
                          </w:p>
                          <w:p w14:paraId="57909C9A" w14:textId="77777777" w:rsidR="00E116B3" w:rsidRDefault="00E116B3" w:rsidP="007377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09C69" id="Flowchart: Alternate Process 4" o:spid="_x0000_s1039" type="#_x0000_t176" style="position:absolute;margin-left:-39pt;margin-top:57.45pt;width:143.25pt;height: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" strokecolor="#d99594" strokeweight="1pt">
                <v:fill color2="#e5b8b7" focus="100%" type="gradient"/>
                <v:shadow on="t" color="#622423" opacity=".5" offset="1pt"/>
                <v:textbox>
                  <w:txbxContent>
                    <w:p w14:paraId="57909C99" w14:textId="77777777" w:rsidR="00E116B3" w:rsidRDefault="00E116B3" w:rsidP="00737737">
                      <w:pPr>
                        <w:spacing w:after="120"/>
                        <w:ind w:left="357"/>
                      </w:pPr>
                      <w:r>
                        <w:t>Agree KPI scores</w:t>
                      </w:r>
                    </w:p>
                    <w:p w14:paraId="57909C9A" w14:textId="77777777" w:rsidR="00E116B3" w:rsidRDefault="00E116B3" w:rsidP="00737737"/>
                  </w:txbxContent>
                </v:textbox>
              </v:shape>
            </w:pict>
          </mc:Fallback>
        </mc:AlternateContent>
      </w:r>
      <w:r w:rsidRPr="00737737">
        <w:rPr>
          <w:rFonts w:eastAsia="Calibri" w:cs="Times New Roman"/>
          <w:szCs w:val="20"/>
          <w:lang w:eastAsia="en-GB"/>
        </w:rPr>
        <w:tab/>
      </w:r>
    </w:p>
    <w:p w14:paraId="57909B05" w14:textId="77777777" w:rsidR="00737737" w:rsidRPr="00737737" w:rsidRDefault="00402347" w:rsidP="00737737">
      <w:pPr>
        <w:rPr>
          <w:b/>
          <w:szCs w:val="24"/>
        </w:rPr>
      </w:pPr>
      <w:r>
        <w:rPr>
          <w:rFonts w:eastAsia="Calibri" w:cs="Times New Roman"/>
          <w:noProof/>
          <w:szCs w:val="20"/>
          <w:lang w:eastAsia="en-GB"/>
        </w:rPr>
        <mc:AlternateContent>
          <mc:Choice Requires="wps">
            <w:drawing>
              <wp:anchor distT="0" distB="0" distL="114300" distR="114300" simplePos="0" relativeHeight="251675648" behindDoc="0" locked="0" layoutInCell="1" allowOverlap="1" wp14:anchorId="57909C6B" wp14:editId="57909C6C">
                <wp:simplePos x="0" y="0"/>
                <wp:positionH relativeFrom="column">
                  <wp:posOffset>5105400</wp:posOffset>
                </wp:positionH>
                <wp:positionV relativeFrom="paragraph">
                  <wp:posOffset>97155</wp:posOffset>
                </wp:positionV>
                <wp:extent cx="0" cy="571500"/>
                <wp:effectExtent l="76200" t="0" r="57150" b="571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3B754D" id="Straight Arrow Connector 16" o:spid="_x0000_s1026" type="#_x0000_t32" style="position:absolute;margin-left:402pt;margin-top:7.65pt;width:0;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">
                <v:stroke endarrow="block"/>
              </v:shape>
            </w:pict>
          </mc:Fallback>
        </mc:AlternateContent>
      </w:r>
    </w:p>
    <w:bookmarkEnd w:id="203"/>
    <w:p w14:paraId="57909B06" w14:textId="77777777" w:rsidR="00BB0F34" w:rsidRDefault="00BB0F34" w:rsidP="00BB0F34">
      <w:pPr>
        <w:rPr>
          <w:b/>
          <w:sz w:val="28"/>
          <w:szCs w:val="28"/>
        </w:rPr>
      </w:pPr>
    </w:p>
    <w:p w14:paraId="57909B07" w14:textId="4EFFFFE0" w:rsidR="00BB0F34" w:rsidRDefault="00172A8E">
      <w:pPr>
        <w:rPr>
          <w:b/>
          <w:sz w:val="28"/>
          <w:szCs w:val="28"/>
        </w:rPr>
      </w:pPr>
      <w:r>
        <w:rPr>
          <w:rFonts w:eastAsia="Calibri" w:cs="Times New Roman"/>
          <w:noProof/>
          <w:szCs w:val="20"/>
          <w:lang w:eastAsia="en-GB"/>
        </w:rPr>
        <mc:AlternateContent>
          <mc:Choice Requires="wps">
            <w:drawing>
              <wp:anchor distT="0" distB="0" distL="114300" distR="114300" simplePos="0" relativeHeight="251671552" behindDoc="0" locked="0" layoutInCell="1" allowOverlap="1" wp14:anchorId="57909C43" wp14:editId="5AF7A6B0">
                <wp:simplePos x="0" y="0"/>
                <wp:positionH relativeFrom="column">
                  <wp:posOffset>-419100</wp:posOffset>
                </wp:positionH>
                <wp:positionV relativeFrom="paragraph">
                  <wp:posOffset>6508749</wp:posOffset>
                </wp:positionV>
                <wp:extent cx="1533525" cy="504825"/>
                <wp:effectExtent l="0" t="0" r="47625" b="66675"/>
                <wp:wrapNone/>
                <wp:docPr id="30" name="Flowchart: Proces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504825"/>
                        </a:xfrm>
                        <a:prstGeom prst="flowChartProcess">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7909C8D" w14:textId="47F483D9" w:rsidR="00E116B3" w:rsidRDefault="00E116B3" w:rsidP="00737737">
                            <w:r>
                              <w:t xml:space="preserve">Seek advice from Procurement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09C43" id="Flowchart: Process 30" o:spid="_x0000_s1040" type="#_x0000_t109" style="position:absolute;margin-left:-33pt;margin-top:512.5pt;width:120.75pt;height:3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" strokecolor="#92cddc" strokeweight="1pt">
                <v:fill color2="#b6dde8" focus="100%" type="gradient"/>
                <v:shadow on="t" color="#205867" opacity=".5" offset="1pt"/>
                <v:textbox>
                  <w:txbxContent>
                    <w:p w14:paraId="57909C8D" w14:textId="47F483D9" w:rsidR="00E116B3" w:rsidRDefault="00E116B3" w:rsidP="00737737">
                      <w:r>
                        <w:t xml:space="preserve">Seek advice from Procurement </w:t>
                      </w:r>
                    </w:p>
                  </w:txbxContent>
                </v:textbox>
              </v:shape>
            </w:pict>
          </mc:Fallback>
        </mc:AlternateContent>
      </w:r>
      <w:r w:rsidR="00402347">
        <w:rPr>
          <w:rFonts w:eastAsia="Calibri" w:cs="Times New Roman"/>
          <w:noProof/>
          <w:szCs w:val="20"/>
          <w:lang w:eastAsia="en-GB"/>
        </w:rPr>
        <mc:AlternateContent>
          <mc:Choice Requires="wps">
            <w:drawing>
              <wp:anchor distT="0" distB="0" distL="114300" distR="114300" simplePos="0" relativeHeight="251662336" behindDoc="0" locked="0" layoutInCell="1" allowOverlap="1" wp14:anchorId="57909C6D" wp14:editId="57909C6E">
                <wp:simplePos x="0" y="0"/>
                <wp:positionH relativeFrom="column">
                  <wp:posOffset>1838325</wp:posOffset>
                </wp:positionH>
                <wp:positionV relativeFrom="paragraph">
                  <wp:posOffset>307975</wp:posOffset>
                </wp:positionV>
                <wp:extent cx="4200525" cy="619125"/>
                <wp:effectExtent l="0" t="0" r="47625" b="66675"/>
                <wp:wrapNone/>
                <wp:docPr id="33" name="Flowchart: Alternate Proces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0525" cy="619125"/>
                        </a:xfrm>
                        <a:prstGeom prst="flowChartAlternateProcess">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57909C9B" w14:textId="77777777" w:rsidR="00E116B3" w:rsidRPr="00980FA9" w:rsidRDefault="00E116B3" w:rsidP="00737737">
                            <w:pPr>
                              <w:spacing w:after="120"/>
                              <w:ind w:left="357"/>
                              <w:rPr>
                                <w:szCs w:val="24"/>
                              </w:rPr>
                            </w:pPr>
                            <w:r w:rsidRPr="00980FA9">
                              <w:rPr>
                                <w:szCs w:val="24"/>
                              </w:rPr>
                              <w:t>Review performance against K</w:t>
                            </w:r>
                            <w:r>
                              <w:rPr>
                                <w:szCs w:val="24"/>
                              </w:rPr>
                              <w:t>ey Performance Indicators (KPI</w:t>
                            </w:r>
                            <w:r w:rsidRPr="00980FA9">
                              <w:rPr>
                                <w:szCs w:val="24"/>
                              </w:rPr>
                              <w:t>s</w:t>
                            </w:r>
                            <w:r>
                              <w:rPr>
                                <w:szCs w:val="24"/>
                              </w:rPr>
                              <w:t>)</w:t>
                            </w:r>
                            <w:r w:rsidRPr="00980FA9">
                              <w:rPr>
                                <w:szCs w:val="24"/>
                              </w:rPr>
                              <w:t xml:space="preserve"> at agreed frequency with Contractor</w:t>
                            </w:r>
                          </w:p>
                          <w:p w14:paraId="57909C9C" w14:textId="77777777" w:rsidR="00E116B3" w:rsidRDefault="00E116B3" w:rsidP="007377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09C6D" id="Flowchart: Alternate Process 33" o:spid="_x0000_s1041" type="#_x0000_t176" style="position:absolute;margin-left:144.75pt;margin-top:24.25pt;width:330.75pt;height:4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" strokecolor="#d99594" strokeweight="1pt">
                <v:fill color2="#e5b8b7" focus="100%" type="gradient"/>
                <v:shadow on="t" color="#622423" opacity=".5" offset="1pt"/>
                <v:textbox>
                  <w:txbxContent>
                    <w:p w14:paraId="57909C9B" w14:textId="77777777" w:rsidR="00E116B3" w:rsidRPr="00980FA9" w:rsidRDefault="00E116B3" w:rsidP="00737737">
                      <w:pPr>
                        <w:spacing w:after="120"/>
                        <w:ind w:left="357"/>
                        <w:rPr>
                          <w:szCs w:val="24"/>
                        </w:rPr>
                      </w:pPr>
                      <w:r w:rsidRPr="00980FA9">
                        <w:rPr>
                          <w:szCs w:val="24"/>
                        </w:rPr>
                        <w:t>Review performance against K</w:t>
                      </w:r>
                      <w:r>
                        <w:rPr>
                          <w:szCs w:val="24"/>
                        </w:rPr>
                        <w:t>ey Performance Indicators (KPI</w:t>
                      </w:r>
                      <w:r w:rsidRPr="00980FA9">
                        <w:rPr>
                          <w:szCs w:val="24"/>
                        </w:rPr>
                        <w:t>s</w:t>
                      </w:r>
                      <w:r>
                        <w:rPr>
                          <w:szCs w:val="24"/>
                        </w:rPr>
                        <w:t>)</w:t>
                      </w:r>
                      <w:r w:rsidRPr="00980FA9">
                        <w:rPr>
                          <w:szCs w:val="24"/>
                        </w:rPr>
                        <w:t xml:space="preserve"> at agreed frequency with Contractor</w:t>
                      </w:r>
                    </w:p>
                    <w:p w14:paraId="57909C9C" w14:textId="77777777" w:rsidR="00E116B3" w:rsidRDefault="00E116B3" w:rsidP="00737737"/>
                  </w:txbxContent>
                </v:textbox>
              </v:shape>
            </w:pict>
          </mc:Fallback>
        </mc:AlternateContent>
      </w:r>
      <w:r w:rsidR="00BB0F34">
        <w:rPr>
          <w:b/>
          <w:sz w:val="28"/>
          <w:szCs w:val="28"/>
        </w:rPr>
        <w:br w:type="page"/>
      </w:r>
    </w:p>
    <w:p w14:paraId="57909B08" w14:textId="77777777" w:rsidR="00030CA3" w:rsidRPr="00030CA3" w:rsidRDefault="00030CA3" w:rsidP="00030CA3">
      <w:pPr>
        <w:rPr>
          <w:b/>
          <w:sz w:val="28"/>
          <w:szCs w:val="28"/>
        </w:rPr>
      </w:pPr>
      <w:bookmarkStart w:id="204" w:name="CONTACTS"/>
      <w:r w:rsidRPr="00D42B01">
        <w:rPr>
          <w:b/>
          <w:sz w:val="28"/>
          <w:szCs w:val="28"/>
        </w:rPr>
        <w:t>CONTACTS</w:t>
      </w:r>
    </w:p>
    <w:bookmarkEnd w:id="204"/>
    <w:p w14:paraId="57909B09" w14:textId="77777777" w:rsidR="00030CA3" w:rsidRDefault="00030CA3" w:rsidP="00030CA3"/>
    <w:p w14:paraId="57909B0A" w14:textId="1E96EB90" w:rsidR="00030CA3" w:rsidRPr="008909DF" w:rsidRDefault="00030CA3" w:rsidP="00030CA3">
      <w:r w:rsidRPr="008909DF">
        <w:t xml:space="preserve">When a need has been identified by a department or Project </w:t>
      </w:r>
      <w:r w:rsidR="006E5BBE" w:rsidRPr="006E5BBE">
        <w:t>Manager</w:t>
      </w:r>
      <w:r w:rsidRPr="008909DF">
        <w:t xml:space="preserve">, Procurement should be contacted to have the requirement added to the Procurement </w:t>
      </w:r>
      <w:r w:rsidR="002E644B" w:rsidRPr="008909DF">
        <w:t>Workplan</w:t>
      </w:r>
      <w:r w:rsidRPr="008909DF">
        <w:t xml:space="preserve">.  This </w:t>
      </w:r>
      <w:r w:rsidR="002E644B" w:rsidRPr="008909DF">
        <w:t>Workplan</w:t>
      </w:r>
      <w:r w:rsidRPr="008909DF">
        <w:t xml:space="preserve"> is issued </w:t>
      </w:r>
      <w:r w:rsidR="00402347">
        <w:t>month</w:t>
      </w:r>
      <w:r w:rsidRPr="008909DF">
        <w:t xml:space="preserve">ly to </w:t>
      </w:r>
      <w:r w:rsidR="00402347">
        <w:t>the Executive Team</w:t>
      </w:r>
      <w:r w:rsidRPr="008909DF">
        <w:t xml:space="preserve"> and is reprioritised regularly to ensure that urgent requirements are programmed in according to business needs.</w:t>
      </w:r>
    </w:p>
    <w:p w14:paraId="57909B0B" w14:textId="77777777" w:rsidR="0004071F" w:rsidRDefault="0004071F" w:rsidP="0004071F">
      <w:pPr>
        <w:tabs>
          <w:tab w:val="left" w:pos="720"/>
        </w:tabs>
        <w:ind w:left="720" w:hanging="720"/>
        <w:rPr>
          <w:color w:val="000000"/>
        </w:rPr>
      </w:pPr>
    </w:p>
    <w:tbl>
      <w:tblPr>
        <w:tblStyle w:val="LightShading-Accent2"/>
        <w:tblW w:w="9524" w:type="dxa"/>
        <w:jc w:val="center"/>
        <w:tblLayout w:type="fixed"/>
        <w:tblLook w:val="04A0" w:firstRow="1" w:lastRow="0" w:firstColumn="1" w:lastColumn="0" w:noHBand="0" w:noVBand="1"/>
      </w:tblPr>
      <w:tblGrid>
        <w:gridCol w:w="2313"/>
        <w:gridCol w:w="2312"/>
        <w:gridCol w:w="1983"/>
        <w:gridCol w:w="2916"/>
      </w:tblGrid>
      <w:tr w:rsidR="00030CA3" w14:paraId="57909B10" w14:textId="77777777" w:rsidTr="00441491">
        <w:trPr>
          <w:cnfStyle w:val="100000000000" w:firstRow="1" w:lastRow="0" w:firstColumn="0" w:lastColumn="0" w:oddVBand="0" w:evenVBand="0" w:oddHBand="0" w:evenHBand="0" w:firstRowFirstColumn="0" w:firstRowLastColumn="0" w:lastRowFirstColumn="0" w:lastRowLastColumn="0"/>
          <w:trHeight w:val="828"/>
          <w:jc w:val="center"/>
        </w:trPr>
        <w:tc>
          <w:tcPr>
            <w:cnfStyle w:val="001000000000" w:firstRow="0" w:lastRow="0" w:firstColumn="1" w:lastColumn="0" w:oddVBand="0" w:evenVBand="0" w:oddHBand="0" w:evenHBand="0" w:firstRowFirstColumn="0" w:firstRowLastColumn="0" w:lastRowFirstColumn="0" w:lastRowLastColumn="0"/>
            <w:tcW w:w="2381" w:type="dxa"/>
            <w:vAlign w:val="center"/>
          </w:tcPr>
          <w:p w14:paraId="57909B0C" w14:textId="77777777" w:rsidR="00030CA3" w:rsidRDefault="00030CA3" w:rsidP="00BC614C">
            <w:pPr>
              <w:tabs>
                <w:tab w:val="left" w:pos="720"/>
              </w:tabs>
              <w:rPr>
                <w:color w:val="000000"/>
              </w:rPr>
            </w:pPr>
            <w:r>
              <w:rPr>
                <w:color w:val="000000"/>
              </w:rPr>
              <w:t>NAME</w:t>
            </w:r>
          </w:p>
        </w:tc>
        <w:tc>
          <w:tcPr>
            <w:tcW w:w="2381" w:type="dxa"/>
            <w:vAlign w:val="center"/>
          </w:tcPr>
          <w:p w14:paraId="57909B0D" w14:textId="77777777" w:rsidR="00030CA3" w:rsidRDefault="00030CA3" w:rsidP="00BC614C">
            <w:pPr>
              <w:tabs>
                <w:tab w:val="left" w:pos="720"/>
              </w:tabs>
              <w:cnfStyle w:val="100000000000" w:firstRow="1" w:lastRow="0" w:firstColumn="0" w:lastColumn="0" w:oddVBand="0" w:evenVBand="0" w:oddHBand="0" w:evenHBand="0" w:firstRowFirstColumn="0" w:firstRowLastColumn="0" w:lastRowFirstColumn="0" w:lastRowLastColumn="0"/>
              <w:rPr>
                <w:color w:val="000000"/>
              </w:rPr>
            </w:pPr>
            <w:r>
              <w:rPr>
                <w:color w:val="000000"/>
              </w:rPr>
              <w:t>TITLE</w:t>
            </w:r>
          </w:p>
        </w:tc>
        <w:tc>
          <w:tcPr>
            <w:tcW w:w="2041" w:type="dxa"/>
            <w:vAlign w:val="center"/>
          </w:tcPr>
          <w:p w14:paraId="57909B0E" w14:textId="77777777" w:rsidR="00030CA3" w:rsidRDefault="00030CA3" w:rsidP="00BC614C">
            <w:pPr>
              <w:tabs>
                <w:tab w:val="left" w:pos="720"/>
              </w:tabs>
              <w:cnfStyle w:val="100000000000" w:firstRow="1" w:lastRow="0" w:firstColumn="0" w:lastColumn="0" w:oddVBand="0" w:evenVBand="0" w:oddHBand="0" w:evenHBand="0" w:firstRowFirstColumn="0" w:firstRowLastColumn="0" w:lastRowFirstColumn="0" w:lastRowLastColumn="0"/>
              <w:rPr>
                <w:color w:val="000000"/>
              </w:rPr>
            </w:pPr>
            <w:r>
              <w:rPr>
                <w:color w:val="000000"/>
              </w:rPr>
              <w:t>CONTACT NUMBER</w:t>
            </w:r>
          </w:p>
        </w:tc>
        <w:tc>
          <w:tcPr>
            <w:tcW w:w="3005" w:type="dxa"/>
            <w:vAlign w:val="center"/>
          </w:tcPr>
          <w:p w14:paraId="57909B0F" w14:textId="77777777" w:rsidR="00030CA3" w:rsidRDefault="00030CA3" w:rsidP="00BC614C">
            <w:pPr>
              <w:tabs>
                <w:tab w:val="left" w:pos="720"/>
              </w:tabs>
              <w:cnfStyle w:val="100000000000" w:firstRow="1" w:lastRow="0" w:firstColumn="0" w:lastColumn="0" w:oddVBand="0" w:evenVBand="0" w:oddHBand="0" w:evenHBand="0" w:firstRowFirstColumn="0" w:firstRowLastColumn="0" w:lastRowFirstColumn="0" w:lastRowLastColumn="0"/>
              <w:rPr>
                <w:color w:val="000000"/>
              </w:rPr>
            </w:pPr>
            <w:r>
              <w:rPr>
                <w:color w:val="000000"/>
              </w:rPr>
              <w:t>EMAIL ADDRESS</w:t>
            </w:r>
          </w:p>
        </w:tc>
      </w:tr>
      <w:tr w:rsidR="00030CA3" w:rsidRPr="00030CA3" w14:paraId="57909B15" w14:textId="77777777" w:rsidTr="00441491">
        <w:trPr>
          <w:cnfStyle w:val="000000100000" w:firstRow="0" w:lastRow="0" w:firstColumn="0" w:lastColumn="0" w:oddVBand="0" w:evenVBand="0" w:oddHBand="1" w:evenHBand="0" w:firstRowFirstColumn="0" w:firstRowLastColumn="0" w:lastRowFirstColumn="0" w:lastRowLastColumn="0"/>
          <w:trHeight w:val="828"/>
          <w:jc w:val="center"/>
        </w:trPr>
        <w:tc>
          <w:tcPr>
            <w:cnfStyle w:val="001000000000" w:firstRow="0" w:lastRow="0" w:firstColumn="1" w:lastColumn="0" w:oddVBand="0" w:evenVBand="0" w:oddHBand="0" w:evenHBand="0" w:firstRowFirstColumn="0" w:firstRowLastColumn="0" w:lastRowFirstColumn="0" w:lastRowLastColumn="0"/>
            <w:tcW w:w="2381" w:type="dxa"/>
            <w:vAlign w:val="center"/>
          </w:tcPr>
          <w:p w14:paraId="57909B11" w14:textId="77777777" w:rsidR="00030CA3" w:rsidRPr="00030CA3" w:rsidRDefault="00030CA3" w:rsidP="00BC614C">
            <w:pPr>
              <w:tabs>
                <w:tab w:val="left" w:pos="720"/>
              </w:tabs>
              <w:rPr>
                <w:b w:val="0"/>
                <w:color w:val="000000"/>
              </w:rPr>
            </w:pPr>
            <w:r w:rsidRPr="00030CA3">
              <w:rPr>
                <w:b w:val="0"/>
                <w:color w:val="000000"/>
              </w:rPr>
              <w:t>Sharon Dewar</w:t>
            </w:r>
          </w:p>
        </w:tc>
        <w:tc>
          <w:tcPr>
            <w:tcW w:w="2381" w:type="dxa"/>
            <w:vAlign w:val="center"/>
          </w:tcPr>
          <w:p w14:paraId="57909B12" w14:textId="405ECF8A" w:rsidR="00030CA3" w:rsidRPr="00030CA3" w:rsidRDefault="00CE5C73" w:rsidP="00BC614C">
            <w:pPr>
              <w:tabs>
                <w:tab w:val="left" w:pos="720"/>
              </w:tabs>
              <w:cnfStyle w:val="000000100000" w:firstRow="0" w:lastRow="0" w:firstColumn="0" w:lastColumn="0" w:oddVBand="0" w:evenVBand="0" w:oddHBand="1" w:evenHBand="0" w:firstRowFirstColumn="0" w:firstRowLastColumn="0" w:lastRowFirstColumn="0" w:lastRowLastColumn="0"/>
              <w:rPr>
                <w:color w:val="000000"/>
              </w:rPr>
            </w:pPr>
            <w:r>
              <w:rPr>
                <w:color w:val="000000"/>
              </w:rPr>
              <w:t>Head of Procurement</w:t>
            </w:r>
          </w:p>
        </w:tc>
        <w:tc>
          <w:tcPr>
            <w:tcW w:w="2041" w:type="dxa"/>
            <w:vAlign w:val="center"/>
          </w:tcPr>
          <w:p w14:paraId="57909B13" w14:textId="77777777" w:rsidR="00030CA3" w:rsidRPr="00030CA3" w:rsidRDefault="00030CA3" w:rsidP="00BC614C">
            <w:pPr>
              <w:tabs>
                <w:tab w:val="left" w:pos="720"/>
              </w:tabs>
              <w:cnfStyle w:val="000000100000" w:firstRow="0" w:lastRow="0" w:firstColumn="0" w:lastColumn="0" w:oddVBand="0" w:evenVBand="0" w:oddHBand="1" w:evenHBand="0" w:firstRowFirstColumn="0" w:firstRowLastColumn="0" w:lastRowFirstColumn="0" w:lastRowLastColumn="0"/>
              <w:rPr>
                <w:color w:val="000000"/>
              </w:rPr>
            </w:pPr>
            <w:r w:rsidRPr="00030CA3">
              <w:rPr>
                <w:color w:val="000000"/>
              </w:rPr>
              <w:t>01383 845116</w:t>
            </w:r>
            <w:r w:rsidR="00BD693F">
              <w:rPr>
                <w:color w:val="000000"/>
              </w:rPr>
              <w:t xml:space="preserve"> Internal ext 5574 </w:t>
            </w:r>
          </w:p>
        </w:tc>
        <w:tc>
          <w:tcPr>
            <w:tcW w:w="3005" w:type="dxa"/>
            <w:vAlign w:val="center"/>
          </w:tcPr>
          <w:p w14:paraId="57909B14" w14:textId="77777777" w:rsidR="00030CA3" w:rsidRPr="00030CA3" w:rsidRDefault="002B6878" w:rsidP="00BC614C">
            <w:pPr>
              <w:tabs>
                <w:tab w:val="left" w:pos="720"/>
              </w:tabs>
              <w:cnfStyle w:val="000000100000" w:firstRow="0" w:lastRow="0" w:firstColumn="0" w:lastColumn="0" w:oddVBand="0" w:evenVBand="0" w:oddHBand="1" w:evenHBand="0" w:firstRowFirstColumn="0" w:firstRowLastColumn="0" w:lastRowFirstColumn="0" w:lastRowLastColumn="0"/>
              <w:rPr>
                <w:color w:val="000000"/>
              </w:rPr>
            </w:pPr>
            <w:hyperlink r:id="rId91" w:history="1">
              <w:r w:rsidR="00030CA3" w:rsidRPr="00030CA3">
                <w:rPr>
                  <w:rStyle w:val="Hyperlink"/>
                </w:rPr>
                <w:t>sharondewar@fife.ac.uk</w:t>
              </w:r>
            </w:hyperlink>
          </w:p>
        </w:tc>
      </w:tr>
      <w:tr w:rsidR="00030CA3" w:rsidRPr="00030CA3" w14:paraId="57909B1B" w14:textId="77777777" w:rsidTr="00441491">
        <w:trPr>
          <w:trHeight w:val="828"/>
          <w:jc w:val="center"/>
        </w:trPr>
        <w:tc>
          <w:tcPr>
            <w:cnfStyle w:val="001000000000" w:firstRow="0" w:lastRow="0" w:firstColumn="1" w:lastColumn="0" w:oddVBand="0" w:evenVBand="0" w:oddHBand="0" w:evenHBand="0" w:firstRowFirstColumn="0" w:firstRowLastColumn="0" w:lastRowFirstColumn="0" w:lastRowLastColumn="0"/>
            <w:tcW w:w="2381" w:type="dxa"/>
            <w:vAlign w:val="center"/>
          </w:tcPr>
          <w:p w14:paraId="57909B16" w14:textId="77777777" w:rsidR="00030CA3" w:rsidRPr="00030CA3" w:rsidRDefault="00030CA3" w:rsidP="00BC614C">
            <w:pPr>
              <w:tabs>
                <w:tab w:val="left" w:pos="720"/>
              </w:tabs>
              <w:rPr>
                <w:b w:val="0"/>
                <w:color w:val="000000"/>
              </w:rPr>
            </w:pPr>
            <w:r w:rsidRPr="00030CA3">
              <w:rPr>
                <w:b w:val="0"/>
                <w:color w:val="000000"/>
              </w:rPr>
              <w:t>Ken Haig</w:t>
            </w:r>
          </w:p>
        </w:tc>
        <w:tc>
          <w:tcPr>
            <w:tcW w:w="2381" w:type="dxa"/>
            <w:vAlign w:val="center"/>
          </w:tcPr>
          <w:p w14:paraId="57909B17" w14:textId="77777777" w:rsidR="00030CA3" w:rsidRPr="00030CA3" w:rsidRDefault="00030CA3" w:rsidP="00BC614C">
            <w:pPr>
              <w:tabs>
                <w:tab w:val="left" w:pos="720"/>
              </w:tabs>
              <w:cnfStyle w:val="000000000000" w:firstRow="0" w:lastRow="0" w:firstColumn="0" w:lastColumn="0" w:oddVBand="0" w:evenVBand="0" w:oddHBand="0" w:evenHBand="0" w:firstRowFirstColumn="0" w:firstRowLastColumn="0" w:lastRowFirstColumn="0" w:lastRowLastColumn="0"/>
              <w:rPr>
                <w:color w:val="000000"/>
              </w:rPr>
            </w:pPr>
            <w:r>
              <w:rPr>
                <w:color w:val="000000"/>
              </w:rPr>
              <w:t>Central Stores Team Leader</w:t>
            </w:r>
          </w:p>
        </w:tc>
        <w:tc>
          <w:tcPr>
            <w:tcW w:w="2041" w:type="dxa"/>
            <w:vAlign w:val="center"/>
          </w:tcPr>
          <w:p w14:paraId="57909B18" w14:textId="77777777" w:rsidR="00030CA3" w:rsidRPr="00030CA3" w:rsidRDefault="00030CA3" w:rsidP="00BC614C">
            <w:pPr>
              <w:tabs>
                <w:tab w:val="left" w:pos="720"/>
              </w:tabs>
              <w:cnfStyle w:val="000000000000" w:firstRow="0" w:lastRow="0" w:firstColumn="0" w:lastColumn="0" w:oddVBand="0" w:evenVBand="0" w:oddHBand="0" w:evenHBand="0" w:firstRowFirstColumn="0" w:firstRowLastColumn="0" w:lastRowFirstColumn="0" w:lastRowLastColumn="0"/>
              <w:rPr>
                <w:color w:val="000000"/>
              </w:rPr>
            </w:pPr>
            <w:r>
              <w:rPr>
                <w:color w:val="000000"/>
              </w:rPr>
              <w:t>01383 845034</w:t>
            </w:r>
            <w:r w:rsidR="00BD693F">
              <w:rPr>
                <w:color w:val="000000"/>
              </w:rPr>
              <w:t xml:space="preserve"> Internal ext 5200</w:t>
            </w:r>
          </w:p>
        </w:tc>
        <w:tc>
          <w:tcPr>
            <w:tcW w:w="3005" w:type="dxa"/>
            <w:vAlign w:val="center"/>
          </w:tcPr>
          <w:p w14:paraId="57909B19" w14:textId="77777777" w:rsidR="00030CA3" w:rsidRDefault="002B6878" w:rsidP="00BC614C">
            <w:pPr>
              <w:tabs>
                <w:tab w:val="left" w:pos="720"/>
              </w:tabs>
              <w:cnfStyle w:val="000000000000" w:firstRow="0" w:lastRow="0" w:firstColumn="0" w:lastColumn="0" w:oddVBand="0" w:evenVBand="0" w:oddHBand="0" w:evenHBand="0" w:firstRowFirstColumn="0" w:firstRowLastColumn="0" w:lastRowFirstColumn="0" w:lastRowLastColumn="0"/>
              <w:rPr>
                <w:color w:val="000000"/>
              </w:rPr>
            </w:pPr>
            <w:hyperlink r:id="rId92" w:history="1">
              <w:r w:rsidR="00030CA3" w:rsidRPr="00547C13">
                <w:rPr>
                  <w:rStyle w:val="Hyperlink"/>
                </w:rPr>
                <w:t>kenhaig@fife.ac.uk</w:t>
              </w:r>
            </w:hyperlink>
          </w:p>
          <w:p w14:paraId="57909B1A" w14:textId="77777777" w:rsidR="00030CA3" w:rsidRPr="00030CA3" w:rsidRDefault="00030CA3" w:rsidP="00BC614C">
            <w:pPr>
              <w:tabs>
                <w:tab w:val="left" w:pos="720"/>
              </w:tabs>
              <w:cnfStyle w:val="000000000000" w:firstRow="0" w:lastRow="0" w:firstColumn="0" w:lastColumn="0" w:oddVBand="0" w:evenVBand="0" w:oddHBand="0" w:evenHBand="0" w:firstRowFirstColumn="0" w:firstRowLastColumn="0" w:lastRowFirstColumn="0" w:lastRowLastColumn="0"/>
              <w:rPr>
                <w:color w:val="000000"/>
              </w:rPr>
            </w:pPr>
          </w:p>
        </w:tc>
      </w:tr>
      <w:tr w:rsidR="00030CA3" w:rsidRPr="00030CA3" w14:paraId="57909B21" w14:textId="77777777" w:rsidTr="00441491">
        <w:trPr>
          <w:cnfStyle w:val="000000100000" w:firstRow="0" w:lastRow="0" w:firstColumn="0" w:lastColumn="0" w:oddVBand="0" w:evenVBand="0" w:oddHBand="1" w:evenHBand="0" w:firstRowFirstColumn="0" w:firstRowLastColumn="0" w:lastRowFirstColumn="0" w:lastRowLastColumn="0"/>
          <w:trHeight w:val="828"/>
          <w:jc w:val="center"/>
        </w:trPr>
        <w:tc>
          <w:tcPr>
            <w:cnfStyle w:val="001000000000" w:firstRow="0" w:lastRow="0" w:firstColumn="1" w:lastColumn="0" w:oddVBand="0" w:evenVBand="0" w:oddHBand="0" w:evenHBand="0" w:firstRowFirstColumn="0" w:firstRowLastColumn="0" w:lastRowFirstColumn="0" w:lastRowLastColumn="0"/>
            <w:tcW w:w="2381" w:type="dxa"/>
            <w:vAlign w:val="center"/>
          </w:tcPr>
          <w:p w14:paraId="57909B1C" w14:textId="442AE99B" w:rsidR="00030CA3" w:rsidRPr="00030CA3" w:rsidRDefault="00030CA3" w:rsidP="00401462">
            <w:pPr>
              <w:tabs>
                <w:tab w:val="left" w:pos="720"/>
              </w:tabs>
              <w:rPr>
                <w:b w:val="0"/>
                <w:color w:val="000000"/>
              </w:rPr>
            </w:pPr>
            <w:r w:rsidRPr="00030CA3">
              <w:rPr>
                <w:b w:val="0"/>
                <w:color w:val="000000"/>
              </w:rPr>
              <w:t xml:space="preserve">Laura </w:t>
            </w:r>
            <w:r w:rsidR="00401462">
              <w:rPr>
                <w:b w:val="0"/>
                <w:color w:val="000000"/>
              </w:rPr>
              <w:t>Russell</w:t>
            </w:r>
          </w:p>
        </w:tc>
        <w:tc>
          <w:tcPr>
            <w:tcW w:w="2381" w:type="dxa"/>
            <w:vAlign w:val="center"/>
          </w:tcPr>
          <w:p w14:paraId="57909B1D" w14:textId="77777777" w:rsidR="00030CA3" w:rsidRPr="00030CA3" w:rsidRDefault="00030CA3" w:rsidP="00BC614C">
            <w:pPr>
              <w:tabs>
                <w:tab w:val="left" w:pos="720"/>
              </w:tabs>
              <w:cnfStyle w:val="000000100000" w:firstRow="0" w:lastRow="0" w:firstColumn="0" w:lastColumn="0" w:oddVBand="0" w:evenVBand="0" w:oddHBand="1" w:evenHBand="0" w:firstRowFirstColumn="0" w:firstRowLastColumn="0" w:lastRowFirstColumn="0" w:lastRowLastColumn="0"/>
              <w:rPr>
                <w:color w:val="000000"/>
              </w:rPr>
            </w:pPr>
            <w:r>
              <w:rPr>
                <w:color w:val="000000"/>
              </w:rPr>
              <w:t>Procurement &amp; Contracts Co-ordinator</w:t>
            </w:r>
          </w:p>
        </w:tc>
        <w:tc>
          <w:tcPr>
            <w:tcW w:w="2041" w:type="dxa"/>
            <w:vAlign w:val="center"/>
          </w:tcPr>
          <w:p w14:paraId="57909B1E" w14:textId="77777777" w:rsidR="00030CA3" w:rsidRPr="00030CA3" w:rsidRDefault="00030CA3" w:rsidP="00BC614C">
            <w:pPr>
              <w:tabs>
                <w:tab w:val="left" w:pos="720"/>
              </w:tabs>
              <w:cnfStyle w:val="000000100000" w:firstRow="0" w:lastRow="0" w:firstColumn="0" w:lastColumn="0" w:oddVBand="0" w:evenVBand="0" w:oddHBand="1" w:evenHBand="0" w:firstRowFirstColumn="0" w:firstRowLastColumn="0" w:lastRowFirstColumn="0" w:lastRowLastColumn="0"/>
              <w:rPr>
                <w:color w:val="000000"/>
              </w:rPr>
            </w:pPr>
            <w:r>
              <w:rPr>
                <w:color w:val="000000"/>
              </w:rPr>
              <w:t>01383 559062</w:t>
            </w:r>
            <w:r w:rsidR="00BD693F">
              <w:rPr>
                <w:color w:val="000000"/>
              </w:rPr>
              <w:t xml:space="preserve"> Internal ext 5434</w:t>
            </w:r>
          </w:p>
        </w:tc>
        <w:tc>
          <w:tcPr>
            <w:tcW w:w="3005" w:type="dxa"/>
            <w:vAlign w:val="center"/>
          </w:tcPr>
          <w:p w14:paraId="57909B1F" w14:textId="2F6DE765" w:rsidR="00030CA3" w:rsidRDefault="002B6878" w:rsidP="00BC614C">
            <w:pPr>
              <w:tabs>
                <w:tab w:val="left" w:pos="720"/>
              </w:tabs>
              <w:cnfStyle w:val="000000100000" w:firstRow="0" w:lastRow="0" w:firstColumn="0" w:lastColumn="0" w:oddVBand="0" w:evenVBand="0" w:oddHBand="1" w:evenHBand="0" w:firstRowFirstColumn="0" w:firstRowLastColumn="0" w:lastRowFirstColumn="0" w:lastRowLastColumn="0"/>
              <w:rPr>
                <w:color w:val="000000"/>
              </w:rPr>
            </w:pPr>
            <w:hyperlink r:id="rId93" w:history="1">
              <w:r w:rsidR="00401462">
                <w:rPr>
                  <w:rStyle w:val="Hyperlink"/>
                </w:rPr>
                <w:t>laurarussell@fife.ac.uk</w:t>
              </w:r>
            </w:hyperlink>
          </w:p>
          <w:p w14:paraId="57909B20" w14:textId="77777777" w:rsidR="00030CA3" w:rsidRPr="00030CA3" w:rsidRDefault="00030CA3" w:rsidP="00BC614C">
            <w:pPr>
              <w:tabs>
                <w:tab w:val="left" w:pos="720"/>
              </w:tabs>
              <w:cnfStyle w:val="000000100000" w:firstRow="0" w:lastRow="0" w:firstColumn="0" w:lastColumn="0" w:oddVBand="0" w:evenVBand="0" w:oddHBand="1" w:evenHBand="0" w:firstRowFirstColumn="0" w:firstRowLastColumn="0" w:lastRowFirstColumn="0" w:lastRowLastColumn="0"/>
              <w:rPr>
                <w:color w:val="000000"/>
              </w:rPr>
            </w:pPr>
          </w:p>
        </w:tc>
      </w:tr>
      <w:tr w:rsidR="00172A8E" w:rsidRPr="00BC614C" w14:paraId="558ED09A" w14:textId="77777777" w:rsidTr="00441491">
        <w:trPr>
          <w:trHeight w:val="828"/>
          <w:jc w:val="center"/>
        </w:trPr>
        <w:tc>
          <w:tcPr>
            <w:cnfStyle w:val="001000000000" w:firstRow="0" w:lastRow="0" w:firstColumn="1" w:lastColumn="0" w:oddVBand="0" w:evenVBand="0" w:oddHBand="0" w:evenHBand="0" w:firstRowFirstColumn="0" w:firstRowLastColumn="0" w:lastRowFirstColumn="0" w:lastRowLastColumn="0"/>
            <w:tcW w:w="2381" w:type="dxa"/>
            <w:vAlign w:val="center"/>
          </w:tcPr>
          <w:p w14:paraId="4124F65E" w14:textId="5E120278" w:rsidR="00172A8E" w:rsidRPr="00BC614C" w:rsidRDefault="00172A8E" w:rsidP="00BC614C">
            <w:pPr>
              <w:tabs>
                <w:tab w:val="left" w:pos="720"/>
              </w:tabs>
              <w:rPr>
                <w:b w:val="0"/>
                <w:color w:val="000000"/>
              </w:rPr>
            </w:pPr>
            <w:r>
              <w:rPr>
                <w:b w:val="0"/>
                <w:color w:val="000000"/>
              </w:rPr>
              <w:t>Aaron Muir</w:t>
            </w:r>
          </w:p>
        </w:tc>
        <w:tc>
          <w:tcPr>
            <w:tcW w:w="2381" w:type="dxa"/>
            <w:vAlign w:val="center"/>
          </w:tcPr>
          <w:p w14:paraId="420C5674" w14:textId="374926E5" w:rsidR="00172A8E" w:rsidRPr="00BC614C" w:rsidRDefault="00172A8E" w:rsidP="00BC614C">
            <w:pPr>
              <w:tabs>
                <w:tab w:val="left" w:pos="720"/>
              </w:tabs>
              <w:cnfStyle w:val="000000000000" w:firstRow="0" w:lastRow="0" w:firstColumn="0" w:lastColumn="0" w:oddVBand="0" w:evenVBand="0" w:oddHBand="0" w:evenHBand="0" w:firstRowFirstColumn="0" w:firstRowLastColumn="0" w:lastRowFirstColumn="0" w:lastRowLastColumn="0"/>
              <w:rPr>
                <w:color w:val="000000"/>
              </w:rPr>
            </w:pPr>
            <w:r>
              <w:rPr>
                <w:color w:val="000000"/>
              </w:rPr>
              <w:t>Procurement Officer</w:t>
            </w:r>
          </w:p>
        </w:tc>
        <w:tc>
          <w:tcPr>
            <w:tcW w:w="2041" w:type="dxa"/>
            <w:vAlign w:val="center"/>
          </w:tcPr>
          <w:p w14:paraId="6E5D85F7" w14:textId="5418117C" w:rsidR="00172A8E" w:rsidRPr="00BC614C" w:rsidRDefault="00172A8E" w:rsidP="00BC614C">
            <w:pPr>
              <w:tabs>
                <w:tab w:val="left" w:pos="720"/>
              </w:tabs>
              <w:cnfStyle w:val="000000000000" w:firstRow="0" w:lastRow="0" w:firstColumn="0" w:lastColumn="0" w:oddVBand="0" w:evenVBand="0" w:oddHBand="0" w:evenHBand="0" w:firstRowFirstColumn="0" w:firstRowLastColumn="0" w:lastRowFirstColumn="0" w:lastRowLastColumn="0"/>
              <w:rPr>
                <w:color w:val="000000"/>
              </w:rPr>
            </w:pPr>
            <w:r>
              <w:rPr>
                <w:color w:val="000000"/>
              </w:rPr>
              <w:t>TBC</w:t>
            </w:r>
          </w:p>
        </w:tc>
        <w:tc>
          <w:tcPr>
            <w:tcW w:w="3005" w:type="dxa"/>
            <w:vAlign w:val="center"/>
          </w:tcPr>
          <w:p w14:paraId="14E94F2B" w14:textId="745053B9" w:rsidR="00172A8E" w:rsidRDefault="002B6878" w:rsidP="00BC614C">
            <w:pPr>
              <w:tabs>
                <w:tab w:val="left" w:pos="720"/>
              </w:tabs>
              <w:cnfStyle w:val="000000000000" w:firstRow="0" w:lastRow="0" w:firstColumn="0" w:lastColumn="0" w:oddVBand="0" w:evenVBand="0" w:oddHBand="0" w:evenHBand="0" w:firstRowFirstColumn="0" w:firstRowLastColumn="0" w:lastRowFirstColumn="0" w:lastRowLastColumn="0"/>
            </w:pPr>
            <w:hyperlink r:id="rId94" w:history="1">
              <w:r w:rsidR="00172A8E" w:rsidRPr="007554E6">
                <w:rPr>
                  <w:rStyle w:val="Hyperlink"/>
                </w:rPr>
                <w:t>aaronmuir@fife.ac.uk</w:t>
              </w:r>
            </w:hyperlink>
          </w:p>
        </w:tc>
      </w:tr>
      <w:tr w:rsidR="00BC614C" w:rsidRPr="00BC614C" w14:paraId="57909B26" w14:textId="77777777" w:rsidTr="00441491">
        <w:trPr>
          <w:cnfStyle w:val="000000100000" w:firstRow="0" w:lastRow="0" w:firstColumn="0" w:lastColumn="0" w:oddVBand="0" w:evenVBand="0" w:oddHBand="1" w:evenHBand="0" w:firstRowFirstColumn="0" w:firstRowLastColumn="0" w:lastRowFirstColumn="0" w:lastRowLastColumn="0"/>
          <w:trHeight w:val="828"/>
          <w:jc w:val="center"/>
        </w:trPr>
        <w:tc>
          <w:tcPr>
            <w:cnfStyle w:val="001000000000" w:firstRow="0" w:lastRow="0" w:firstColumn="1" w:lastColumn="0" w:oddVBand="0" w:evenVBand="0" w:oddHBand="0" w:evenHBand="0" w:firstRowFirstColumn="0" w:firstRowLastColumn="0" w:lastRowFirstColumn="0" w:lastRowLastColumn="0"/>
            <w:tcW w:w="2381" w:type="dxa"/>
            <w:vAlign w:val="center"/>
          </w:tcPr>
          <w:p w14:paraId="57909B22" w14:textId="77777777" w:rsidR="00BC614C" w:rsidRPr="00BC614C" w:rsidRDefault="00BC614C" w:rsidP="00BC614C">
            <w:pPr>
              <w:tabs>
                <w:tab w:val="left" w:pos="720"/>
              </w:tabs>
              <w:rPr>
                <w:b w:val="0"/>
                <w:color w:val="000000"/>
              </w:rPr>
            </w:pPr>
            <w:r w:rsidRPr="00BC614C">
              <w:rPr>
                <w:b w:val="0"/>
                <w:color w:val="000000"/>
              </w:rPr>
              <w:t>General Contact</w:t>
            </w:r>
          </w:p>
        </w:tc>
        <w:tc>
          <w:tcPr>
            <w:tcW w:w="2381" w:type="dxa"/>
            <w:vAlign w:val="center"/>
          </w:tcPr>
          <w:p w14:paraId="57909B23" w14:textId="77777777" w:rsidR="00BC614C" w:rsidRPr="00BC614C" w:rsidRDefault="00BC614C" w:rsidP="00BC614C">
            <w:pPr>
              <w:tabs>
                <w:tab w:val="left" w:pos="720"/>
              </w:tabs>
              <w:cnfStyle w:val="000000100000" w:firstRow="0" w:lastRow="0" w:firstColumn="0" w:lastColumn="0" w:oddVBand="0" w:evenVBand="0" w:oddHBand="1" w:evenHBand="0" w:firstRowFirstColumn="0" w:firstRowLastColumn="0" w:lastRowFirstColumn="0" w:lastRowLastColumn="0"/>
              <w:rPr>
                <w:color w:val="000000"/>
              </w:rPr>
            </w:pPr>
          </w:p>
        </w:tc>
        <w:tc>
          <w:tcPr>
            <w:tcW w:w="2041" w:type="dxa"/>
            <w:vAlign w:val="center"/>
          </w:tcPr>
          <w:p w14:paraId="57909B24" w14:textId="77777777" w:rsidR="00BC614C" w:rsidRPr="00BC614C" w:rsidRDefault="00BC614C" w:rsidP="00BC614C">
            <w:pPr>
              <w:tabs>
                <w:tab w:val="left" w:pos="720"/>
              </w:tabs>
              <w:cnfStyle w:val="000000100000" w:firstRow="0" w:lastRow="0" w:firstColumn="0" w:lastColumn="0" w:oddVBand="0" w:evenVBand="0" w:oddHBand="1" w:evenHBand="0" w:firstRowFirstColumn="0" w:firstRowLastColumn="0" w:lastRowFirstColumn="0" w:lastRowLastColumn="0"/>
              <w:rPr>
                <w:color w:val="000000"/>
              </w:rPr>
            </w:pPr>
          </w:p>
        </w:tc>
        <w:tc>
          <w:tcPr>
            <w:tcW w:w="3005" w:type="dxa"/>
            <w:vAlign w:val="center"/>
          </w:tcPr>
          <w:p w14:paraId="57909B25" w14:textId="77777777" w:rsidR="00BC614C" w:rsidRPr="00BC614C" w:rsidRDefault="002B6878" w:rsidP="00BC614C">
            <w:pPr>
              <w:tabs>
                <w:tab w:val="left" w:pos="720"/>
              </w:tabs>
              <w:cnfStyle w:val="000000100000" w:firstRow="0" w:lastRow="0" w:firstColumn="0" w:lastColumn="0" w:oddVBand="0" w:evenVBand="0" w:oddHBand="1" w:evenHBand="0" w:firstRowFirstColumn="0" w:firstRowLastColumn="0" w:lastRowFirstColumn="0" w:lastRowLastColumn="0"/>
              <w:rPr>
                <w:color w:val="000000"/>
              </w:rPr>
            </w:pPr>
            <w:hyperlink r:id="rId95" w:history="1">
              <w:r w:rsidR="00BC614C" w:rsidRPr="00BC614C">
                <w:rPr>
                  <w:rStyle w:val="Hyperlink"/>
                </w:rPr>
                <w:t>procurement@fife.ac.uk</w:t>
              </w:r>
            </w:hyperlink>
          </w:p>
        </w:tc>
      </w:tr>
    </w:tbl>
    <w:p w14:paraId="57909B27" w14:textId="77777777" w:rsidR="009F280F" w:rsidRDefault="009F280F" w:rsidP="0004071F">
      <w:pPr>
        <w:tabs>
          <w:tab w:val="left" w:pos="720"/>
        </w:tabs>
        <w:ind w:left="720" w:hanging="720"/>
        <w:rPr>
          <w:color w:val="000000"/>
        </w:rPr>
      </w:pPr>
    </w:p>
    <w:p w14:paraId="57909B28" w14:textId="77777777" w:rsidR="009F280F" w:rsidRDefault="009F280F">
      <w:pPr>
        <w:rPr>
          <w:color w:val="000000"/>
        </w:rPr>
      </w:pPr>
      <w:r>
        <w:rPr>
          <w:color w:val="000000"/>
        </w:rPr>
        <w:br w:type="page"/>
      </w:r>
    </w:p>
    <w:p w14:paraId="57909B29" w14:textId="77777777" w:rsidR="009F280F" w:rsidRDefault="009F280F" w:rsidP="009F280F">
      <w:pPr>
        <w:pStyle w:val="BodyTextIndent"/>
        <w:tabs>
          <w:tab w:val="left" w:pos="720"/>
        </w:tabs>
        <w:ind w:left="780" w:firstLine="0"/>
        <w:jc w:val="right"/>
        <w:rPr>
          <w:b/>
        </w:rPr>
      </w:pPr>
      <w:bookmarkStart w:id="205" w:name="ANNEX1"/>
      <w:r w:rsidRPr="00DA6718">
        <w:rPr>
          <w:b/>
        </w:rPr>
        <w:t>A</w:t>
      </w:r>
      <w:r>
        <w:rPr>
          <w:b/>
        </w:rPr>
        <w:t>NNEX 1</w:t>
      </w:r>
    </w:p>
    <w:bookmarkEnd w:id="205"/>
    <w:p w14:paraId="57909B2A" w14:textId="77777777" w:rsidR="009F280F" w:rsidRDefault="009F280F" w:rsidP="009F280F">
      <w:pPr>
        <w:pStyle w:val="BodyTextIndent"/>
        <w:tabs>
          <w:tab w:val="left" w:pos="720"/>
        </w:tabs>
        <w:ind w:left="720" w:hanging="720"/>
      </w:pPr>
    </w:p>
    <w:p w14:paraId="57909B2B" w14:textId="77777777" w:rsidR="009F280F" w:rsidRPr="00D74CBC" w:rsidRDefault="009F280F" w:rsidP="009F280F">
      <w:pPr>
        <w:pStyle w:val="BodyTextIndent"/>
        <w:tabs>
          <w:tab w:val="left" w:pos="720"/>
        </w:tabs>
        <w:ind w:left="720" w:hanging="720"/>
        <w:rPr>
          <w:b/>
        </w:rPr>
      </w:pPr>
      <w:r w:rsidRPr="00D74CBC">
        <w:rPr>
          <w:b/>
        </w:rPr>
        <w:t>KEY RATIOS FOR ANALYSIS</w:t>
      </w:r>
    </w:p>
    <w:p w14:paraId="57909B2C" w14:textId="77777777" w:rsidR="009F280F" w:rsidRDefault="009F280F" w:rsidP="009F280F">
      <w:pPr>
        <w:pStyle w:val="BodyTextIndent"/>
        <w:tabs>
          <w:tab w:val="left" w:pos="720"/>
        </w:tabs>
        <w:ind w:left="720" w:hanging="720"/>
        <w:rPr>
          <w:b/>
          <w:u w:val="single"/>
        </w:rPr>
      </w:pPr>
    </w:p>
    <w:p w14:paraId="57909B2D" w14:textId="77777777" w:rsidR="009F280F" w:rsidRDefault="009F280F" w:rsidP="009F280F">
      <w:pPr>
        <w:pStyle w:val="BodyTextIndent"/>
        <w:tabs>
          <w:tab w:val="left" w:pos="720"/>
        </w:tabs>
        <w:ind w:left="0" w:firstLine="0"/>
      </w:pPr>
      <w:r>
        <w:t>Ratios can be logically divided into 3 main groups (a summary table for reference is shown at the end of this Annex).</w:t>
      </w:r>
    </w:p>
    <w:p w14:paraId="57909B2E" w14:textId="77777777" w:rsidR="009F280F" w:rsidRDefault="009F280F" w:rsidP="009F280F">
      <w:pPr>
        <w:pStyle w:val="BodyTextIndent"/>
        <w:tabs>
          <w:tab w:val="left" w:pos="720"/>
        </w:tabs>
        <w:ind w:left="0" w:firstLine="0"/>
      </w:pPr>
    </w:p>
    <w:p w14:paraId="57909B2F" w14:textId="77777777" w:rsidR="009F280F" w:rsidRDefault="00746BED" w:rsidP="009F280F">
      <w:pPr>
        <w:pStyle w:val="BodyTextIndent"/>
        <w:tabs>
          <w:tab w:val="left" w:pos="720"/>
        </w:tabs>
        <w:ind w:left="0" w:firstLine="0"/>
        <w:rPr>
          <w:b/>
        </w:rPr>
      </w:pPr>
      <w:r>
        <w:rPr>
          <w:b/>
        </w:rPr>
        <w:t>1.</w:t>
      </w:r>
      <w:r>
        <w:rPr>
          <w:b/>
        </w:rPr>
        <w:tab/>
      </w:r>
      <w:r w:rsidR="009F280F">
        <w:rPr>
          <w:b/>
        </w:rPr>
        <w:t>Financial Structure</w:t>
      </w:r>
    </w:p>
    <w:p w14:paraId="57909B30" w14:textId="77777777" w:rsidR="009F280F" w:rsidRDefault="009F280F" w:rsidP="009F280F">
      <w:pPr>
        <w:pStyle w:val="BodyTextIndent"/>
        <w:tabs>
          <w:tab w:val="left" w:pos="720"/>
        </w:tabs>
        <w:ind w:left="0" w:firstLine="0"/>
      </w:pPr>
    </w:p>
    <w:p w14:paraId="57909B31" w14:textId="77777777" w:rsidR="009F280F" w:rsidRDefault="00746BED" w:rsidP="009F280F">
      <w:pPr>
        <w:pStyle w:val="BodyTextIndent"/>
        <w:tabs>
          <w:tab w:val="left" w:pos="720"/>
        </w:tabs>
        <w:ind w:left="720" w:hanging="720"/>
      </w:pPr>
      <w:r>
        <w:t>1.1</w:t>
      </w:r>
      <w:r>
        <w:tab/>
      </w:r>
      <w:r w:rsidR="009F280F">
        <w:t>The assessment of whether a supplier is likely to experience cash flow problems.  Also, is the business adequately financed, and from what sources is the finance derived?</w:t>
      </w:r>
    </w:p>
    <w:p w14:paraId="57909B32" w14:textId="77777777" w:rsidR="009F280F" w:rsidRDefault="009F280F" w:rsidP="009F280F">
      <w:pPr>
        <w:pStyle w:val="BodyTextIndent"/>
        <w:tabs>
          <w:tab w:val="left" w:pos="720"/>
        </w:tabs>
        <w:ind w:left="720" w:hanging="720"/>
      </w:pPr>
    </w:p>
    <w:p w14:paraId="57909B33" w14:textId="77777777" w:rsidR="009F280F" w:rsidRDefault="00746BED" w:rsidP="009F280F">
      <w:pPr>
        <w:pStyle w:val="BodyTextIndent"/>
        <w:tabs>
          <w:tab w:val="left" w:pos="720"/>
        </w:tabs>
        <w:ind w:left="720" w:hanging="720"/>
      </w:pPr>
      <w:r>
        <w:t>1.2</w:t>
      </w:r>
      <w:r>
        <w:tab/>
      </w:r>
      <w:r w:rsidR="009F280F">
        <w:t xml:space="preserve">The main areas of interest are </w:t>
      </w:r>
      <w:r w:rsidR="009F280F">
        <w:rPr>
          <w:i/>
        </w:rPr>
        <w:t>liquidity</w:t>
      </w:r>
      <w:r w:rsidR="009F280F">
        <w:t xml:space="preserve"> and</w:t>
      </w:r>
      <w:r w:rsidR="009F280F">
        <w:rPr>
          <w:i/>
        </w:rPr>
        <w:t xml:space="preserve"> gearing</w:t>
      </w:r>
      <w:r w:rsidR="009F280F">
        <w:t>.</w:t>
      </w:r>
    </w:p>
    <w:p w14:paraId="57909B34" w14:textId="77777777" w:rsidR="009F280F" w:rsidRDefault="009F280F" w:rsidP="009F280F">
      <w:pPr>
        <w:pStyle w:val="BodyTextIndent"/>
        <w:ind w:left="60" w:firstLine="0"/>
      </w:pPr>
    </w:p>
    <w:p w14:paraId="57909B35" w14:textId="77777777" w:rsidR="009F280F" w:rsidRDefault="009F280F" w:rsidP="009F280F">
      <w:pPr>
        <w:pStyle w:val="BodyTextIndent"/>
        <w:tabs>
          <w:tab w:val="left" w:pos="720"/>
        </w:tabs>
        <w:ind w:left="0" w:firstLine="0"/>
      </w:pPr>
      <w:r>
        <w:t>1.3</w:t>
      </w:r>
      <w:r>
        <w:tab/>
      </w:r>
      <w:r w:rsidRPr="00D74CBC">
        <w:rPr>
          <w:i/>
        </w:rPr>
        <w:t>Acid Test Ratio</w:t>
      </w:r>
      <w:r>
        <w:rPr>
          <w:i/>
        </w:rPr>
        <w:t>:  (current assets – stock) / current liabilities</w:t>
      </w:r>
    </w:p>
    <w:p w14:paraId="57909B36" w14:textId="77777777" w:rsidR="009F280F" w:rsidRDefault="009F280F" w:rsidP="009F280F">
      <w:pPr>
        <w:pStyle w:val="BodyTextIndent"/>
        <w:tabs>
          <w:tab w:val="left" w:pos="720"/>
        </w:tabs>
        <w:ind w:left="720" w:hanging="720"/>
      </w:pPr>
    </w:p>
    <w:p w14:paraId="57909B37" w14:textId="77777777" w:rsidR="009F280F" w:rsidRDefault="009F280F" w:rsidP="009F280F">
      <w:pPr>
        <w:tabs>
          <w:tab w:val="left" w:pos="357"/>
          <w:tab w:val="num" w:pos="780"/>
        </w:tabs>
        <w:ind w:left="720" w:hanging="720"/>
      </w:pPr>
      <w:r>
        <w:tab/>
      </w:r>
      <w:r>
        <w:tab/>
        <w:t>This measure (also known as the Liquidity or Quick Ratio) is a more severe test of liquidity than the Current Ratio as it excludes the least liquid portion of current assets, namely stocks.  Its “defect” is that it does not define the liquidity of the individual components of liquid assets and current liabilities.  These individual factors could be crucial to the overall liquidity of the business.</w:t>
      </w:r>
    </w:p>
    <w:p w14:paraId="57909B38" w14:textId="77777777" w:rsidR="009F280F" w:rsidRDefault="009F280F" w:rsidP="009F280F">
      <w:pPr>
        <w:tabs>
          <w:tab w:val="left" w:pos="357"/>
          <w:tab w:val="num" w:pos="780"/>
        </w:tabs>
        <w:ind w:left="720" w:hanging="720"/>
      </w:pPr>
    </w:p>
    <w:p w14:paraId="57909B39" w14:textId="77777777" w:rsidR="009F280F" w:rsidRDefault="009F280F" w:rsidP="009F280F">
      <w:pPr>
        <w:tabs>
          <w:tab w:val="left" w:pos="357"/>
          <w:tab w:val="num" w:pos="780"/>
        </w:tabs>
        <w:ind w:left="720" w:hanging="720"/>
      </w:pPr>
      <w:r>
        <w:tab/>
      </w:r>
      <w:r>
        <w:tab/>
        <w:t>While a ratio of 1:1 is generally considered appropriate, many companies can survive and trade with ratios considerably less than that and others have liquidity problems with ratios well in excess of it.</w:t>
      </w:r>
    </w:p>
    <w:p w14:paraId="57909B3A" w14:textId="77777777" w:rsidR="009F280F" w:rsidRDefault="009F280F" w:rsidP="009F280F">
      <w:pPr>
        <w:tabs>
          <w:tab w:val="left" w:pos="357"/>
          <w:tab w:val="num" w:pos="780"/>
        </w:tabs>
        <w:ind w:left="720" w:hanging="720"/>
      </w:pPr>
    </w:p>
    <w:p w14:paraId="57909B3B" w14:textId="77777777" w:rsidR="009F280F" w:rsidRDefault="009F280F" w:rsidP="009F280F">
      <w:pPr>
        <w:rPr>
          <w:i/>
        </w:rPr>
      </w:pPr>
      <w:r>
        <w:t>1.4</w:t>
      </w:r>
      <w:r>
        <w:tab/>
      </w:r>
      <w:r w:rsidRPr="00D74CBC">
        <w:rPr>
          <w:i/>
        </w:rPr>
        <w:t>Long-term Leverage Ratio</w:t>
      </w:r>
      <w:r>
        <w:rPr>
          <w:i/>
        </w:rPr>
        <w:t>:  (long-term debt / net worth) x 100 = %</w:t>
      </w:r>
    </w:p>
    <w:p w14:paraId="57909B3C" w14:textId="77777777" w:rsidR="009F280F" w:rsidRDefault="009F280F" w:rsidP="009F280F">
      <w:pPr>
        <w:tabs>
          <w:tab w:val="left" w:pos="357"/>
        </w:tabs>
      </w:pPr>
    </w:p>
    <w:p w14:paraId="57909B3D" w14:textId="77777777" w:rsidR="009F280F" w:rsidRDefault="009F280F" w:rsidP="009F280F">
      <w:pPr>
        <w:tabs>
          <w:tab w:val="left" w:pos="357"/>
        </w:tabs>
        <w:ind w:left="720"/>
      </w:pPr>
      <w:r>
        <w:t>This is sometimes calculated in relation to total capital employed rather than to net worth.  It highlights the relative importance of long-term debt in the capital structure and can therefore provide useful additional information for assessing the acceptability of the overall leverage position of the business.</w:t>
      </w:r>
    </w:p>
    <w:p w14:paraId="57909B3E" w14:textId="77777777" w:rsidR="009F280F" w:rsidRDefault="009F280F" w:rsidP="009F280F">
      <w:pPr>
        <w:tabs>
          <w:tab w:val="left" w:pos="357"/>
        </w:tabs>
        <w:ind w:left="720"/>
      </w:pPr>
    </w:p>
    <w:p w14:paraId="57909B3F" w14:textId="77777777" w:rsidR="009F280F" w:rsidRDefault="009F280F" w:rsidP="009F280F">
      <w:r>
        <w:t>1.5</w:t>
      </w:r>
      <w:r>
        <w:tab/>
      </w:r>
      <w:r w:rsidRPr="00D74CBC">
        <w:rPr>
          <w:i/>
        </w:rPr>
        <w:t>Bank Leverage Ratio</w:t>
      </w:r>
      <w:r>
        <w:rPr>
          <w:i/>
        </w:rPr>
        <w:t>:  (bank debt / net worth) x 100 = %</w:t>
      </w:r>
    </w:p>
    <w:p w14:paraId="57909B40" w14:textId="77777777" w:rsidR="009F280F" w:rsidRDefault="009F280F" w:rsidP="009F280F">
      <w:pPr>
        <w:tabs>
          <w:tab w:val="left" w:pos="357"/>
        </w:tabs>
      </w:pPr>
    </w:p>
    <w:p w14:paraId="57909B41" w14:textId="77777777" w:rsidR="009F280F" w:rsidRDefault="009F280F" w:rsidP="009F280F">
      <w:pPr>
        <w:tabs>
          <w:tab w:val="left" w:pos="357"/>
        </w:tabs>
        <w:ind w:left="720"/>
      </w:pPr>
      <w:r>
        <w:t>This is important in terms of the financial viability of the business because of the relatively strong position in which banks usually put themselves relative to other providers of funds.</w:t>
      </w:r>
    </w:p>
    <w:p w14:paraId="57909B42" w14:textId="77777777" w:rsidR="009F280F" w:rsidRDefault="009F280F" w:rsidP="009F280F">
      <w:pPr>
        <w:tabs>
          <w:tab w:val="left" w:pos="357"/>
        </w:tabs>
        <w:ind w:left="720"/>
      </w:pPr>
    </w:p>
    <w:p w14:paraId="57909B43" w14:textId="77777777" w:rsidR="009F280F" w:rsidRDefault="009F280F" w:rsidP="009F280F">
      <w:pPr>
        <w:tabs>
          <w:tab w:val="left" w:pos="357"/>
        </w:tabs>
        <w:ind w:left="720"/>
      </w:pPr>
      <w:r>
        <w:t>Bank debt is usually secured and entails comprehensive powers for the bank to take action if the ratio gets out of line or some other financial deterioration in the position of the business occurs.  The ratio should be kept at a level acceptable to the lending bankers.</w:t>
      </w:r>
    </w:p>
    <w:p w14:paraId="57909B44" w14:textId="77777777" w:rsidR="009F280F" w:rsidRDefault="009F280F" w:rsidP="009F280F">
      <w:pPr>
        <w:tabs>
          <w:tab w:val="left" w:pos="357"/>
        </w:tabs>
        <w:ind w:left="720"/>
      </w:pPr>
      <w:r>
        <w:br w:type="page"/>
      </w:r>
    </w:p>
    <w:p w14:paraId="57909B45" w14:textId="77777777" w:rsidR="009F280F" w:rsidRDefault="009F280F" w:rsidP="009F280F">
      <w:r>
        <w:t>1.6</w:t>
      </w:r>
      <w:r>
        <w:tab/>
      </w:r>
      <w:r w:rsidRPr="00D74CBC">
        <w:rPr>
          <w:i/>
        </w:rPr>
        <w:t>Interest Cover</w:t>
      </w:r>
      <w:r>
        <w:rPr>
          <w:i/>
        </w:rPr>
        <w:t xml:space="preserve">:  operating profit </w:t>
      </w:r>
      <w:r w:rsidR="00AB4901">
        <w:rPr>
          <w:i/>
        </w:rPr>
        <w:t>/ interest</w:t>
      </w:r>
      <w:r>
        <w:rPr>
          <w:i/>
        </w:rPr>
        <w:t xml:space="preserve"> charges</w:t>
      </w:r>
    </w:p>
    <w:p w14:paraId="57909B46" w14:textId="77777777" w:rsidR="009F280F" w:rsidRDefault="009F280F" w:rsidP="009F280F">
      <w:pPr>
        <w:tabs>
          <w:tab w:val="left" w:pos="357"/>
        </w:tabs>
      </w:pPr>
    </w:p>
    <w:p w14:paraId="57909B47" w14:textId="77777777" w:rsidR="009F280F" w:rsidRDefault="009F280F" w:rsidP="009F280F">
      <w:pPr>
        <w:tabs>
          <w:tab w:val="left" w:pos="357"/>
        </w:tabs>
        <w:ind w:left="720"/>
      </w:pPr>
      <w:r>
        <w:t>This shows the number of times available profit covers interest charges and measures the extent to which operating profit can fall without being insufficient to cover the interest charges and thereby create a pre-tax loss.</w:t>
      </w:r>
    </w:p>
    <w:p w14:paraId="57909B48" w14:textId="77777777" w:rsidR="009F280F" w:rsidRDefault="009F280F" w:rsidP="009F280F">
      <w:pPr>
        <w:tabs>
          <w:tab w:val="left" w:pos="357"/>
        </w:tabs>
      </w:pPr>
    </w:p>
    <w:p w14:paraId="57909B49" w14:textId="77777777" w:rsidR="009F280F" w:rsidRDefault="00746BED" w:rsidP="009F280F">
      <w:pPr>
        <w:pStyle w:val="BodyTextIndent"/>
        <w:tabs>
          <w:tab w:val="left" w:pos="720"/>
        </w:tabs>
        <w:ind w:left="0" w:firstLine="0"/>
        <w:rPr>
          <w:b/>
        </w:rPr>
      </w:pPr>
      <w:r>
        <w:rPr>
          <w:b/>
        </w:rPr>
        <w:t>2.</w:t>
      </w:r>
      <w:r>
        <w:rPr>
          <w:b/>
        </w:rPr>
        <w:tab/>
      </w:r>
      <w:r w:rsidR="009F280F">
        <w:rPr>
          <w:b/>
        </w:rPr>
        <w:t>Operating Performance</w:t>
      </w:r>
    </w:p>
    <w:p w14:paraId="57909B4A" w14:textId="77777777" w:rsidR="009F280F" w:rsidRDefault="009F280F" w:rsidP="009F280F">
      <w:pPr>
        <w:pStyle w:val="BodyTextIndent"/>
        <w:tabs>
          <w:tab w:val="left" w:pos="720"/>
        </w:tabs>
        <w:ind w:left="0" w:firstLine="0"/>
      </w:pPr>
    </w:p>
    <w:p w14:paraId="57909B4B" w14:textId="77777777" w:rsidR="009F280F" w:rsidRDefault="00746BED" w:rsidP="009F280F">
      <w:pPr>
        <w:pStyle w:val="BodyTextIndent"/>
        <w:tabs>
          <w:tab w:val="left" w:pos="720"/>
        </w:tabs>
        <w:ind w:left="720" w:hanging="720"/>
      </w:pPr>
      <w:r>
        <w:t>2.1</w:t>
      </w:r>
      <w:r>
        <w:tab/>
      </w:r>
      <w:r w:rsidR="009F280F">
        <w:t>The principal ratios for assessing operating performance are listed below and combined with the ratios above would assist the detailed financial appraisal process.</w:t>
      </w:r>
    </w:p>
    <w:p w14:paraId="57909B4C" w14:textId="77777777" w:rsidR="009F280F" w:rsidRDefault="009F280F" w:rsidP="009F280F">
      <w:pPr>
        <w:pStyle w:val="BodyTextIndent"/>
        <w:ind w:left="60" w:firstLine="0"/>
      </w:pPr>
    </w:p>
    <w:p w14:paraId="57909B4D" w14:textId="77777777" w:rsidR="009F280F" w:rsidRDefault="009F280F" w:rsidP="009F280F">
      <w:pPr>
        <w:pStyle w:val="BodyTextIndent"/>
        <w:tabs>
          <w:tab w:val="left" w:pos="720"/>
        </w:tabs>
        <w:ind w:left="720" w:hanging="720"/>
      </w:pPr>
      <w:r>
        <w:t>2.2</w:t>
      </w:r>
      <w:r>
        <w:tab/>
      </w:r>
      <w:r w:rsidRPr="00D74CBC">
        <w:rPr>
          <w:i/>
        </w:rPr>
        <w:t>Return on Capital Employed (ROCE</w:t>
      </w:r>
      <w:r>
        <w:rPr>
          <w:i/>
          <w:u w:val="single"/>
        </w:rPr>
        <w:t>)</w:t>
      </w:r>
      <w:r>
        <w:rPr>
          <w:i/>
        </w:rPr>
        <w:t>:  (operating profit / capital employed) x 100 = %</w:t>
      </w:r>
    </w:p>
    <w:p w14:paraId="57909B4E" w14:textId="77777777" w:rsidR="009F280F" w:rsidRDefault="009F280F" w:rsidP="009F280F">
      <w:pPr>
        <w:pStyle w:val="BodyTextIndent"/>
        <w:tabs>
          <w:tab w:val="left" w:pos="720"/>
        </w:tabs>
        <w:ind w:left="720" w:hanging="720"/>
      </w:pPr>
    </w:p>
    <w:p w14:paraId="57909B4F" w14:textId="77777777" w:rsidR="009F280F" w:rsidRDefault="009F280F" w:rsidP="009F280F">
      <w:pPr>
        <w:tabs>
          <w:tab w:val="left" w:pos="357"/>
          <w:tab w:val="num" w:pos="780"/>
        </w:tabs>
        <w:ind w:left="720" w:hanging="720"/>
      </w:pPr>
      <w:r>
        <w:tab/>
      </w:r>
      <w:r>
        <w:tab/>
        <w:t>Also known as the Primary Ratio, ROCE is the most important measure of the overall efficiency of the management of the business.  This is because it relates the result of operations to the total funds being used in the business.</w:t>
      </w:r>
    </w:p>
    <w:p w14:paraId="57909B50" w14:textId="77777777" w:rsidR="009F280F" w:rsidRDefault="009F280F" w:rsidP="009F280F">
      <w:pPr>
        <w:tabs>
          <w:tab w:val="left" w:pos="357"/>
          <w:tab w:val="num" w:pos="780"/>
        </w:tabs>
        <w:ind w:left="720" w:hanging="720"/>
      </w:pPr>
    </w:p>
    <w:p w14:paraId="57909B51" w14:textId="77777777" w:rsidR="009F280F" w:rsidRDefault="009F280F" w:rsidP="009F280F">
      <w:pPr>
        <w:tabs>
          <w:tab w:val="left" w:pos="357"/>
          <w:tab w:val="num" w:pos="780"/>
        </w:tabs>
        <w:ind w:left="720" w:hanging="720"/>
      </w:pPr>
      <w:r>
        <w:tab/>
      </w:r>
      <w:r>
        <w:tab/>
        <w:t>It avoids the distortions that might arise from different capital and financing structures and therefore gives a measure of the efficiency with which the resources of the business have been utilised irrespective of how they have been financed.</w:t>
      </w:r>
    </w:p>
    <w:p w14:paraId="57909B52" w14:textId="77777777" w:rsidR="009F280F" w:rsidRDefault="009F280F" w:rsidP="009F280F">
      <w:pPr>
        <w:tabs>
          <w:tab w:val="left" w:pos="357"/>
          <w:tab w:val="num" w:pos="780"/>
        </w:tabs>
        <w:ind w:left="720" w:hanging="720"/>
      </w:pPr>
    </w:p>
    <w:p w14:paraId="57909B53" w14:textId="77777777" w:rsidR="009F280F" w:rsidRDefault="009F280F" w:rsidP="009F280F">
      <w:pPr>
        <w:tabs>
          <w:tab w:val="left" w:pos="357"/>
          <w:tab w:val="num" w:pos="780"/>
        </w:tabs>
        <w:ind w:left="720" w:hanging="720"/>
      </w:pPr>
      <w:r>
        <w:tab/>
      </w:r>
      <w:r>
        <w:tab/>
        <w:t xml:space="preserve">It sheds more light on the criticality of gearing and, when compared with the Acid Test, gives an idea as to the supplier’s vulnerability to take-over and bankruptcy.  </w:t>
      </w:r>
    </w:p>
    <w:p w14:paraId="57909B54" w14:textId="77777777" w:rsidR="009F280F" w:rsidRDefault="009F280F" w:rsidP="009F280F">
      <w:pPr>
        <w:tabs>
          <w:tab w:val="left" w:pos="357"/>
          <w:tab w:val="num" w:pos="780"/>
        </w:tabs>
        <w:ind w:left="720" w:hanging="720"/>
      </w:pPr>
    </w:p>
    <w:p w14:paraId="57909B55" w14:textId="77777777" w:rsidR="009F280F" w:rsidRDefault="009F280F" w:rsidP="009F280F">
      <w:pPr>
        <w:tabs>
          <w:tab w:val="left" w:pos="357"/>
          <w:tab w:val="num" w:pos="780"/>
        </w:tabs>
        <w:ind w:left="720" w:hanging="720"/>
      </w:pPr>
      <w:r>
        <w:tab/>
      </w:r>
      <w:r>
        <w:tab/>
        <w:t>Capital employed is the total of the shareholders’ funds and long-term debt or can be expressed in terms of assets as total assets less current liabilities.</w:t>
      </w:r>
    </w:p>
    <w:p w14:paraId="57909B56" w14:textId="77777777" w:rsidR="009F280F" w:rsidRDefault="009F280F" w:rsidP="009F280F">
      <w:pPr>
        <w:tabs>
          <w:tab w:val="left" w:pos="357"/>
          <w:tab w:val="num" w:pos="780"/>
        </w:tabs>
        <w:ind w:left="720" w:hanging="720"/>
      </w:pPr>
    </w:p>
    <w:p w14:paraId="57909B57" w14:textId="77777777" w:rsidR="009F280F" w:rsidRDefault="009F280F" w:rsidP="009F280F">
      <w:pPr>
        <w:tabs>
          <w:tab w:val="left" w:pos="357"/>
          <w:tab w:val="num" w:pos="780"/>
        </w:tabs>
        <w:ind w:left="720" w:hanging="720"/>
      </w:pPr>
      <w:r>
        <w:tab/>
      </w:r>
      <w:r>
        <w:tab/>
        <w:t>Operating profit is used because loans are included in the capital employed and therefore the return on them must be calculated before charging the interest on them.</w:t>
      </w:r>
    </w:p>
    <w:p w14:paraId="57909B58" w14:textId="77777777" w:rsidR="009F280F" w:rsidRDefault="009F280F" w:rsidP="009F280F">
      <w:pPr>
        <w:tabs>
          <w:tab w:val="left" w:pos="357"/>
          <w:tab w:val="num" w:pos="780"/>
        </w:tabs>
      </w:pPr>
    </w:p>
    <w:p w14:paraId="57909B59" w14:textId="77777777" w:rsidR="009F280F" w:rsidRDefault="009F280F" w:rsidP="009F280F">
      <w:pPr>
        <w:rPr>
          <w:i/>
        </w:rPr>
      </w:pPr>
      <w:r>
        <w:t>2.3</w:t>
      </w:r>
      <w:r>
        <w:tab/>
      </w:r>
      <w:r w:rsidRPr="00D74CBC">
        <w:rPr>
          <w:i/>
        </w:rPr>
        <w:t>Return on Total Assets</w:t>
      </w:r>
      <w:r>
        <w:rPr>
          <w:i/>
        </w:rPr>
        <w:t>:  (operating profit / total assets) x 100 = %</w:t>
      </w:r>
    </w:p>
    <w:p w14:paraId="57909B5A" w14:textId="77777777" w:rsidR="009F280F" w:rsidRDefault="009F280F" w:rsidP="009F280F">
      <w:pPr>
        <w:tabs>
          <w:tab w:val="left" w:pos="357"/>
        </w:tabs>
      </w:pPr>
    </w:p>
    <w:p w14:paraId="57909B5B" w14:textId="77777777" w:rsidR="009F280F" w:rsidRDefault="009F280F" w:rsidP="009F280F">
      <w:pPr>
        <w:tabs>
          <w:tab w:val="left" w:pos="357"/>
        </w:tabs>
      </w:pPr>
      <w:r>
        <w:tab/>
      </w:r>
      <w:r>
        <w:tab/>
        <w:t>This ratio measures the overall efficiency with which assets are being utilised.</w:t>
      </w:r>
    </w:p>
    <w:p w14:paraId="57909B5C" w14:textId="77777777" w:rsidR="009F280F" w:rsidRDefault="009F280F" w:rsidP="009F280F">
      <w:pPr>
        <w:tabs>
          <w:tab w:val="left" w:pos="357"/>
        </w:tabs>
        <w:ind w:left="720"/>
      </w:pPr>
    </w:p>
    <w:p w14:paraId="57909B5D" w14:textId="77777777" w:rsidR="009F280F" w:rsidRDefault="009F280F" w:rsidP="009F280F">
      <w:pPr>
        <w:tabs>
          <w:tab w:val="left" w:pos="357"/>
        </w:tabs>
      </w:pPr>
      <w:r>
        <w:t>2.4</w:t>
      </w:r>
      <w:r>
        <w:tab/>
      </w:r>
      <w:r>
        <w:tab/>
      </w:r>
      <w:r w:rsidRPr="00D74CBC">
        <w:rPr>
          <w:i/>
        </w:rPr>
        <w:t>Gross Profit Ratio</w:t>
      </w:r>
      <w:r>
        <w:rPr>
          <w:i/>
        </w:rPr>
        <w:t>:  (sales less cost of sales / turnover) x 100 = %</w:t>
      </w:r>
    </w:p>
    <w:p w14:paraId="57909B5E" w14:textId="77777777" w:rsidR="009F280F" w:rsidRDefault="009F280F" w:rsidP="009F280F">
      <w:pPr>
        <w:tabs>
          <w:tab w:val="left" w:pos="357"/>
        </w:tabs>
      </w:pPr>
    </w:p>
    <w:p w14:paraId="57909B5F" w14:textId="77777777" w:rsidR="009F280F" w:rsidRDefault="009F280F" w:rsidP="009F280F">
      <w:pPr>
        <w:tabs>
          <w:tab w:val="left" w:pos="357"/>
        </w:tabs>
        <w:ind w:left="720"/>
      </w:pPr>
      <w:r>
        <w:t>Also known as the Gross Margin, this ratio is an indicator of the efficiency of the production operations of the business as distinct from the selling and general management areas.  A gross loss would usually indicate that the company was selling its products below cost.</w:t>
      </w:r>
    </w:p>
    <w:p w14:paraId="57909B60" w14:textId="77777777" w:rsidR="009F280F" w:rsidRDefault="009F280F" w:rsidP="009F280F">
      <w:pPr>
        <w:tabs>
          <w:tab w:val="left" w:pos="357"/>
        </w:tabs>
      </w:pPr>
    </w:p>
    <w:p w14:paraId="57909B61" w14:textId="77777777" w:rsidR="009F280F" w:rsidRDefault="009F280F" w:rsidP="009F280F">
      <w:pPr>
        <w:tabs>
          <w:tab w:val="left" w:pos="357"/>
        </w:tabs>
      </w:pPr>
    </w:p>
    <w:p w14:paraId="57909B62" w14:textId="77777777" w:rsidR="009F280F" w:rsidRDefault="009F280F" w:rsidP="009F280F">
      <w:pPr>
        <w:tabs>
          <w:tab w:val="left" w:pos="357"/>
        </w:tabs>
      </w:pPr>
    </w:p>
    <w:p w14:paraId="57909B63" w14:textId="77777777" w:rsidR="009F280F" w:rsidRDefault="009F280F" w:rsidP="009F280F">
      <w:pPr>
        <w:tabs>
          <w:tab w:val="left" w:pos="357"/>
        </w:tabs>
      </w:pPr>
    </w:p>
    <w:p w14:paraId="57909B64" w14:textId="77777777" w:rsidR="009F280F" w:rsidRDefault="009F280F" w:rsidP="009F280F">
      <w:pPr>
        <w:tabs>
          <w:tab w:val="left" w:pos="357"/>
        </w:tabs>
      </w:pPr>
    </w:p>
    <w:p w14:paraId="57909B65" w14:textId="77777777" w:rsidR="009F280F" w:rsidRDefault="009F280F" w:rsidP="009F280F">
      <w:pPr>
        <w:tabs>
          <w:tab w:val="left" w:pos="357"/>
        </w:tabs>
      </w:pPr>
      <w:r>
        <w:t>2.5</w:t>
      </w:r>
      <w:r>
        <w:tab/>
      </w:r>
      <w:r>
        <w:tab/>
      </w:r>
      <w:r w:rsidRPr="00D74CBC">
        <w:rPr>
          <w:i/>
        </w:rPr>
        <w:t>Operating Profit Ratio</w:t>
      </w:r>
      <w:r>
        <w:rPr>
          <w:i/>
        </w:rPr>
        <w:t xml:space="preserve">:  (profit before interest &amp; </w:t>
      </w:r>
      <w:r w:rsidR="00AB4901">
        <w:rPr>
          <w:i/>
        </w:rPr>
        <w:t>tax /</w:t>
      </w:r>
      <w:r>
        <w:rPr>
          <w:i/>
        </w:rPr>
        <w:t xml:space="preserve"> turnover) x 100 = %</w:t>
      </w:r>
    </w:p>
    <w:p w14:paraId="57909B66" w14:textId="77777777" w:rsidR="009F280F" w:rsidRDefault="009F280F" w:rsidP="009F280F">
      <w:pPr>
        <w:tabs>
          <w:tab w:val="left" w:pos="357"/>
        </w:tabs>
      </w:pPr>
    </w:p>
    <w:p w14:paraId="57909B67" w14:textId="77777777" w:rsidR="009F280F" w:rsidRDefault="009F280F" w:rsidP="009F280F">
      <w:pPr>
        <w:tabs>
          <w:tab w:val="left" w:pos="357"/>
        </w:tabs>
        <w:ind w:left="720"/>
      </w:pPr>
      <w:r>
        <w:t>Also known as the Operating Margin, this ratio is one of the best measures of the efficiency of the operating management of the business and indicates management’s ability to generate profits from the business before deducting costs that have nothing to do with operating efficiency.</w:t>
      </w:r>
    </w:p>
    <w:p w14:paraId="57909B68" w14:textId="77777777" w:rsidR="009F280F" w:rsidRDefault="009F280F" w:rsidP="009F280F">
      <w:pPr>
        <w:tabs>
          <w:tab w:val="left" w:pos="357"/>
        </w:tabs>
        <w:ind w:left="720"/>
      </w:pPr>
    </w:p>
    <w:p w14:paraId="57909B69" w14:textId="77777777" w:rsidR="009F280F" w:rsidRDefault="009F280F" w:rsidP="009F280F">
      <w:pPr>
        <w:tabs>
          <w:tab w:val="left" w:pos="357"/>
        </w:tabs>
        <w:ind w:left="720" w:hanging="720"/>
      </w:pPr>
      <w:r>
        <w:t>2.6</w:t>
      </w:r>
      <w:r>
        <w:tab/>
      </w:r>
      <w:r>
        <w:tab/>
      </w:r>
      <w:r w:rsidRPr="00D74CBC">
        <w:rPr>
          <w:i/>
        </w:rPr>
        <w:t xml:space="preserve">Collection Period </w:t>
      </w:r>
      <w:r w:rsidRPr="00D74CBC">
        <w:t>or</w:t>
      </w:r>
      <w:r w:rsidRPr="00D74CBC">
        <w:rPr>
          <w:i/>
        </w:rPr>
        <w:t xml:space="preserve"> Debtor Days Ratio</w:t>
      </w:r>
      <w:r>
        <w:rPr>
          <w:i/>
        </w:rPr>
        <w:t>: (average debtors x no. of days in period) / turnover</w:t>
      </w:r>
    </w:p>
    <w:p w14:paraId="57909B6A" w14:textId="77777777" w:rsidR="009F280F" w:rsidRDefault="009F280F" w:rsidP="009F280F">
      <w:pPr>
        <w:tabs>
          <w:tab w:val="left" w:pos="357"/>
        </w:tabs>
      </w:pPr>
    </w:p>
    <w:p w14:paraId="57909B6B" w14:textId="77777777" w:rsidR="009F280F" w:rsidRDefault="009F280F" w:rsidP="009F280F">
      <w:pPr>
        <w:tabs>
          <w:tab w:val="left" w:pos="357"/>
        </w:tabs>
        <w:ind w:left="720"/>
      </w:pPr>
      <w:r>
        <w:t>This gives an estimate of the number of days between the dates of credit sales and when payment has been received for them.  It is a good indicator of the credit trends within the business and of the liquidity of debtors.</w:t>
      </w:r>
    </w:p>
    <w:p w14:paraId="57909B6C" w14:textId="77777777" w:rsidR="009F280F" w:rsidRDefault="009F280F" w:rsidP="009F280F">
      <w:pPr>
        <w:tabs>
          <w:tab w:val="left" w:pos="357"/>
        </w:tabs>
        <w:ind w:left="720"/>
      </w:pPr>
    </w:p>
    <w:p w14:paraId="57909B6D" w14:textId="77777777" w:rsidR="009F280F" w:rsidRDefault="009F280F" w:rsidP="009F280F">
      <w:pPr>
        <w:tabs>
          <w:tab w:val="left" w:pos="357"/>
        </w:tabs>
        <w:ind w:left="720" w:hanging="720"/>
      </w:pPr>
      <w:r>
        <w:t>2.7</w:t>
      </w:r>
      <w:r>
        <w:tab/>
      </w:r>
      <w:r>
        <w:tab/>
      </w:r>
      <w:r w:rsidRPr="00D74CBC">
        <w:rPr>
          <w:i/>
        </w:rPr>
        <w:t xml:space="preserve">Payments Period </w:t>
      </w:r>
      <w:r w:rsidRPr="00D74CBC">
        <w:t>or</w:t>
      </w:r>
      <w:r w:rsidRPr="00D74CBC">
        <w:rPr>
          <w:i/>
        </w:rPr>
        <w:t xml:space="preserve"> Creditor Days Ratio</w:t>
      </w:r>
      <w:r>
        <w:rPr>
          <w:i/>
        </w:rPr>
        <w:t>: (average creditors x no. of days in period) / cost of sales</w:t>
      </w:r>
    </w:p>
    <w:p w14:paraId="57909B6E" w14:textId="77777777" w:rsidR="009F280F" w:rsidRDefault="009F280F" w:rsidP="009F280F">
      <w:pPr>
        <w:tabs>
          <w:tab w:val="left" w:pos="357"/>
        </w:tabs>
      </w:pPr>
    </w:p>
    <w:p w14:paraId="57909B6F" w14:textId="77777777" w:rsidR="009F280F" w:rsidRDefault="009F280F" w:rsidP="009F280F">
      <w:pPr>
        <w:tabs>
          <w:tab w:val="left" w:pos="357"/>
        </w:tabs>
        <w:ind w:left="720"/>
      </w:pPr>
      <w:r>
        <w:t xml:space="preserve">This ratio gives an estimate of the number of days’ credit being taken from the company’s suppliers.  An increase in this period could be an indication of cash flow problems causing the company to delay the payment of its creditors.  </w:t>
      </w:r>
    </w:p>
    <w:p w14:paraId="57909B70" w14:textId="77777777" w:rsidR="009F280F" w:rsidRDefault="009F280F" w:rsidP="009F280F">
      <w:pPr>
        <w:tabs>
          <w:tab w:val="left" w:pos="357"/>
        </w:tabs>
        <w:ind w:left="720"/>
      </w:pPr>
    </w:p>
    <w:p w14:paraId="57909B71" w14:textId="77777777" w:rsidR="009F280F" w:rsidRDefault="009F280F" w:rsidP="009F280F">
      <w:pPr>
        <w:tabs>
          <w:tab w:val="left" w:pos="357"/>
        </w:tabs>
        <w:ind w:left="720"/>
      </w:pPr>
      <w:r>
        <w:t>As with the Collection Period, it should first be compared with the period of credit given to ascertain whether the creditors are being stretched and thus likely to put pressure on the business’s liquidity.</w:t>
      </w:r>
    </w:p>
    <w:p w14:paraId="57909B72" w14:textId="77777777" w:rsidR="009F280F" w:rsidRDefault="009F280F" w:rsidP="009F280F">
      <w:pPr>
        <w:tabs>
          <w:tab w:val="left" w:pos="357"/>
        </w:tabs>
        <w:ind w:left="720"/>
      </w:pPr>
    </w:p>
    <w:p w14:paraId="57909B73" w14:textId="77777777" w:rsidR="009F280F" w:rsidRPr="00D74CBC" w:rsidRDefault="009F280F" w:rsidP="009F280F">
      <w:pPr>
        <w:ind w:left="720" w:hanging="720"/>
        <w:rPr>
          <w:i/>
        </w:rPr>
      </w:pPr>
      <w:r>
        <w:t>2.8</w:t>
      </w:r>
      <w:r>
        <w:tab/>
      </w:r>
      <w:r>
        <w:rPr>
          <w:i/>
          <w:u w:val="single"/>
        </w:rPr>
        <w:t>I</w:t>
      </w:r>
      <w:r w:rsidRPr="00D74CBC">
        <w:rPr>
          <w:i/>
        </w:rPr>
        <w:t>nventory Period and Stock Turnover</w:t>
      </w:r>
      <w:r>
        <w:t xml:space="preserve">:  </w:t>
      </w:r>
      <w:r w:rsidRPr="00D74CBC">
        <w:rPr>
          <w:i/>
        </w:rPr>
        <w:t>(stock x no. of days in period) / cost of sales</w:t>
      </w:r>
    </w:p>
    <w:p w14:paraId="57909B74" w14:textId="77777777" w:rsidR="009F280F" w:rsidRDefault="009F280F" w:rsidP="009F280F">
      <w:pPr>
        <w:tabs>
          <w:tab w:val="left" w:pos="357"/>
        </w:tabs>
      </w:pPr>
    </w:p>
    <w:p w14:paraId="57909B75" w14:textId="77777777" w:rsidR="009F280F" w:rsidRDefault="009F280F" w:rsidP="009F280F">
      <w:pPr>
        <w:tabs>
          <w:tab w:val="left" w:pos="357"/>
        </w:tabs>
        <w:ind w:left="720"/>
      </w:pPr>
      <w:r>
        <w:t>This gives an estimate of the number of days’ stock in terms of cost of sales being held in the business.  It effectively determines the number of days it takes to convert stock, in all its forms, into cash or debtors.  It therefore can give a good indication of the liquidity of the inventory element in current assets.</w:t>
      </w:r>
    </w:p>
    <w:p w14:paraId="57909B76" w14:textId="77777777" w:rsidR="009F280F" w:rsidRDefault="009F280F" w:rsidP="009F280F">
      <w:pPr>
        <w:tabs>
          <w:tab w:val="left" w:pos="357"/>
        </w:tabs>
        <w:ind w:left="720"/>
      </w:pPr>
    </w:p>
    <w:p w14:paraId="57909B77" w14:textId="77777777" w:rsidR="009F280F" w:rsidRDefault="009F280F" w:rsidP="009F280F">
      <w:pPr>
        <w:tabs>
          <w:tab w:val="left" w:pos="357"/>
        </w:tabs>
        <w:ind w:left="720"/>
      </w:pPr>
      <w:r>
        <w:t>Stock turnover is derived by dividing cost of sales by the average stock of finished goods.  If the rate of stock turnover declines, it takes longer for stock to be converted into debtors or cash.</w:t>
      </w:r>
    </w:p>
    <w:p w14:paraId="57909B79" w14:textId="77777777" w:rsidR="009F280F" w:rsidRDefault="009F280F" w:rsidP="009F280F">
      <w:pPr>
        <w:tabs>
          <w:tab w:val="left" w:pos="357"/>
        </w:tabs>
      </w:pPr>
    </w:p>
    <w:p w14:paraId="57909B7A" w14:textId="77777777" w:rsidR="009F280F" w:rsidRDefault="00746BED" w:rsidP="009F280F">
      <w:pPr>
        <w:pStyle w:val="BodyTextIndent"/>
        <w:tabs>
          <w:tab w:val="left" w:pos="720"/>
        </w:tabs>
        <w:ind w:left="0" w:firstLine="0"/>
        <w:rPr>
          <w:b/>
        </w:rPr>
      </w:pPr>
      <w:r>
        <w:rPr>
          <w:b/>
        </w:rPr>
        <w:t>3.</w:t>
      </w:r>
      <w:r>
        <w:rPr>
          <w:b/>
        </w:rPr>
        <w:tab/>
      </w:r>
      <w:r w:rsidR="009F280F">
        <w:rPr>
          <w:b/>
        </w:rPr>
        <w:t>Investment Ratios</w:t>
      </w:r>
    </w:p>
    <w:p w14:paraId="57909B7B" w14:textId="77777777" w:rsidR="009F280F" w:rsidRDefault="009F280F" w:rsidP="009F280F">
      <w:pPr>
        <w:pStyle w:val="BodyTextIndent"/>
        <w:tabs>
          <w:tab w:val="left" w:pos="720"/>
        </w:tabs>
        <w:ind w:left="0" w:firstLine="0"/>
      </w:pPr>
    </w:p>
    <w:p w14:paraId="57909B7C" w14:textId="77777777" w:rsidR="009F280F" w:rsidRDefault="00746BED" w:rsidP="009F280F">
      <w:pPr>
        <w:pStyle w:val="BodyTextIndent"/>
        <w:tabs>
          <w:tab w:val="left" w:pos="720"/>
        </w:tabs>
        <w:ind w:left="720" w:hanging="720"/>
      </w:pPr>
      <w:r>
        <w:t>3.1</w:t>
      </w:r>
      <w:r>
        <w:tab/>
      </w:r>
      <w:r w:rsidR="009F280F">
        <w:t>Investment ratios can be used to assist with the detailed financial appraisal analysis.  However, they are usually only applicable to public companies whose shares are traded on the stock market(s).They are an indicator for assessing future prospects.  The principal ratios calculated are:</w:t>
      </w:r>
    </w:p>
    <w:p w14:paraId="57909B7D" w14:textId="77777777" w:rsidR="009F280F" w:rsidRDefault="009F280F" w:rsidP="009F280F">
      <w:pPr>
        <w:pStyle w:val="BodyTextIndent"/>
        <w:ind w:left="60" w:firstLine="0"/>
      </w:pPr>
    </w:p>
    <w:p w14:paraId="57909B7E" w14:textId="77777777" w:rsidR="009F280F" w:rsidRDefault="009F280F" w:rsidP="009F280F">
      <w:pPr>
        <w:pStyle w:val="BodyTextIndent"/>
        <w:tabs>
          <w:tab w:val="left" w:pos="720"/>
        </w:tabs>
        <w:ind w:left="0" w:firstLine="0"/>
      </w:pPr>
      <w:r>
        <w:t>3.2</w:t>
      </w:r>
      <w:r>
        <w:tab/>
      </w:r>
      <w:r w:rsidRPr="00D74CBC">
        <w:rPr>
          <w:i/>
        </w:rPr>
        <w:t>P/E Ratio</w:t>
      </w:r>
      <w:r>
        <w:rPr>
          <w:i/>
        </w:rPr>
        <w:t>:  market price of share / earnings per share</w:t>
      </w:r>
    </w:p>
    <w:p w14:paraId="57909B7F" w14:textId="77777777" w:rsidR="009F280F" w:rsidRDefault="009F280F" w:rsidP="009F280F">
      <w:pPr>
        <w:pStyle w:val="BodyTextIndent"/>
        <w:tabs>
          <w:tab w:val="left" w:pos="720"/>
        </w:tabs>
        <w:ind w:left="720" w:hanging="720"/>
      </w:pPr>
    </w:p>
    <w:p w14:paraId="57909B80" w14:textId="77777777" w:rsidR="009F280F" w:rsidRDefault="009F280F" w:rsidP="009F280F">
      <w:pPr>
        <w:tabs>
          <w:tab w:val="left" w:pos="357"/>
          <w:tab w:val="num" w:pos="780"/>
        </w:tabs>
        <w:ind w:left="720" w:hanging="720"/>
      </w:pPr>
      <w:r>
        <w:tab/>
      </w:r>
      <w:r>
        <w:tab/>
        <w:t>This is the most important ratio used by the market generally to assess the relative rating of a share and the company’s prospects.  The higher the P/E Ratio, the higher the market’s rating of the share.</w:t>
      </w:r>
    </w:p>
    <w:p w14:paraId="57909B81" w14:textId="77777777" w:rsidR="009F280F" w:rsidRDefault="009F280F" w:rsidP="009F280F">
      <w:pPr>
        <w:tabs>
          <w:tab w:val="left" w:pos="357"/>
          <w:tab w:val="num" w:pos="780"/>
        </w:tabs>
        <w:ind w:left="720"/>
      </w:pPr>
      <w:r>
        <w:t>It identifies the number of years’ earnings needed to cover the current market price of the share.  It should not be used to compare suppliers in differing industries.</w:t>
      </w:r>
    </w:p>
    <w:p w14:paraId="57909B82" w14:textId="77777777" w:rsidR="009F280F" w:rsidRDefault="009F280F" w:rsidP="009F280F">
      <w:pPr>
        <w:tabs>
          <w:tab w:val="left" w:pos="357"/>
          <w:tab w:val="num" w:pos="780"/>
        </w:tabs>
        <w:ind w:left="720" w:hanging="720"/>
      </w:pPr>
    </w:p>
    <w:p w14:paraId="57909B83" w14:textId="77777777" w:rsidR="009F280F" w:rsidRDefault="009F280F" w:rsidP="009F280F">
      <w:pPr>
        <w:tabs>
          <w:tab w:val="left" w:pos="357"/>
        </w:tabs>
      </w:pPr>
      <w:r>
        <w:t>3.3</w:t>
      </w:r>
      <w:r>
        <w:tab/>
      </w:r>
      <w:r>
        <w:tab/>
      </w:r>
      <w:r w:rsidRPr="00D74CBC">
        <w:rPr>
          <w:i/>
        </w:rPr>
        <w:t>Earnings Yield</w:t>
      </w:r>
      <w:r>
        <w:rPr>
          <w:i/>
        </w:rPr>
        <w:t xml:space="preserve">:  inverse of P/E Ratio </w:t>
      </w:r>
    </w:p>
    <w:p w14:paraId="57909B84" w14:textId="77777777" w:rsidR="009F280F" w:rsidRDefault="009F280F" w:rsidP="009F280F">
      <w:pPr>
        <w:tabs>
          <w:tab w:val="left" w:pos="357"/>
        </w:tabs>
        <w:ind w:left="720"/>
      </w:pPr>
    </w:p>
    <w:p w14:paraId="57909B85" w14:textId="77777777" w:rsidR="009F280F" w:rsidRDefault="009F280F" w:rsidP="009F280F">
      <w:pPr>
        <w:tabs>
          <w:tab w:val="left" w:pos="357"/>
        </w:tabs>
      </w:pPr>
      <w:r>
        <w:t>3.4</w:t>
      </w:r>
      <w:r>
        <w:tab/>
      </w:r>
      <w:r>
        <w:tab/>
      </w:r>
      <w:r w:rsidRPr="00D74CBC">
        <w:rPr>
          <w:i/>
        </w:rPr>
        <w:t>Dividend Yield</w:t>
      </w:r>
      <w:r>
        <w:rPr>
          <w:i/>
        </w:rPr>
        <w:t>: dividend per share / market price of share</w:t>
      </w:r>
    </w:p>
    <w:p w14:paraId="57909B86" w14:textId="77777777" w:rsidR="009F280F" w:rsidRDefault="009F280F" w:rsidP="009F280F">
      <w:pPr>
        <w:tabs>
          <w:tab w:val="left" w:pos="357"/>
        </w:tabs>
      </w:pPr>
    </w:p>
    <w:p w14:paraId="57909B87" w14:textId="77777777" w:rsidR="009F280F" w:rsidRDefault="009F280F" w:rsidP="009F280F">
      <w:pPr>
        <w:tabs>
          <w:tab w:val="left" w:pos="357"/>
        </w:tabs>
        <w:ind w:left="720"/>
      </w:pPr>
      <w:r>
        <w:t>This is the actual yield currently available on investment in the share at the current market price.</w:t>
      </w:r>
    </w:p>
    <w:p w14:paraId="57909B89" w14:textId="77777777" w:rsidR="009F280F" w:rsidRDefault="009F280F" w:rsidP="009F280F">
      <w:pPr>
        <w:tabs>
          <w:tab w:val="left" w:pos="357"/>
        </w:tabs>
        <w:ind w:left="720"/>
      </w:pPr>
    </w:p>
    <w:p w14:paraId="57909B8A" w14:textId="77777777" w:rsidR="009F280F" w:rsidRDefault="009F280F" w:rsidP="009F280F">
      <w:pPr>
        <w:tabs>
          <w:tab w:val="left" w:pos="357"/>
        </w:tabs>
        <w:rPr>
          <w:b/>
        </w:rPr>
      </w:pPr>
      <w:r>
        <w:rPr>
          <w:b/>
        </w:rPr>
        <w:t>4.</w:t>
      </w:r>
      <w:r>
        <w:rPr>
          <w:b/>
        </w:rPr>
        <w:tab/>
      </w:r>
      <w:r>
        <w:rPr>
          <w:b/>
        </w:rPr>
        <w:tab/>
        <w:t>Average Ratios:  UK Industry Classifications</w:t>
      </w:r>
    </w:p>
    <w:p w14:paraId="57909B8B" w14:textId="77777777" w:rsidR="009F280F" w:rsidRDefault="009F280F" w:rsidP="009F280F">
      <w:pPr>
        <w:tabs>
          <w:tab w:val="left" w:pos="357"/>
        </w:tabs>
        <w:rPr>
          <w:b/>
        </w:rPr>
      </w:pPr>
    </w:p>
    <w:p w14:paraId="57909B8C" w14:textId="77777777" w:rsidR="009F280F" w:rsidRDefault="009F280F" w:rsidP="009F280F">
      <w:pPr>
        <w:tabs>
          <w:tab w:val="left" w:pos="357"/>
        </w:tabs>
      </w:pPr>
      <w:r>
        <w:rPr>
          <w:b/>
        </w:rPr>
        <w:tab/>
      </w:r>
      <w:r>
        <w:rPr>
          <w:b/>
        </w:rPr>
        <w:tab/>
      </w:r>
      <w:r>
        <w:t>The table below shows some average industry ratios:</w:t>
      </w:r>
    </w:p>
    <w:p w14:paraId="57909B8D" w14:textId="77777777" w:rsidR="009F280F" w:rsidRDefault="009F280F" w:rsidP="009F280F">
      <w:pPr>
        <w:tabs>
          <w:tab w:val="left" w:pos="35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276"/>
        <w:gridCol w:w="1276"/>
        <w:gridCol w:w="1276"/>
        <w:gridCol w:w="1276"/>
        <w:gridCol w:w="1417"/>
        <w:gridCol w:w="1417"/>
      </w:tblGrid>
      <w:tr w:rsidR="009F280F" w14:paraId="57909B91" w14:textId="77777777" w:rsidTr="005A397D">
        <w:trPr>
          <w:cantSplit/>
        </w:trPr>
        <w:tc>
          <w:tcPr>
            <w:tcW w:w="1951" w:type="dxa"/>
          </w:tcPr>
          <w:p w14:paraId="57909B8E" w14:textId="77777777" w:rsidR="009F280F" w:rsidRDefault="009F280F" w:rsidP="005A397D">
            <w:pPr>
              <w:tabs>
                <w:tab w:val="left" w:pos="357"/>
              </w:tabs>
              <w:rPr>
                <w:b/>
              </w:rPr>
            </w:pPr>
            <w:r>
              <w:rPr>
                <w:b/>
              </w:rPr>
              <w:t xml:space="preserve">Industry </w:t>
            </w:r>
          </w:p>
          <w:p w14:paraId="57909B8F" w14:textId="77777777" w:rsidR="009F280F" w:rsidRDefault="009F280F" w:rsidP="005A397D">
            <w:pPr>
              <w:tabs>
                <w:tab w:val="left" w:pos="357"/>
              </w:tabs>
              <w:rPr>
                <w:b/>
              </w:rPr>
            </w:pPr>
            <w:r>
              <w:rPr>
                <w:b/>
              </w:rPr>
              <w:t>Classification</w:t>
            </w:r>
          </w:p>
        </w:tc>
        <w:tc>
          <w:tcPr>
            <w:tcW w:w="7938" w:type="dxa"/>
            <w:gridSpan w:val="6"/>
          </w:tcPr>
          <w:p w14:paraId="57909B90" w14:textId="77777777" w:rsidR="009F280F" w:rsidRDefault="009F280F" w:rsidP="005A397D">
            <w:pPr>
              <w:tabs>
                <w:tab w:val="left" w:pos="357"/>
              </w:tabs>
              <w:rPr>
                <w:b/>
              </w:rPr>
            </w:pPr>
            <w:r>
              <w:rPr>
                <w:b/>
              </w:rPr>
              <w:t>Median Ratio</w:t>
            </w:r>
          </w:p>
        </w:tc>
      </w:tr>
      <w:tr w:rsidR="009F280F" w14:paraId="57909B9B" w14:textId="77777777" w:rsidTr="005A397D">
        <w:tc>
          <w:tcPr>
            <w:tcW w:w="1951" w:type="dxa"/>
          </w:tcPr>
          <w:p w14:paraId="57909B92" w14:textId="77777777" w:rsidR="009F280F" w:rsidRDefault="009F280F" w:rsidP="005A397D">
            <w:pPr>
              <w:tabs>
                <w:tab w:val="left" w:pos="357"/>
              </w:tabs>
              <w:rPr>
                <w:b/>
              </w:rPr>
            </w:pPr>
          </w:p>
        </w:tc>
        <w:tc>
          <w:tcPr>
            <w:tcW w:w="1276" w:type="dxa"/>
          </w:tcPr>
          <w:p w14:paraId="57909B93" w14:textId="77777777" w:rsidR="009F280F" w:rsidRDefault="009F280F" w:rsidP="005A397D">
            <w:pPr>
              <w:tabs>
                <w:tab w:val="left" w:pos="357"/>
              </w:tabs>
              <w:rPr>
                <w:b/>
              </w:rPr>
            </w:pPr>
            <w:r>
              <w:rPr>
                <w:b/>
              </w:rPr>
              <w:t>Acid Test</w:t>
            </w:r>
          </w:p>
        </w:tc>
        <w:tc>
          <w:tcPr>
            <w:tcW w:w="1276" w:type="dxa"/>
          </w:tcPr>
          <w:p w14:paraId="57909B94" w14:textId="77777777" w:rsidR="009F280F" w:rsidRDefault="009F280F" w:rsidP="005A397D">
            <w:pPr>
              <w:tabs>
                <w:tab w:val="left" w:pos="357"/>
              </w:tabs>
              <w:rPr>
                <w:b/>
              </w:rPr>
            </w:pPr>
            <w:r>
              <w:rPr>
                <w:b/>
              </w:rPr>
              <w:t>Long-term</w:t>
            </w:r>
          </w:p>
          <w:p w14:paraId="57909B95" w14:textId="77777777" w:rsidR="009F280F" w:rsidRDefault="009F280F" w:rsidP="005A397D">
            <w:pPr>
              <w:tabs>
                <w:tab w:val="left" w:pos="357"/>
              </w:tabs>
              <w:rPr>
                <w:b/>
              </w:rPr>
            </w:pPr>
            <w:r>
              <w:rPr>
                <w:b/>
              </w:rPr>
              <w:t>Leverage</w:t>
            </w:r>
          </w:p>
        </w:tc>
        <w:tc>
          <w:tcPr>
            <w:tcW w:w="1276" w:type="dxa"/>
          </w:tcPr>
          <w:p w14:paraId="57909B96" w14:textId="77777777" w:rsidR="009F280F" w:rsidRDefault="009F280F" w:rsidP="005A397D">
            <w:pPr>
              <w:pStyle w:val="Heading7"/>
            </w:pPr>
            <w:r>
              <w:t>ROCE</w:t>
            </w:r>
          </w:p>
        </w:tc>
        <w:tc>
          <w:tcPr>
            <w:tcW w:w="1276" w:type="dxa"/>
          </w:tcPr>
          <w:p w14:paraId="57909B97" w14:textId="77777777" w:rsidR="009F280F" w:rsidRDefault="009F280F" w:rsidP="005A397D">
            <w:pPr>
              <w:tabs>
                <w:tab w:val="left" w:pos="357"/>
              </w:tabs>
              <w:rPr>
                <w:b/>
              </w:rPr>
            </w:pPr>
            <w:r>
              <w:rPr>
                <w:b/>
              </w:rPr>
              <w:t xml:space="preserve">Return on </w:t>
            </w:r>
          </w:p>
          <w:p w14:paraId="57909B98" w14:textId="77777777" w:rsidR="009F280F" w:rsidRDefault="009F280F" w:rsidP="005A397D">
            <w:pPr>
              <w:tabs>
                <w:tab w:val="left" w:pos="357"/>
              </w:tabs>
              <w:rPr>
                <w:b/>
              </w:rPr>
            </w:pPr>
            <w:r>
              <w:rPr>
                <w:b/>
              </w:rPr>
              <w:t>Total Assets</w:t>
            </w:r>
          </w:p>
        </w:tc>
        <w:tc>
          <w:tcPr>
            <w:tcW w:w="1417" w:type="dxa"/>
          </w:tcPr>
          <w:p w14:paraId="57909B99" w14:textId="77777777" w:rsidR="009F280F" w:rsidRDefault="009F280F" w:rsidP="005A397D">
            <w:pPr>
              <w:tabs>
                <w:tab w:val="left" w:pos="357"/>
              </w:tabs>
              <w:rPr>
                <w:b/>
              </w:rPr>
            </w:pPr>
            <w:r>
              <w:rPr>
                <w:b/>
              </w:rPr>
              <w:t>Collection period (debtor days)</w:t>
            </w:r>
          </w:p>
        </w:tc>
        <w:tc>
          <w:tcPr>
            <w:tcW w:w="1417" w:type="dxa"/>
          </w:tcPr>
          <w:p w14:paraId="57909B9A" w14:textId="77777777" w:rsidR="009F280F" w:rsidRDefault="009F280F" w:rsidP="005A397D">
            <w:pPr>
              <w:tabs>
                <w:tab w:val="left" w:pos="357"/>
              </w:tabs>
              <w:rPr>
                <w:b/>
              </w:rPr>
            </w:pPr>
            <w:r>
              <w:rPr>
                <w:b/>
              </w:rPr>
              <w:t>Payments period (creditor days)</w:t>
            </w:r>
          </w:p>
        </w:tc>
      </w:tr>
      <w:tr w:rsidR="009F280F" w14:paraId="57909BA3" w14:textId="77777777" w:rsidTr="005A397D">
        <w:tc>
          <w:tcPr>
            <w:tcW w:w="1951" w:type="dxa"/>
          </w:tcPr>
          <w:p w14:paraId="57909B9C" w14:textId="77777777" w:rsidR="009F280F" w:rsidRDefault="009F280F" w:rsidP="005A397D">
            <w:pPr>
              <w:tabs>
                <w:tab w:val="left" w:pos="357"/>
              </w:tabs>
              <w:rPr>
                <w:b/>
              </w:rPr>
            </w:pPr>
            <w:r>
              <w:rPr>
                <w:b/>
              </w:rPr>
              <w:t>Manufacture of computers &amp; other IT equipment</w:t>
            </w:r>
          </w:p>
        </w:tc>
        <w:tc>
          <w:tcPr>
            <w:tcW w:w="1276" w:type="dxa"/>
          </w:tcPr>
          <w:p w14:paraId="57909B9D" w14:textId="77777777" w:rsidR="009F280F" w:rsidRDefault="009F280F" w:rsidP="005A397D">
            <w:pPr>
              <w:tabs>
                <w:tab w:val="left" w:pos="357"/>
              </w:tabs>
            </w:pPr>
            <w:r>
              <w:t>0.9</w:t>
            </w:r>
          </w:p>
        </w:tc>
        <w:tc>
          <w:tcPr>
            <w:tcW w:w="1276" w:type="dxa"/>
          </w:tcPr>
          <w:p w14:paraId="57909B9E" w14:textId="77777777" w:rsidR="009F280F" w:rsidRDefault="009F280F" w:rsidP="005A397D">
            <w:pPr>
              <w:tabs>
                <w:tab w:val="left" w:pos="357"/>
              </w:tabs>
            </w:pPr>
            <w:r>
              <w:t>1%</w:t>
            </w:r>
          </w:p>
        </w:tc>
        <w:tc>
          <w:tcPr>
            <w:tcW w:w="1276" w:type="dxa"/>
          </w:tcPr>
          <w:p w14:paraId="57909B9F" w14:textId="77777777" w:rsidR="009F280F" w:rsidRDefault="009F280F" w:rsidP="005A397D">
            <w:pPr>
              <w:tabs>
                <w:tab w:val="left" w:pos="357"/>
              </w:tabs>
            </w:pPr>
            <w:r>
              <w:t>25%</w:t>
            </w:r>
          </w:p>
        </w:tc>
        <w:tc>
          <w:tcPr>
            <w:tcW w:w="1276" w:type="dxa"/>
          </w:tcPr>
          <w:p w14:paraId="57909BA0" w14:textId="77777777" w:rsidR="009F280F" w:rsidRDefault="009F280F" w:rsidP="005A397D">
            <w:pPr>
              <w:tabs>
                <w:tab w:val="left" w:pos="357"/>
              </w:tabs>
            </w:pPr>
            <w:r>
              <w:t>6%</w:t>
            </w:r>
          </w:p>
        </w:tc>
        <w:tc>
          <w:tcPr>
            <w:tcW w:w="1417" w:type="dxa"/>
          </w:tcPr>
          <w:p w14:paraId="57909BA1" w14:textId="77777777" w:rsidR="009F280F" w:rsidRDefault="009F280F" w:rsidP="005A397D">
            <w:pPr>
              <w:tabs>
                <w:tab w:val="left" w:pos="357"/>
              </w:tabs>
            </w:pPr>
            <w:r>
              <w:t>51 days</w:t>
            </w:r>
          </w:p>
        </w:tc>
        <w:tc>
          <w:tcPr>
            <w:tcW w:w="1417" w:type="dxa"/>
          </w:tcPr>
          <w:p w14:paraId="57909BA2" w14:textId="77777777" w:rsidR="009F280F" w:rsidRDefault="009F280F" w:rsidP="005A397D">
            <w:pPr>
              <w:tabs>
                <w:tab w:val="left" w:pos="357"/>
              </w:tabs>
            </w:pPr>
            <w:r>
              <w:t>24 days</w:t>
            </w:r>
          </w:p>
        </w:tc>
      </w:tr>
      <w:tr w:rsidR="009F280F" w14:paraId="57909BAB" w14:textId="77777777" w:rsidTr="005A397D">
        <w:tc>
          <w:tcPr>
            <w:tcW w:w="1951" w:type="dxa"/>
          </w:tcPr>
          <w:p w14:paraId="57909BA4" w14:textId="77777777" w:rsidR="009F280F" w:rsidRDefault="009F280F" w:rsidP="005A397D">
            <w:pPr>
              <w:tabs>
                <w:tab w:val="left" w:pos="357"/>
              </w:tabs>
              <w:rPr>
                <w:b/>
              </w:rPr>
            </w:pPr>
            <w:r>
              <w:rPr>
                <w:b/>
              </w:rPr>
              <w:t>Software consultancy &amp; supply</w:t>
            </w:r>
          </w:p>
        </w:tc>
        <w:tc>
          <w:tcPr>
            <w:tcW w:w="1276" w:type="dxa"/>
          </w:tcPr>
          <w:p w14:paraId="57909BA5" w14:textId="77777777" w:rsidR="009F280F" w:rsidRDefault="009F280F" w:rsidP="005A397D">
            <w:pPr>
              <w:tabs>
                <w:tab w:val="left" w:pos="357"/>
              </w:tabs>
            </w:pPr>
            <w:r>
              <w:t>1.2</w:t>
            </w:r>
          </w:p>
        </w:tc>
        <w:tc>
          <w:tcPr>
            <w:tcW w:w="1276" w:type="dxa"/>
          </w:tcPr>
          <w:p w14:paraId="57909BA6" w14:textId="77777777" w:rsidR="009F280F" w:rsidRDefault="009F280F" w:rsidP="005A397D">
            <w:pPr>
              <w:tabs>
                <w:tab w:val="left" w:pos="357"/>
              </w:tabs>
            </w:pPr>
            <w:r>
              <w:t>-</w:t>
            </w:r>
          </w:p>
        </w:tc>
        <w:tc>
          <w:tcPr>
            <w:tcW w:w="1276" w:type="dxa"/>
          </w:tcPr>
          <w:p w14:paraId="57909BA7" w14:textId="77777777" w:rsidR="009F280F" w:rsidRDefault="009F280F" w:rsidP="005A397D">
            <w:pPr>
              <w:tabs>
                <w:tab w:val="left" w:pos="357"/>
              </w:tabs>
            </w:pPr>
            <w:r>
              <w:t>267%</w:t>
            </w:r>
          </w:p>
        </w:tc>
        <w:tc>
          <w:tcPr>
            <w:tcW w:w="1276" w:type="dxa"/>
          </w:tcPr>
          <w:p w14:paraId="57909BA8" w14:textId="77777777" w:rsidR="009F280F" w:rsidRDefault="009F280F" w:rsidP="005A397D">
            <w:pPr>
              <w:tabs>
                <w:tab w:val="left" w:pos="357"/>
              </w:tabs>
            </w:pPr>
            <w:r>
              <w:t>133%</w:t>
            </w:r>
          </w:p>
        </w:tc>
        <w:tc>
          <w:tcPr>
            <w:tcW w:w="1417" w:type="dxa"/>
          </w:tcPr>
          <w:p w14:paraId="57909BA9" w14:textId="77777777" w:rsidR="009F280F" w:rsidRDefault="009F280F" w:rsidP="005A397D">
            <w:pPr>
              <w:tabs>
                <w:tab w:val="left" w:pos="357"/>
              </w:tabs>
            </w:pPr>
            <w:r>
              <w:t>18 days</w:t>
            </w:r>
          </w:p>
        </w:tc>
        <w:tc>
          <w:tcPr>
            <w:tcW w:w="1417" w:type="dxa"/>
          </w:tcPr>
          <w:p w14:paraId="57909BAA" w14:textId="77777777" w:rsidR="009F280F" w:rsidRDefault="009F280F" w:rsidP="005A397D">
            <w:pPr>
              <w:tabs>
                <w:tab w:val="left" w:pos="357"/>
              </w:tabs>
            </w:pPr>
            <w:r>
              <w:t>-</w:t>
            </w:r>
          </w:p>
        </w:tc>
      </w:tr>
      <w:tr w:rsidR="009F280F" w14:paraId="57909BB3" w14:textId="77777777" w:rsidTr="005A397D">
        <w:tc>
          <w:tcPr>
            <w:tcW w:w="1951" w:type="dxa"/>
          </w:tcPr>
          <w:p w14:paraId="57909BAC" w14:textId="77777777" w:rsidR="009F280F" w:rsidRDefault="009F280F" w:rsidP="005A397D">
            <w:pPr>
              <w:tabs>
                <w:tab w:val="left" w:pos="357"/>
              </w:tabs>
              <w:rPr>
                <w:b/>
              </w:rPr>
            </w:pPr>
            <w:r>
              <w:rPr>
                <w:b/>
              </w:rPr>
              <w:t>Data processing (FM services)</w:t>
            </w:r>
          </w:p>
        </w:tc>
        <w:tc>
          <w:tcPr>
            <w:tcW w:w="1276" w:type="dxa"/>
          </w:tcPr>
          <w:p w14:paraId="57909BAD" w14:textId="77777777" w:rsidR="009F280F" w:rsidRDefault="009F280F" w:rsidP="005A397D">
            <w:pPr>
              <w:tabs>
                <w:tab w:val="left" w:pos="357"/>
              </w:tabs>
            </w:pPr>
            <w:r>
              <w:t>1.0</w:t>
            </w:r>
          </w:p>
        </w:tc>
        <w:tc>
          <w:tcPr>
            <w:tcW w:w="1276" w:type="dxa"/>
          </w:tcPr>
          <w:p w14:paraId="57909BAE" w14:textId="77777777" w:rsidR="009F280F" w:rsidRDefault="009F280F" w:rsidP="005A397D">
            <w:pPr>
              <w:tabs>
                <w:tab w:val="left" w:pos="357"/>
              </w:tabs>
            </w:pPr>
            <w:r>
              <w:t>-</w:t>
            </w:r>
          </w:p>
        </w:tc>
        <w:tc>
          <w:tcPr>
            <w:tcW w:w="1276" w:type="dxa"/>
          </w:tcPr>
          <w:p w14:paraId="57909BAF" w14:textId="77777777" w:rsidR="009F280F" w:rsidRDefault="009F280F" w:rsidP="005A397D">
            <w:pPr>
              <w:tabs>
                <w:tab w:val="left" w:pos="357"/>
              </w:tabs>
            </w:pPr>
            <w:r>
              <w:t>90%</w:t>
            </w:r>
          </w:p>
        </w:tc>
        <w:tc>
          <w:tcPr>
            <w:tcW w:w="1276" w:type="dxa"/>
          </w:tcPr>
          <w:p w14:paraId="57909BB0" w14:textId="77777777" w:rsidR="009F280F" w:rsidRDefault="009F280F" w:rsidP="005A397D">
            <w:pPr>
              <w:tabs>
                <w:tab w:val="left" w:pos="357"/>
              </w:tabs>
            </w:pPr>
            <w:r>
              <w:t>43%</w:t>
            </w:r>
          </w:p>
        </w:tc>
        <w:tc>
          <w:tcPr>
            <w:tcW w:w="1417" w:type="dxa"/>
          </w:tcPr>
          <w:p w14:paraId="57909BB1" w14:textId="77777777" w:rsidR="009F280F" w:rsidRDefault="009F280F" w:rsidP="005A397D">
            <w:pPr>
              <w:tabs>
                <w:tab w:val="left" w:pos="357"/>
              </w:tabs>
            </w:pPr>
            <w:r>
              <w:t>28 days</w:t>
            </w:r>
          </w:p>
        </w:tc>
        <w:tc>
          <w:tcPr>
            <w:tcW w:w="1417" w:type="dxa"/>
          </w:tcPr>
          <w:p w14:paraId="57909BB2" w14:textId="77777777" w:rsidR="009F280F" w:rsidRDefault="009F280F" w:rsidP="005A397D">
            <w:pPr>
              <w:tabs>
                <w:tab w:val="left" w:pos="357"/>
              </w:tabs>
            </w:pPr>
            <w:r>
              <w:t>-</w:t>
            </w:r>
          </w:p>
        </w:tc>
      </w:tr>
      <w:tr w:rsidR="009F280F" w14:paraId="57909BBB" w14:textId="77777777" w:rsidTr="005A397D">
        <w:tc>
          <w:tcPr>
            <w:tcW w:w="1951" w:type="dxa"/>
          </w:tcPr>
          <w:p w14:paraId="57909BB4" w14:textId="77777777" w:rsidR="009F280F" w:rsidRDefault="009F280F" w:rsidP="005A397D">
            <w:pPr>
              <w:tabs>
                <w:tab w:val="left" w:pos="357"/>
              </w:tabs>
              <w:rPr>
                <w:b/>
              </w:rPr>
            </w:pPr>
            <w:r>
              <w:rPr>
                <w:b/>
              </w:rPr>
              <w:t>Business &amp; management consultancy activities</w:t>
            </w:r>
          </w:p>
        </w:tc>
        <w:tc>
          <w:tcPr>
            <w:tcW w:w="1276" w:type="dxa"/>
          </w:tcPr>
          <w:p w14:paraId="57909BB5" w14:textId="77777777" w:rsidR="009F280F" w:rsidRDefault="009F280F" w:rsidP="005A397D">
            <w:pPr>
              <w:tabs>
                <w:tab w:val="left" w:pos="357"/>
              </w:tabs>
            </w:pPr>
            <w:r>
              <w:t>1.1</w:t>
            </w:r>
          </w:p>
        </w:tc>
        <w:tc>
          <w:tcPr>
            <w:tcW w:w="1276" w:type="dxa"/>
          </w:tcPr>
          <w:p w14:paraId="57909BB6" w14:textId="77777777" w:rsidR="009F280F" w:rsidRDefault="009F280F" w:rsidP="005A397D">
            <w:pPr>
              <w:tabs>
                <w:tab w:val="left" w:pos="357"/>
              </w:tabs>
            </w:pPr>
            <w:r>
              <w:t>-</w:t>
            </w:r>
          </w:p>
        </w:tc>
        <w:tc>
          <w:tcPr>
            <w:tcW w:w="1276" w:type="dxa"/>
          </w:tcPr>
          <w:p w14:paraId="57909BB7" w14:textId="77777777" w:rsidR="009F280F" w:rsidRDefault="009F280F" w:rsidP="005A397D">
            <w:pPr>
              <w:tabs>
                <w:tab w:val="left" w:pos="357"/>
              </w:tabs>
            </w:pPr>
            <w:r>
              <w:t>84%</w:t>
            </w:r>
          </w:p>
        </w:tc>
        <w:tc>
          <w:tcPr>
            <w:tcW w:w="1276" w:type="dxa"/>
          </w:tcPr>
          <w:p w14:paraId="57909BB8" w14:textId="77777777" w:rsidR="009F280F" w:rsidRDefault="009F280F" w:rsidP="005A397D">
            <w:pPr>
              <w:tabs>
                <w:tab w:val="left" w:pos="357"/>
              </w:tabs>
            </w:pPr>
            <w:r>
              <w:t>24%</w:t>
            </w:r>
          </w:p>
        </w:tc>
        <w:tc>
          <w:tcPr>
            <w:tcW w:w="1417" w:type="dxa"/>
          </w:tcPr>
          <w:p w14:paraId="57909BB9" w14:textId="77777777" w:rsidR="009F280F" w:rsidRDefault="009F280F" w:rsidP="005A397D">
            <w:pPr>
              <w:tabs>
                <w:tab w:val="left" w:pos="357"/>
              </w:tabs>
            </w:pPr>
            <w:r>
              <w:t>18 days</w:t>
            </w:r>
          </w:p>
        </w:tc>
        <w:tc>
          <w:tcPr>
            <w:tcW w:w="1417" w:type="dxa"/>
          </w:tcPr>
          <w:p w14:paraId="57909BBA" w14:textId="77777777" w:rsidR="009F280F" w:rsidRDefault="009F280F" w:rsidP="005A397D">
            <w:pPr>
              <w:tabs>
                <w:tab w:val="left" w:pos="357"/>
              </w:tabs>
            </w:pPr>
            <w:r>
              <w:t>-</w:t>
            </w:r>
          </w:p>
        </w:tc>
      </w:tr>
      <w:tr w:rsidR="009F280F" w14:paraId="57909BC4" w14:textId="77777777" w:rsidTr="005A397D">
        <w:tc>
          <w:tcPr>
            <w:tcW w:w="1951" w:type="dxa"/>
          </w:tcPr>
          <w:p w14:paraId="57909BBC" w14:textId="77777777" w:rsidR="009F280F" w:rsidRDefault="009F280F" w:rsidP="005A397D">
            <w:pPr>
              <w:tabs>
                <w:tab w:val="left" w:pos="357"/>
              </w:tabs>
              <w:rPr>
                <w:b/>
              </w:rPr>
            </w:pPr>
            <w:r>
              <w:rPr>
                <w:b/>
              </w:rPr>
              <w:t>Telecoms</w:t>
            </w:r>
          </w:p>
          <w:p w14:paraId="57909BBD" w14:textId="77777777" w:rsidR="009F280F" w:rsidRDefault="009F280F" w:rsidP="005A397D">
            <w:pPr>
              <w:tabs>
                <w:tab w:val="left" w:pos="357"/>
              </w:tabs>
              <w:rPr>
                <w:b/>
              </w:rPr>
            </w:pPr>
          </w:p>
        </w:tc>
        <w:tc>
          <w:tcPr>
            <w:tcW w:w="1276" w:type="dxa"/>
          </w:tcPr>
          <w:p w14:paraId="57909BBE" w14:textId="77777777" w:rsidR="009F280F" w:rsidRDefault="009F280F" w:rsidP="005A397D">
            <w:pPr>
              <w:tabs>
                <w:tab w:val="left" w:pos="357"/>
              </w:tabs>
            </w:pPr>
            <w:r>
              <w:t>1.0</w:t>
            </w:r>
          </w:p>
        </w:tc>
        <w:tc>
          <w:tcPr>
            <w:tcW w:w="1276" w:type="dxa"/>
          </w:tcPr>
          <w:p w14:paraId="57909BBF" w14:textId="77777777" w:rsidR="009F280F" w:rsidRDefault="009F280F" w:rsidP="005A397D">
            <w:pPr>
              <w:tabs>
                <w:tab w:val="left" w:pos="357"/>
              </w:tabs>
            </w:pPr>
            <w:r>
              <w:t>-</w:t>
            </w:r>
          </w:p>
        </w:tc>
        <w:tc>
          <w:tcPr>
            <w:tcW w:w="1276" w:type="dxa"/>
          </w:tcPr>
          <w:p w14:paraId="57909BC0" w14:textId="77777777" w:rsidR="009F280F" w:rsidRDefault="009F280F" w:rsidP="005A397D">
            <w:pPr>
              <w:tabs>
                <w:tab w:val="left" w:pos="357"/>
              </w:tabs>
            </w:pPr>
            <w:r>
              <w:t>63%</w:t>
            </w:r>
          </w:p>
        </w:tc>
        <w:tc>
          <w:tcPr>
            <w:tcW w:w="1276" w:type="dxa"/>
          </w:tcPr>
          <w:p w14:paraId="57909BC1" w14:textId="77777777" w:rsidR="009F280F" w:rsidRDefault="009F280F" w:rsidP="005A397D">
            <w:pPr>
              <w:tabs>
                <w:tab w:val="left" w:pos="357"/>
              </w:tabs>
            </w:pPr>
            <w:r>
              <w:t>14%</w:t>
            </w:r>
          </w:p>
        </w:tc>
        <w:tc>
          <w:tcPr>
            <w:tcW w:w="1417" w:type="dxa"/>
          </w:tcPr>
          <w:p w14:paraId="57909BC2" w14:textId="77777777" w:rsidR="009F280F" w:rsidRDefault="009F280F" w:rsidP="005A397D">
            <w:pPr>
              <w:tabs>
                <w:tab w:val="left" w:pos="357"/>
              </w:tabs>
            </w:pPr>
            <w:r>
              <w:t>25 days</w:t>
            </w:r>
          </w:p>
        </w:tc>
        <w:tc>
          <w:tcPr>
            <w:tcW w:w="1417" w:type="dxa"/>
          </w:tcPr>
          <w:p w14:paraId="57909BC3" w14:textId="77777777" w:rsidR="009F280F" w:rsidRDefault="009F280F" w:rsidP="005A397D">
            <w:pPr>
              <w:tabs>
                <w:tab w:val="left" w:pos="357"/>
              </w:tabs>
            </w:pPr>
            <w:r>
              <w:t>4 days</w:t>
            </w:r>
          </w:p>
        </w:tc>
      </w:tr>
      <w:tr w:rsidR="009F280F" w14:paraId="57909BCC" w14:textId="77777777" w:rsidTr="005A397D">
        <w:tc>
          <w:tcPr>
            <w:tcW w:w="1951" w:type="dxa"/>
          </w:tcPr>
          <w:p w14:paraId="57909BC5" w14:textId="77777777" w:rsidR="009F280F" w:rsidRDefault="009F280F" w:rsidP="005A397D">
            <w:pPr>
              <w:tabs>
                <w:tab w:val="left" w:pos="357"/>
              </w:tabs>
              <w:rPr>
                <w:b/>
              </w:rPr>
            </w:pPr>
            <w:r>
              <w:rPr>
                <w:b/>
              </w:rPr>
              <w:t>General construction &amp; civil engineering works</w:t>
            </w:r>
          </w:p>
        </w:tc>
        <w:tc>
          <w:tcPr>
            <w:tcW w:w="1276" w:type="dxa"/>
          </w:tcPr>
          <w:p w14:paraId="57909BC6" w14:textId="77777777" w:rsidR="009F280F" w:rsidRDefault="009F280F" w:rsidP="005A397D">
            <w:pPr>
              <w:tabs>
                <w:tab w:val="left" w:pos="357"/>
              </w:tabs>
            </w:pPr>
            <w:r>
              <w:t>0.9</w:t>
            </w:r>
          </w:p>
        </w:tc>
        <w:tc>
          <w:tcPr>
            <w:tcW w:w="1276" w:type="dxa"/>
          </w:tcPr>
          <w:p w14:paraId="57909BC7" w14:textId="77777777" w:rsidR="009F280F" w:rsidRDefault="009F280F" w:rsidP="005A397D">
            <w:pPr>
              <w:tabs>
                <w:tab w:val="left" w:pos="357"/>
              </w:tabs>
            </w:pPr>
            <w:r>
              <w:t>4%</w:t>
            </w:r>
          </w:p>
        </w:tc>
        <w:tc>
          <w:tcPr>
            <w:tcW w:w="1276" w:type="dxa"/>
          </w:tcPr>
          <w:p w14:paraId="57909BC8" w14:textId="77777777" w:rsidR="009F280F" w:rsidRDefault="009F280F" w:rsidP="005A397D">
            <w:pPr>
              <w:tabs>
                <w:tab w:val="left" w:pos="357"/>
              </w:tabs>
            </w:pPr>
            <w:r>
              <w:t>28%</w:t>
            </w:r>
          </w:p>
        </w:tc>
        <w:tc>
          <w:tcPr>
            <w:tcW w:w="1276" w:type="dxa"/>
          </w:tcPr>
          <w:p w14:paraId="57909BC9" w14:textId="77777777" w:rsidR="009F280F" w:rsidRDefault="009F280F" w:rsidP="005A397D">
            <w:pPr>
              <w:tabs>
                <w:tab w:val="left" w:pos="357"/>
              </w:tabs>
            </w:pPr>
            <w:r>
              <w:t>9%</w:t>
            </w:r>
          </w:p>
        </w:tc>
        <w:tc>
          <w:tcPr>
            <w:tcW w:w="1417" w:type="dxa"/>
          </w:tcPr>
          <w:p w14:paraId="57909BCA" w14:textId="77777777" w:rsidR="009F280F" w:rsidRDefault="009F280F" w:rsidP="005A397D">
            <w:pPr>
              <w:tabs>
                <w:tab w:val="left" w:pos="357"/>
              </w:tabs>
            </w:pPr>
            <w:r>
              <w:t>20 days</w:t>
            </w:r>
          </w:p>
        </w:tc>
        <w:tc>
          <w:tcPr>
            <w:tcW w:w="1417" w:type="dxa"/>
          </w:tcPr>
          <w:p w14:paraId="57909BCB" w14:textId="77777777" w:rsidR="009F280F" w:rsidRDefault="009F280F" w:rsidP="005A397D">
            <w:pPr>
              <w:tabs>
                <w:tab w:val="left" w:pos="357"/>
              </w:tabs>
            </w:pPr>
            <w:r>
              <w:t>12 days</w:t>
            </w:r>
          </w:p>
        </w:tc>
      </w:tr>
      <w:tr w:rsidR="009F280F" w14:paraId="57909BD4" w14:textId="77777777" w:rsidTr="005A397D">
        <w:tc>
          <w:tcPr>
            <w:tcW w:w="1951" w:type="dxa"/>
          </w:tcPr>
          <w:p w14:paraId="57909BCD" w14:textId="77777777" w:rsidR="009F280F" w:rsidRDefault="009F280F" w:rsidP="005A397D">
            <w:pPr>
              <w:tabs>
                <w:tab w:val="left" w:pos="357"/>
              </w:tabs>
              <w:rPr>
                <w:b/>
              </w:rPr>
            </w:pPr>
            <w:r>
              <w:rPr>
                <w:b/>
              </w:rPr>
              <w:t>Labour recruitment &amp; provision of personnel</w:t>
            </w:r>
          </w:p>
        </w:tc>
        <w:tc>
          <w:tcPr>
            <w:tcW w:w="1276" w:type="dxa"/>
          </w:tcPr>
          <w:p w14:paraId="57909BCE" w14:textId="77777777" w:rsidR="009F280F" w:rsidRDefault="009F280F" w:rsidP="005A397D">
            <w:pPr>
              <w:tabs>
                <w:tab w:val="left" w:pos="357"/>
              </w:tabs>
            </w:pPr>
            <w:r>
              <w:t>1.1</w:t>
            </w:r>
          </w:p>
        </w:tc>
        <w:tc>
          <w:tcPr>
            <w:tcW w:w="1276" w:type="dxa"/>
          </w:tcPr>
          <w:p w14:paraId="57909BCF" w14:textId="77777777" w:rsidR="009F280F" w:rsidRDefault="009F280F" w:rsidP="005A397D">
            <w:pPr>
              <w:tabs>
                <w:tab w:val="left" w:pos="357"/>
              </w:tabs>
            </w:pPr>
            <w:r>
              <w:t>-</w:t>
            </w:r>
          </w:p>
        </w:tc>
        <w:tc>
          <w:tcPr>
            <w:tcW w:w="1276" w:type="dxa"/>
          </w:tcPr>
          <w:p w14:paraId="57909BD0" w14:textId="77777777" w:rsidR="009F280F" w:rsidRDefault="009F280F" w:rsidP="005A397D">
            <w:pPr>
              <w:tabs>
                <w:tab w:val="left" w:pos="357"/>
              </w:tabs>
            </w:pPr>
            <w:r>
              <w:t>48%</w:t>
            </w:r>
          </w:p>
        </w:tc>
        <w:tc>
          <w:tcPr>
            <w:tcW w:w="1276" w:type="dxa"/>
          </w:tcPr>
          <w:p w14:paraId="57909BD1" w14:textId="77777777" w:rsidR="009F280F" w:rsidRDefault="009F280F" w:rsidP="005A397D">
            <w:pPr>
              <w:tabs>
                <w:tab w:val="left" w:pos="357"/>
              </w:tabs>
            </w:pPr>
            <w:r>
              <w:t>13%</w:t>
            </w:r>
          </w:p>
        </w:tc>
        <w:tc>
          <w:tcPr>
            <w:tcW w:w="1417" w:type="dxa"/>
          </w:tcPr>
          <w:p w14:paraId="57909BD2" w14:textId="77777777" w:rsidR="009F280F" w:rsidRDefault="009F280F" w:rsidP="005A397D">
            <w:pPr>
              <w:tabs>
                <w:tab w:val="left" w:pos="357"/>
              </w:tabs>
            </w:pPr>
            <w:r>
              <w:t>45 days</w:t>
            </w:r>
          </w:p>
        </w:tc>
        <w:tc>
          <w:tcPr>
            <w:tcW w:w="1417" w:type="dxa"/>
          </w:tcPr>
          <w:p w14:paraId="57909BD3" w14:textId="77777777" w:rsidR="009F280F" w:rsidRDefault="009F280F" w:rsidP="005A397D">
            <w:pPr>
              <w:tabs>
                <w:tab w:val="left" w:pos="357"/>
              </w:tabs>
            </w:pPr>
            <w:r>
              <w:t>3 days</w:t>
            </w:r>
          </w:p>
        </w:tc>
      </w:tr>
    </w:tbl>
    <w:p w14:paraId="57909BD5" w14:textId="77777777" w:rsidR="009F280F" w:rsidRDefault="009F280F" w:rsidP="009F280F">
      <w:pPr>
        <w:tabs>
          <w:tab w:val="left" w:pos="357"/>
        </w:tabs>
        <w:rPr>
          <w:b/>
        </w:rPr>
      </w:pPr>
      <w:r>
        <w:rPr>
          <w:b/>
        </w:rPr>
        <w:t>5.</w:t>
      </w:r>
      <w:r>
        <w:rPr>
          <w:b/>
        </w:rPr>
        <w:tab/>
      </w:r>
      <w:r>
        <w:rPr>
          <w:b/>
        </w:rPr>
        <w:tab/>
        <w:t>Principal Ratios:  Reference Table</w:t>
      </w:r>
    </w:p>
    <w:p w14:paraId="57909BD6" w14:textId="77777777" w:rsidR="009F280F" w:rsidRDefault="009F280F" w:rsidP="009F280F">
      <w:pPr>
        <w:tabs>
          <w:tab w:val="left" w:pos="357"/>
        </w:tabs>
        <w:rPr>
          <w:b/>
        </w:rPr>
      </w:pPr>
    </w:p>
    <w:p w14:paraId="57909BD7" w14:textId="77777777" w:rsidR="009F280F" w:rsidRDefault="009F280F" w:rsidP="009F280F">
      <w:pPr>
        <w:tabs>
          <w:tab w:val="left" w:pos="357"/>
        </w:tabs>
        <w:ind w:left="720"/>
      </w:pPr>
      <w:r>
        <w:t>The following summary table shows the grouping of the principal ratios and how they should be calculated:</w:t>
      </w:r>
    </w:p>
    <w:p w14:paraId="57909BD8" w14:textId="77777777" w:rsidR="009F280F" w:rsidRDefault="009F280F" w:rsidP="009F280F">
      <w:pPr>
        <w:tabs>
          <w:tab w:val="left" w:pos="35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3402"/>
        <w:gridCol w:w="3606"/>
      </w:tblGrid>
      <w:tr w:rsidR="009F280F" w14:paraId="57909BDD" w14:textId="77777777" w:rsidTr="005A397D">
        <w:tc>
          <w:tcPr>
            <w:tcW w:w="2235" w:type="dxa"/>
          </w:tcPr>
          <w:p w14:paraId="57909BD9" w14:textId="77777777" w:rsidR="009F280F" w:rsidRDefault="009F280F" w:rsidP="005A397D">
            <w:pPr>
              <w:tabs>
                <w:tab w:val="left" w:pos="357"/>
              </w:tabs>
              <w:rPr>
                <w:b/>
              </w:rPr>
            </w:pPr>
            <w:r>
              <w:rPr>
                <w:b/>
              </w:rPr>
              <w:t>Area of Assessment</w:t>
            </w:r>
          </w:p>
          <w:p w14:paraId="57909BDA" w14:textId="77777777" w:rsidR="009F280F" w:rsidRDefault="009F280F" w:rsidP="005A397D">
            <w:pPr>
              <w:tabs>
                <w:tab w:val="left" w:pos="357"/>
              </w:tabs>
              <w:rPr>
                <w:b/>
              </w:rPr>
            </w:pPr>
          </w:p>
        </w:tc>
        <w:tc>
          <w:tcPr>
            <w:tcW w:w="3402" w:type="dxa"/>
          </w:tcPr>
          <w:p w14:paraId="57909BDB" w14:textId="77777777" w:rsidR="009F280F" w:rsidRDefault="009F280F" w:rsidP="005A397D">
            <w:pPr>
              <w:tabs>
                <w:tab w:val="left" w:pos="357"/>
              </w:tabs>
              <w:rPr>
                <w:b/>
              </w:rPr>
            </w:pPr>
            <w:r>
              <w:rPr>
                <w:b/>
              </w:rPr>
              <w:t>Ratio</w:t>
            </w:r>
          </w:p>
        </w:tc>
        <w:tc>
          <w:tcPr>
            <w:tcW w:w="3606" w:type="dxa"/>
          </w:tcPr>
          <w:p w14:paraId="57909BDC" w14:textId="77777777" w:rsidR="009F280F" w:rsidRDefault="009F280F" w:rsidP="005A397D">
            <w:pPr>
              <w:tabs>
                <w:tab w:val="left" w:pos="357"/>
              </w:tabs>
              <w:rPr>
                <w:b/>
              </w:rPr>
            </w:pPr>
            <w:r>
              <w:rPr>
                <w:b/>
              </w:rPr>
              <w:t>Calculation</w:t>
            </w:r>
          </w:p>
        </w:tc>
      </w:tr>
      <w:tr w:rsidR="009F280F" w14:paraId="57909BE1" w14:textId="77777777" w:rsidTr="005A397D">
        <w:tc>
          <w:tcPr>
            <w:tcW w:w="2235" w:type="dxa"/>
          </w:tcPr>
          <w:p w14:paraId="57909BDE" w14:textId="77777777" w:rsidR="009F280F" w:rsidRDefault="009F280F" w:rsidP="005A397D">
            <w:pPr>
              <w:pStyle w:val="Heading8"/>
            </w:pPr>
            <w:r>
              <w:t>Financial Structure</w:t>
            </w:r>
          </w:p>
        </w:tc>
        <w:tc>
          <w:tcPr>
            <w:tcW w:w="3402" w:type="dxa"/>
          </w:tcPr>
          <w:p w14:paraId="57909BDF" w14:textId="77777777" w:rsidR="009F280F" w:rsidRDefault="009F280F" w:rsidP="005A397D">
            <w:pPr>
              <w:tabs>
                <w:tab w:val="left" w:pos="357"/>
              </w:tabs>
            </w:pPr>
          </w:p>
        </w:tc>
        <w:tc>
          <w:tcPr>
            <w:tcW w:w="3606" w:type="dxa"/>
          </w:tcPr>
          <w:p w14:paraId="57909BE0" w14:textId="77777777" w:rsidR="009F280F" w:rsidRDefault="009F280F" w:rsidP="005A397D">
            <w:pPr>
              <w:tabs>
                <w:tab w:val="left" w:pos="357"/>
              </w:tabs>
            </w:pPr>
          </w:p>
        </w:tc>
      </w:tr>
      <w:tr w:rsidR="009F280F" w14:paraId="57909BE5" w14:textId="77777777" w:rsidTr="005A397D">
        <w:tc>
          <w:tcPr>
            <w:tcW w:w="2235" w:type="dxa"/>
          </w:tcPr>
          <w:p w14:paraId="57909BE2" w14:textId="77777777" w:rsidR="009F280F" w:rsidRDefault="009F280F" w:rsidP="005A397D">
            <w:pPr>
              <w:tabs>
                <w:tab w:val="left" w:pos="357"/>
              </w:tabs>
            </w:pPr>
            <w:r>
              <w:t>Liquidity</w:t>
            </w:r>
          </w:p>
        </w:tc>
        <w:tc>
          <w:tcPr>
            <w:tcW w:w="3402" w:type="dxa"/>
          </w:tcPr>
          <w:p w14:paraId="57909BE3" w14:textId="77777777" w:rsidR="009F280F" w:rsidRDefault="009F280F" w:rsidP="005A397D">
            <w:pPr>
              <w:tabs>
                <w:tab w:val="left" w:pos="357"/>
              </w:tabs>
            </w:pPr>
            <w:r>
              <w:t>Acid Test or Quick Ratio</w:t>
            </w:r>
          </w:p>
        </w:tc>
        <w:tc>
          <w:tcPr>
            <w:tcW w:w="3606" w:type="dxa"/>
          </w:tcPr>
          <w:p w14:paraId="57909BE4" w14:textId="77777777" w:rsidR="009F280F" w:rsidRDefault="009F280F" w:rsidP="005A397D">
            <w:pPr>
              <w:tabs>
                <w:tab w:val="left" w:pos="357"/>
              </w:tabs>
            </w:pPr>
            <w:r>
              <w:t>(current assets – stock) / current liabilities</w:t>
            </w:r>
          </w:p>
        </w:tc>
      </w:tr>
      <w:tr w:rsidR="009F280F" w14:paraId="57909BE9" w14:textId="77777777" w:rsidTr="005A397D">
        <w:tc>
          <w:tcPr>
            <w:tcW w:w="2235" w:type="dxa"/>
          </w:tcPr>
          <w:p w14:paraId="57909BE6" w14:textId="77777777" w:rsidR="009F280F" w:rsidRDefault="009F280F" w:rsidP="005A397D">
            <w:pPr>
              <w:tabs>
                <w:tab w:val="left" w:pos="357"/>
              </w:tabs>
            </w:pPr>
            <w:r>
              <w:t>Gearing</w:t>
            </w:r>
          </w:p>
        </w:tc>
        <w:tc>
          <w:tcPr>
            <w:tcW w:w="3402" w:type="dxa"/>
          </w:tcPr>
          <w:p w14:paraId="57909BE7" w14:textId="77777777" w:rsidR="009F280F" w:rsidRDefault="009F280F" w:rsidP="005A397D">
            <w:pPr>
              <w:tabs>
                <w:tab w:val="left" w:pos="357"/>
              </w:tabs>
            </w:pPr>
            <w:r>
              <w:t>Long-term or Leverage Ratio</w:t>
            </w:r>
          </w:p>
        </w:tc>
        <w:tc>
          <w:tcPr>
            <w:tcW w:w="3606" w:type="dxa"/>
          </w:tcPr>
          <w:p w14:paraId="57909BE8" w14:textId="77777777" w:rsidR="009F280F" w:rsidRDefault="009F280F" w:rsidP="005A397D">
            <w:pPr>
              <w:tabs>
                <w:tab w:val="left" w:pos="357"/>
              </w:tabs>
            </w:pPr>
            <w:r>
              <w:t>(long-term debt / net worth) x 100 = %</w:t>
            </w:r>
          </w:p>
        </w:tc>
      </w:tr>
      <w:tr w:rsidR="009F280F" w14:paraId="57909BED" w14:textId="77777777" w:rsidTr="005A397D">
        <w:tc>
          <w:tcPr>
            <w:tcW w:w="2235" w:type="dxa"/>
          </w:tcPr>
          <w:p w14:paraId="57909BEA" w14:textId="77777777" w:rsidR="009F280F" w:rsidRDefault="009F280F" w:rsidP="005A397D">
            <w:pPr>
              <w:tabs>
                <w:tab w:val="left" w:pos="357"/>
              </w:tabs>
            </w:pPr>
          </w:p>
        </w:tc>
        <w:tc>
          <w:tcPr>
            <w:tcW w:w="3402" w:type="dxa"/>
          </w:tcPr>
          <w:p w14:paraId="57909BEB" w14:textId="77777777" w:rsidR="009F280F" w:rsidRDefault="009F280F" w:rsidP="005A397D">
            <w:pPr>
              <w:tabs>
                <w:tab w:val="left" w:pos="357"/>
              </w:tabs>
            </w:pPr>
            <w:r>
              <w:t>Bank Leverage Ratio</w:t>
            </w:r>
          </w:p>
        </w:tc>
        <w:tc>
          <w:tcPr>
            <w:tcW w:w="3606" w:type="dxa"/>
          </w:tcPr>
          <w:p w14:paraId="57909BEC" w14:textId="77777777" w:rsidR="009F280F" w:rsidRDefault="009F280F" w:rsidP="005A397D">
            <w:pPr>
              <w:tabs>
                <w:tab w:val="left" w:pos="357"/>
              </w:tabs>
            </w:pPr>
            <w:r>
              <w:t>(bank debt / net worth) x 100 = %</w:t>
            </w:r>
          </w:p>
        </w:tc>
      </w:tr>
      <w:tr w:rsidR="009F280F" w14:paraId="57909BF1" w14:textId="77777777" w:rsidTr="005A397D">
        <w:tc>
          <w:tcPr>
            <w:tcW w:w="2235" w:type="dxa"/>
          </w:tcPr>
          <w:p w14:paraId="57909BEE" w14:textId="77777777" w:rsidR="009F280F" w:rsidRDefault="009F280F" w:rsidP="005A397D">
            <w:pPr>
              <w:tabs>
                <w:tab w:val="left" w:pos="357"/>
              </w:tabs>
            </w:pPr>
            <w:r>
              <w:t>Interest payments</w:t>
            </w:r>
          </w:p>
        </w:tc>
        <w:tc>
          <w:tcPr>
            <w:tcW w:w="3402" w:type="dxa"/>
          </w:tcPr>
          <w:p w14:paraId="57909BEF" w14:textId="77777777" w:rsidR="009F280F" w:rsidRDefault="009F280F" w:rsidP="005A397D">
            <w:pPr>
              <w:tabs>
                <w:tab w:val="left" w:pos="357"/>
              </w:tabs>
            </w:pPr>
            <w:r>
              <w:t>Interest Cover</w:t>
            </w:r>
          </w:p>
        </w:tc>
        <w:tc>
          <w:tcPr>
            <w:tcW w:w="3606" w:type="dxa"/>
          </w:tcPr>
          <w:p w14:paraId="57909BF0" w14:textId="77777777" w:rsidR="009F280F" w:rsidRDefault="009F280F" w:rsidP="005A397D">
            <w:pPr>
              <w:tabs>
                <w:tab w:val="left" w:pos="357"/>
              </w:tabs>
            </w:pPr>
            <w:r>
              <w:t>Operating profit / interest charges</w:t>
            </w:r>
          </w:p>
        </w:tc>
      </w:tr>
      <w:tr w:rsidR="009F280F" w14:paraId="57909BF5" w14:textId="77777777" w:rsidTr="005A397D">
        <w:tc>
          <w:tcPr>
            <w:tcW w:w="2235" w:type="dxa"/>
          </w:tcPr>
          <w:p w14:paraId="57909BF2" w14:textId="77777777" w:rsidR="009F280F" w:rsidRDefault="009F280F" w:rsidP="005A397D">
            <w:pPr>
              <w:pStyle w:val="Heading8"/>
            </w:pPr>
            <w:r>
              <w:t>Operating Performance</w:t>
            </w:r>
          </w:p>
        </w:tc>
        <w:tc>
          <w:tcPr>
            <w:tcW w:w="3402" w:type="dxa"/>
          </w:tcPr>
          <w:p w14:paraId="57909BF3" w14:textId="77777777" w:rsidR="009F280F" w:rsidRDefault="009F280F" w:rsidP="005A397D">
            <w:pPr>
              <w:tabs>
                <w:tab w:val="left" w:pos="357"/>
              </w:tabs>
            </w:pPr>
          </w:p>
        </w:tc>
        <w:tc>
          <w:tcPr>
            <w:tcW w:w="3606" w:type="dxa"/>
          </w:tcPr>
          <w:p w14:paraId="57909BF4" w14:textId="77777777" w:rsidR="009F280F" w:rsidRDefault="009F280F" w:rsidP="005A397D">
            <w:pPr>
              <w:tabs>
                <w:tab w:val="left" w:pos="357"/>
              </w:tabs>
            </w:pPr>
          </w:p>
        </w:tc>
      </w:tr>
      <w:tr w:rsidR="009F280F" w14:paraId="57909BF9" w14:textId="77777777" w:rsidTr="005A397D">
        <w:tc>
          <w:tcPr>
            <w:tcW w:w="2235" w:type="dxa"/>
          </w:tcPr>
          <w:p w14:paraId="57909BF6" w14:textId="77777777" w:rsidR="009F280F" w:rsidRDefault="009F280F" w:rsidP="005A397D">
            <w:pPr>
              <w:tabs>
                <w:tab w:val="left" w:pos="357"/>
              </w:tabs>
            </w:pPr>
            <w:r>
              <w:t>Efficiency</w:t>
            </w:r>
          </w:p>
        </w:tc>
        <w:tc>
          <w:tcPr>
            <w:tcW w:w="3402" w:type="dxa"/>
          </w:tcPr>
          <w:p w14:paraId="57909BF7" w14:textId="77777777" w:rsidR="009F280F" w:rsidRDefault="009F280F" w:rsidP="005A397D">
            <w:pPr>
              <w:tabs>
                <w:tab w:val="left" w:pos="357"/>
              </w:tabs>
            </w:pPr>
            <w:r>
              <w:t>ROCE or Primary Ratio</w:t>
            </w:r>
          </w:p>
        </w:tc>
        <w:tc>
          <w:tcPr>
            <w:tcW w:w="3606" w:type="dxa"/>
          </w:tcPr>
          <w:p w14:paraId="57909BF8" w14:textId="77777777" w:rsidR="009F280F" w:rsidRDefault="009F280F" w:rsidP="005A397D">
            <w:pPr>
              <w:tabs>
                <w:tab w:val="left" w:pos="357"/>
              </w:tabs>
            </w:pPr>
            <w:r>
              <w:t>(operating profit / capital employed) x 100 = %</w:t>
            </w:r>
          </w:p>
        </w:tc>
      </w:tr>
      <w:tr w:rsidR="009F280F" w14:paraId="57909BFD" w14:textId="77777777" w:rsidTr="005A397D">
        <w:tc>
          <w:tcPr>
            <w:tcW w:w="2235" w:type="dxa"/>
          </w:tcPr>
          <w:p w14:paraId="57909BFA" w14:textId="77777777" w:rsidR="009F280F" w:rsidRDefault="009F280F" w:rsidP="005A397D">
            <w:pPr>
              <w:tabs>
                <w:tab w:val="left" w:pos="357"/>
              </w:tabs>
            </w:pPr>
          </w:p>
        </w:tc>
        <w:tc>
          <w:tcPr>
            <w:tcW w:w="3402" w:type="dxa"/>
          </w:tcPr>
          <w:p w14:paraId="57909BFB" w14:textId="77777777" w:rsidR="009F280F" w:rsidRDefault="009F280F" w:rsidP="005A397D">
            <w:pPr>
              <w:tabs>
                <w:tab w:val="left" w:pos="357"/>
              </w:tabs>
            </w:pPr>
            <w:r>
              <w:t>Return on Total Assets</w:t>
            </w:r>
          </w:p>
        </w:tc>
        <w:tc>
          <w:tcPr>
            <w:tcW w:w="3606" w:type="dxa"/>
          </w:tcPr>
          <w:p w14:paraId="57909BFC" w14:textId="77777777" w:rsidR="009F280F" w:rsidRDefault="009F280F" w:rsidP="005A397D">
            <w:pPr>
              <w:tabs>
                <w:tab w:val="left" w:pos="357"/>
              </w:tabs>
            </w:pPr>
            <w:r>
              <w:t>(operating profit / total assets) x 100 = %</w:t>
            </w:r>
          </w:p>
        </w:tc>
      </w:tr>
      <w:tr w:rsidR="009F280F" w14:paraId="57909C01" w14:textId="77777777" w:rsidTr="005A397D">
        <w:tc>
          <w:tcPr>
            <w:tcW w:w="2235" w:type="dxa"/>
          </w:tcPr>
          <w:p w14:paraId="57909BFE" w14:textId="77777777" w:rsidR="009F280F" w:rsidRDefault="009F280F" w:rsidP="005A397D">
            <w:pPr>
              <w:tabs>
                <w:tab w:val="left" w:pos="357"/>
              </w:tabs>
            </w:pPr>
            <w:r>
              <w:t>Profit margins</w:t>
            </w:r>
          </w:p>
        </w:tc>
        <w:tc>
          <w:tcPr>
            <w:tcW w:w="3402" w:type="dxa"/>
          </w:tcPr>
          <w:p w14:paraId="57909BFF" w14:textId="77777777" w:rsidR="009F280F" w:rsidRDefault="009F280F" w:rsidP="005A397D">
            <w:pPr>
              <w:tabs>
                <w:tab w:val="left" w:pos="357"/>
              </w:tabs>
            </w:pPr>
            <w:r>
              <w:t>Gross Profit Ratio or Gross Margin</w:t>
            </w:r>
          </w:p>
        </w:tc>
        <w:tc>
          <w:tcPr>
            <w:tcW w:w="3606" w:type="dxa"/>
          </w:tcPr>
          <w:p w14:paraId="57909C00" w14:textId="77777777" w:rsidR="009F280F" w:rsidRDefault="009F280F" w:rsidP="005A397D">
            <w:pPr>
              <w:tabs>
                <w:tab w:val="left" w:pos="357"/>
              </w:tabs>
            </w:pPr>
            <w:r>
              <w:t>(sales less cost of sales / turnover) x 100 = %</w:t>
            </w:r>
          </w:p>
        </w:tc>
      </w:tr>
      <w:tr w:rsidR="009F280F" w14:paraId="57909C05" w14:textId="77777777" w:rsidTr="005A397D">
        <w:tc>
          <w:tcPr>
            <w:tcW w:w="2235" w:type="dxa"/>
          </w:tcPr>
          <w:p w14:paraId="57909C02" w14:textId="77777777" w:rsidR="009F280F" w:rsidRDefault="009F280F" w:rsidP="005A397D">
            <w:pPr>
              <w:tabs>
                <w:tab w:val="left" w:pos="357"/>
              </w:tabs>
            </w:pPr>
          </w:p>
        </w:tc>
        <w:tc>
          <w:tcPr>
            <w:tcW w:w="3402" w:type="dxa"/>
          </w:tcPr>
          <w:p w14:paraId="57909C03" w14:textId="77777777" w:rsidR="009F280F" w:rsidRDefault="009F280F" w:rsidP="005A397D">
            <w:pPr>
              <w:tabs>
                <w:tab w:val="left" w:pos="357"/>
              </w:tabs>
            </w:pPr>
            <w:r>
              <w:t>Operating Profit Ratio or Operating Margin</w:t>
            </w:r>
          </w:p>
        </w:tc>
        <w:tc>
          <w:tcPr>
            <w:tcW w:w="3606" w:type="dxa"/>
          </w:tcPr>
          <w:p w14:paraId="57909C04" w14:textId="77777777" w:rsidR="009F280F" w:rsidRDefault="009F280F" w:rsidP="005A397D">
            <w:pPr>
              <w:tabs>
                <w:tab w:val="left" w:pos="357"/>
              </w:tabs>
            </w:pPr>
            <w:r>
              <w:t>(profit before interest &amp; tax / turnover) x 100 = %</w:t>
            </w:r>
          </w:p>
        </w:tc>
      </w:tr>
      <w:tr w:rsidR="009F280F" w14:paraId="57909C09" w14:textId="77777777" w:rsidTr="005A397D">
        <w:tc>
          <w:tcPr>
            <w:tcW w:w="2235" w:type="dxa"/>
          </w:tcPr>
          <w:p w14:paraId="57909C06" w14:textId="77777777" w:rsidR="009F280F" w:rsidRDefault="009F280F" w:rsidP="005A397D">
            <w:pPr>
              <w:tabs>
                <w:tab w:val="left" w:pos="357"/>
              </w:tabs>
            </w:pPr>
            <w:r>
              <w:t>Debtors</w:t>
            </w:r>
          </w:p>
        </w:tc>
        <w:tc>
          <w:tcPr>
            <w:tcW w:w="3402" w:type="dxa"/>
          </w:tcPr>
          <w:p w14:paraId="57909C07" w14:textId="77777777" w:rsidR="009F280F" w:rsidRDefault="009F280F" w:rsidP="005A397D">
            <w:pPr>
              <w:tabs>
                <w:tab w:val="left" w:pos="357"/>
              </w:tabs>
            </w:pPr>
            <w:r>
              <w:t>Collection Period or Debtor Days Ratio</w:t>
            </w:r>
          </w:p>
        </w:tc>
        <w:tc>
          <w:tcPr>
            <w:tcW w:w="3606" w:type="dxa"/>
          </w:tcPr>
          <w:p w14:paraId="57909C08" w14:textId="77777777" w:rsidR="009F280F" w:rsidRDefault="009F280F" w:rsidP="005A397D">
            <w:pPr>
              <w:tabs>
                <w:tab w:val="left" w:pos="357"/>
              </w:tabs>
            </w:pPr>
            <w:r>
              <w:t>(average debtors x no. of days in period) / turnover</w:t>
            </w:r>
          </w:p>
        </w:tc>
      </w:tr>
      <w:tr w:rsidR="009F280F" w14:paraId="57909C0D" w14:textId="77777777" w:rsidTr="005A397D">
        <w:tc>
          <w:tcPr>
            <w:tcW w:w="2235" w:type="dxa"/>
          </w:tcPr>
          <w:p w14:paraId="57909C0A" w14:textId="77777777" w:rsidR="009F280F" w:rsidRDefault="009F280F" w:rsidP="005A397D">
            <w:pPr>
              <w:tabs>
                <w:tab w:val="left" w:pos="357"/>
              </w:tabs>
            </w:pPr>
            <w:r>
              <w:t>Creditors</w:t>
            </w:r>
          </w:p>
        </w:tc>
        <w:tc>
          <w:tcPr>
            <w:tcW w:w="3402" w:type="dxa"/>
          </w:tcPr>
          <w:p w14:paraId="57909C0B" w14:textId="77777777" w:rsidR="009F280F" w:rsidRDefault="009F280F" w:rsidP="005A397D">
            <w:pPr>
              <w:tabs>
                <w:tab w:val="left" w:pos="357"/>
              </w:tabs>
            </w:pPr>
            <w:r>
              <w:t>Payments Period or Creditor Days Ratio</w:t>
            </w:r>
          </w:p>
        </w:tc>
        <w:tc>
          <w:tcPr>
            <w:tcW w:w="3606" w:type="dxa"/>
          </w:tcPr>
          <w:p w14:paraId="57909C0C" w14:textId="77777777" w:rsidR="009F280F" w:rsidRDefault="009F280F" w:rsidP="005A397D">
            <w:pPr>
              <w:tabs>
                <w:tab w:val="left" w:pos="357"/>
              </w:tabs>
            </w:pPr>
            <w:r>
              <w:t>(average creditors x no. of days in period) / cost of sales</w:t>
            </w:r>
          </w:p>
        </w:tc>
      </w:tr>
      <w:tr w:rsidR="009F280F" w14:paraId="57909C11" w14:textId="77777777" w:rsidTr="005A397D">
        <w:tc>
          <w:tcPr>
            <w:tcW w:w="2235" w:type="dxa"/>
          </w:tcPr>
          <w:p w14:paraId="57909C0E" w14:textId="77777777" w:rsidR="009F280F" w:rsidRDefault="009F280F" w:rsidP="005A397D">
            <w:pPr>
              <w:tabs>
                <w:tab w:val="left" w:pos="357"/>
              </w:tabs>
            </w:pPr>
            <w:r>
              <w:t>Stock</w:t>
            </w:r>
          </w:p>
        </w:tc>
        <w:tc>
          <w:tcPr>
            <w:tcW w:w="3402" w:type="dxa"/>
          </w:tcPr>
          <w:p w14:paraId="57909C0F" w14:textId="77777777" w:rsidR="009F280F" w:rsidRDefault="009F280F" w:rsidP="005A397D">
            <w:pPr>
              <w:tabs>
                <w:tab w:val="left" w:pos="357"/>
              </w:tabs>
            </w:pPr>
            <w:r>
              <w:t>Inventory Period &amp; Stock Turnover</w:t>
            </w:r>
          </w:p>
        </w:tc>
        <w:tc>
          <w:tcPr>
            <w:tcW w:w="3606" w:type="dxa"/>
          </w:tcPr>
          <w:p w14:paraId="57909C10" w14:textId="77777777" w:rsidR="009F280F" w:rsidRDefault="009F280F" w:rsidP="005A397D">
            <w:pPr>
              <w:tabs>
                <w:tab w:val="left" w:pos="357"/>
              </w:tabs>
            </w:pPr>
            <w:r>
              <w:t>(stock x no. of days in period) / cost of sales</w:t>
            </w:r>
          </w:p>
        </w:tc>
      </w:tr>
      <w:tr w:rsidR="009F280F" w14:paraId="57909C15" w14:textId="77777777" w:rsidTr="005A397D">
        <w:tc>
          <w:tcPr>
            <w:tcW w:w="2235" w:type="dxa"/>
          </w:tcPr>
          <w:p w14:paraId="57909C12" w14:textId="77777777" w:rsidR="009F280F" w:rsidRDefault="009F280F" w:rsidP="005A397D">
            <w:pPr>
              <w:pStyle w:val="Heading8"/>
            </w:pPr>
            <w:r>
              <w:t>Investment</w:t>
            </w:r>
          </w:p>
        </w:tc>
        <w:tc>
          <w:tcPr>
            <w:tcW w:w="3402" w:type="dxa"/>
          </w:tcPr>
          <w:p w14:paraId="57909C13" w14:textId="77777777" w:rsidR="009F280F" w:rsidRDefault="009F280F" w:rsidP="005A397D">
            <w:pPr>
              <w:tabs>
                <w:tab w:val="left" w:pos="357"/>
              </w:tabs>
            </w:pPr>
          </w:p>
        </w:tc>
        <w:tc>
          <w:tcPr>
            <w:tcW w:w="3606" w:type="dxa"/>
          </w:tcPr>
          <w:p w14:paraId="57909C14" w14:textId="77777777" w:rsidR="009F280F" w:rsidRDefault="009F280F" w:rsidP="005A397D">
            <w:pPr>
              <w:tabs>
                <w:tab w:val="left" w:pos="357"/>
              </w:tabs>
            </w:pPr>
          </w:p>
        </w:tc>
      </w:tr>
      <w:tr w:rsidR="009F280F" w14:paraId="57909C19" w14:textId="77777777" w:rsidTr="005A397D">
        <w:tc>
          <w:tcPr>
            <w:tcW w:w="2235" w:type="dxa"/>
          </w:tcPr>
          <w:p w14:paraId="57909C16" w14:textId="77777777" w:rsidR="009F280F" w:rsidRDefault="009F280F" w:rsidP="005A397D">
            <w:pPr>
              <w:tabs>
                <w:tab w:val="left" w:pos="357"/>
              </w:tabs>
            </w:pPr>
            <w:r>
              <w:t>Future prospects</w:t>
            </w:r>
          </w:p>
        </w:tc>
        <w:tc>
          <w:tcPr>
            <w:tcW w:w="3402" w:type="dxa"/>
          </w:tcPr>
          <w:p w14:paraId="57909C17" w14:textId="77777777" w:rsidR="009F280F" w:rsidRDefault="009F280F" w:rsidP="005A397D">
            <w:pPr>
              <w:tabs>
                <w:tab w:val="left" w:pos="357"/>
              </w:tabs>
            </w:pPr>
            <w:r>
              <w:t>P/E Ratio</w:t>
            </w:r>
          </w:p>
        </w:tc>
        <w:tc>
          <w:tcPr>
            <w:tcW w:w="3606" w:type="dxa"/>
          </w:tcPr>
          <w:p w14:paraId="57909C18" w14:textId="77777777" w:rsidR="009F280F" w:rsidRDefault="009F280F" w:rsidP="005A397D">
            <w:pPr>
              <w:tabs>
                <w:tab w:val="left" w:pos="357"/>
              </w:tabs>
            </w:pPr>
            <w:r>
              <w:t>Market price of share / earnings per share</w:t>
            </w:r>
          </w:p>
        </w:tc>
      </w:tr>
      <w:tr w:rsidR="009F280F" w14:paraId="57909C1D" w14:textId="77777777" w:rsidTr="005A397D">
        <w:tc>
          <w:tcPr>
            <w:tcW w:w="2235" w:type="dxa"/>
          </w:tcPr>
          <w:p w14:paraId="57909C1A" w14:textId="77777777" w:rsidR="009F280F" w:rsidRDefault="009F280F" w:rsidP="005A397D">
            <w:pPr>
              <w:tabs>
                <w:tab w:val="left" w:pos="357"/>
              </w:tabs>
            </w:pPr>
          </w:p>
        </w:tc>
        <w:tc>
          <w:tcPr>
            <w:tcW w:w="3402" w:type="dxa"/>
          </w:tcPr>
          <w:p w14:paraId="57909C1B" w14:textId="77777777" w:rsidR="009F280F" w:rsidRDefault="009F280F" w:rsidP="005A397D">
            <w:pPr>
              <w:tabs>
                <w:tab w:val="left" w:pos="357"/>
              </w:tabs>
            </w:pPr>
            <w:r>
              <w:t>Earnings Yield</w:t>
            </w:r>
          </w:p>
        </w:tc>
        <w:tc>
          <w:tcPr>
            <w:tcW w:w="3606" w:type="dxa"/>
          </w:tcPr>
          <w:p w14:paraId="57909C1C" w14:textId="77777777" w:rsidR="009F280F" w:rsidRDefault="009F280F" w:rsidP="005A397D">
            <w:pPr>
              <w:tabs>
                <w:tab w:val="left" w:pos="357"/>
              </w:tabs>
            </w:pPr>
            <w:r>
              <w:t>Inverse of P/E Ratio</w:t>
            </w:r>
          </w:p>
        </w:tc>
      </w:tr>
      <w:tr w:rsidR="009F280F" w14:paraId="57909C21" w14:textId="77777777" w:rsidTr="005A397D">
        <w:tc>
          <w:tcPr>
            <w:tcW w:w="2235" w:type="dxa"/>
          </w:tcPr>
          <w:p w14:paraId="57909C1E" w14:textId="77777777" w:rsidR="009F280F" w:rsidRDefault="009F280F" w:rsidP="005A397D">
            <w:pPr>
              <w:tabs>
                <w:tab w:val="left" w:pos="357"/>
              </w:tabs>
            </w:pPr>
          </w:p>
        </w:tc>
        <w:tc>
          <w:tcPr>
            <w:tcW w:w="3402" w:type="dxa"/>
          </w:tcPr>
          <w:p w14:paraId="57909C1F" w14:textId="77777777" w:rsidR="009F280F" w:rsidRDefault="009F280F" w:rsidP="005A397D">
            <w:pPr>
              <w:tabs>
                <w:tab w:val="left" w:pos="357"/>
              </w:tabs>
            </w:pPr>
            <w:r>
              <w:t>Dividend Yield</w:t>
            </w:r>
          </w:p>
        </w:tc>
        <w:tc>
          <w:tcPr>
            <w:tcW w:w="3606" w:type="dxa"/>
          </w:tcPr>
          <w:p w14:paraId="57909C20" w14:textId="77777777" w:rsidR="009F280F" w:rsidRDefault="009F280F" w:rsidP="005A397D">
            <w:pPr>
              <w:tabs>
                <w:tab w:val="left" w:pos="357"/>
              </w:tabs>
            </w:pPr>
            <w:r>
              <w:t>Dividend per share / market price of share</w:t>
            </w:r>
          </w:p>
        </w:tc>
      </w:tr>
    </w:tbl>
    <w:p w14:paraId="57909C22" w14:textId="77777777" w:rsidR="009F280F" w:rsidRDefault="009F280F" w:rsidP="009F280F">
      <w:pPr>
        <w:tabs>
          <w:tab w:val="left" w:pos="357"/>
        </w:tabs>
      </w:pPr>
    </w:p>
    <w:p w14:paraId="57909C23" w14:textId="77777777" w:rsidR="009F280F" w:rsidRDefault="009F280F" w:rsidP="009F280F">
      <w:pPr>
        <w:tabs>
          <w:tab w:val="left" w:pos="357"/>
        </w:tabs>
      </w:pPr>
    </w:p>
    <w:p w14:paraId="57909C24" w14:textId="77777777" w:rsidR="009F280F" w:rsidRDefault="009F280F" w:rsidP="009F280F">
      <w:pPr>
        <w:tabs>
          <w:tab w:val="left" w:pos="357"/>
        </w:tabs>
      </w:pPr>
    </w:p>
    <w:p w14:paraId="57909C25" w14:textId="77777777" w:rsidR="00030CA3" w:rsidRPr="00424911" w:rsidRDefault="00030CA3" w:rsidP="0004071F">
      <w:pPr>
        <w:tabs>
          <w:tab w:val="left" w:pos="720"/>
        </w:tabs>
        <w:ind w:left="720" w:hanging="720"/>
        <w:rPr>
          <w:color w:val="000000"/>
        </w:rPr>
      </w:pPr>
    </w:p>
    <w:sectPr w:rsidR="00030CA3" w:rsidRPr="00424911" w:rsidSect="00115095">
      <w:footerReference w:type="default" r:id="rId9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909C71" w14:textId="77777777" w:rsidR="00E116B3" w:rsidRDefault="00E116B3" w:rsidP="00922AEC">
      <w:r>
        <w:separator/>
      </w:r>
    </w:p>
  </w:endnote>
  <w:endnote w:type="continuationSeparator" w:id="0">
    <w:p w14:paraId="57909C72" w14:textId="77777777" w:rsidR="00E116B3" w:rsidRDefault="00E116B3" w:rsidP="00922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F441A" w14:textId="77777777" w:rsidR="00E116B3" w:rsidRPr="00473CA9" w:rsidRDefault="00E116B3" w:rsidP="00B32C64">
    <w:pPr>
      <w:pStyle w:val="Footer"/>
      <w:rPr>
        <w:rFonts w:ascii="Arial" w:hAnsi="Arial" w:cs="Arial"/>
        <w:b/>
        <w:sz w:val="16"/>
        <w:szCs w:val="16"/>
        <w:lang w:eastAsia="en-US"/>
      </w:rPr>
    </w:pPr>
    <w:r w:rsidRPr="00473CA9">
      <w:rPr>
        <w:rFonts w:ascii="Arial" w:hAnsi="Arial" w:cs="Arial"/>
        <w:b/>
        <w:sz w:val="16"/>
        <w:szCs w:val="16"/>
        <w:lang w:eastAsia="en-US"/>
      </w:rPr>
      <w:t xml:space="preserve">Fife College Validity: </w:t>
    </w:r>
    <w:r w:rsidRPr="00473CA9">
      <w:rPr>
        <w:rFonts w:ascii="Arial" w:hAnsi="Arial" w:cs="Arial"/>
        <w:sz w:val="16"/>
        <w:szCs w:val="16"/>
        <w:lang w:eastAsia="en-US"/>
      </w:rPr>
      <w:t>Two Years from Date of Approval</w:t>
    </w:r>
  </w:p>
  <w:p w14:paraId="57F413E9" w14:textId="4FF3EF70" w:rsidR="00E116B3" w:rsidRPr="00186BFD" w:rsidRDefault="00E116B3" w:rsidP="00B74F69">
    <w:pPr>
      <w:pStyle w:val="Footer"/>
      <w:tabs>
        <w:tab w:val="clear" w:pos="4153"/>
        <w:tab w:val="clear" w:pos="8306"/>
        <w:tab w:val="left" w:pos="3544"/>
        <w:tab w:val="left" w:pos="5812"/>
        <w:tab w:val="right" w:pos="8789"/>
      </w:tabs>
      <w:rPr>
        <w:rFonts w:ascii="Arial" w:hAnsi="Arial" w:cs="Arial"/>
        <w:sz w:val="16"/>
        <w:szCs w:val="16"/>
      </w:rPr>
    </w:pPr>
    <w:r w:rsidRPr="00473CA9">
      <w:rPr>
        <w:rFonts w:ascii="Arial" w:hAnsi="Arial" w:cs="Arial"/>
        <w:b/>
        <w:sz w:val="16"/>
        <w:szCs w:val="16"/>
      </w:rPr>
      <w:t>Author</w:t>
    </w:r>
    <w:r w:rsidRPr="00473CA9">
      <w:rPr>
        <w:rFonts w:ascii="Arial" w:hAnsi="Arial" w:cs="Arial"/>
        <w:sz w:val="16"/>
        <w:szCs w:val="16"/>
      </w:rPr>
      <w:t xml:space="preserve">: </w:t>
    </w:r>
    <w:r w:rsidRPr="00186BFD">
      <w:rPr>
        <w:rFonts w:ascii="Arial" w:hAnsi="Arial" w:cs="Arial"/>
        <w:sz w:val="16"/>
        <w:szCs w:val="16"/>
      </w:rPr>
      <w:t>Head of Procurement</w:t>
    </w:r>
    <w:r w:rsidRPr="00186BFD">
      <w:rPr>
        <w:rFonts w:ascii="Arial" w:hAnsi="Arial" w:cs="Arial"/>
        <w:sz w:val="16"/>
        <w:szCs w:val="16"/>
      </w:rPr>
      <w:tab/>
      <w:t xml:space="preserve"> </w:t>
    </w:r>
    <w:r w:rsidRPr="00186BFD">
      <w:rPr>
        <w:rFonts w:ascii="Arial" w:hAnsi="Arial" w:cs="Arial"/>
        <w:b/>
        <w:sz w:val="16"/>
        <w:szCs w:val="16"/>
      </w:rPr>
      <w:t xml:space="preserve">Doc No: </w:t>
    </w:r>
    <w:r w:rsidRPr="00186BFD">
      <w:rPr>
        <w:rFonts w:ascii="Arial" w:hAnsi="Arial" w:cs="Arial"/>
        <w:sz w:val="16"/>
        <w:szCs w:val="16"/>
      </w:rPr>
      <w:t>FCP3.30</w:t>
    </w:r>
    <w:r w:rsidRPr="00186BFD">
      <w:rPr>
        <w:rFonts w:ascii="Arial" w:hAnsi="Arial" w:cs="Arial"/>
        <w:sz w:val="16"/>
        <w:szCs w:val="16"/>
      </w:rPr>
      <w:tab/>
    </w:r>
    <w:r w:rsidRPr="00186BFD">
      <w:rPr>
        <w:rFonts w:ascii="Arial" w:hAnsi="Arial" w:cs="Arial"/>
        <w:b/>
        <w:sz w:val="16"/>
        <w:szCs w:val="16"/>
      </w:rPr>
      <w:t>Date:</w:t>
    </w:r>
    <w:r w:rsidRPr="00186BFD">
      <w:rPr>
        <w:rFonts w:ascii="Arial" w:hAnsi="Arial" w:cs="Arial"/>
        <w:sz w:val="16"/>
        <w:szCs w:val="16"/>
      </w:rPr>
      <w:t xml:space="preserve"> May 2020</w:t>
    </w:r>
    <w:r w:rsidRPr="00186BFD">
      <w:rPr>
        <w:rFonts w:ascii="Arial" w:hAnsi="Arial" w:cs="Arial"/>
        <w:sz w:val="16"/>
        <w:szCs w:val="16"/>
      </w:rPr>
      <w:tab/>
      <w:t xml:space="preserve"> </w:t>
    </w:r>
    <w:r w:rsidRPr="00186BFD">
      <w:rPr>
        <w:rFonts w:ascii="Arial" w:hAnsi="Arial" w:cs="Arial"/>
        <w:b/>
        <w:sz w:val="16"/>
        <w:szCs w:val="16"/>
      </w:rPr>
      <w:t>Ver:</w:t>
    </w:r>
    <w:r w:rsidRPr="00186BFD">
      <w:rPr>
        <w:rFonts w:ascii="Arial" w:hAnsi="Arial" w:cs="Arial"/>
        <w:sz w:val="16"/>
        <w:szCs w:val="16"/>
      </w:rPr>
      <w:t xml:space="preserve"> 3</w:t>
    </w:r>
  </w:p>
  <w:p w14:paraId="57909C76" w14:textId="77777777" w:rsidR="00E116B3" w:rsidRPr="00006913" w:rsidRDefault="00E116B3">
    <w:pPr>
      <w:pStyle w:val="Foote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09C77" w14:textId="7A17E9DC" w:rsidR="00E116B3" w:rsidRPr="00186BFD" w:rsidRDefault="00E116B3" w:rsidP="007F0339">
    <w:pPr>
      <w:pStyle w:val="Footer"/>
      <w:tabs>
        <w:tab w:val="clear" w:pos="4153"/>
        <w:tab w:val="clear" w:pos="8306"/>
        <w:tab w:val="left" w:pos="3544"/>
        <w:tab w:val="left" w:pos="5812"/>
        <w:tab w:val="right" w:pos="8789"/>
      </w:tabs>
      <w:rPr>
        <w:rFonts w:ascii="Arial" w:hAnsi="Arial" w:cs="Arial"/>
        <w:sz w:val="16"/>
        <w:szCs w:val="16"/>
      </w:rPr>
    </w:pPr>
    <w:r w:rsidRPr="00473CA9">
      <w:rPr>
        <w:rFonts w:ascii="Arial" w:hAnsi="Arial" w:cs="Arial"/>
        <w:b/>
        <w:sz w:val="16"/>
        <w:szCs w:val="16"/>
      </w:rPr>
      <w:t>Author</w:t>
    </w:r>
    <w:r w:rsidRPr="00473CA9">
      <w:rPr>
        <w:rFonts w:ascii="Arial" w:hAnsi="Arial" w:cs="Arial"/>
        <w:sz w:val="16"/>
        <w:szCs w:val="16"/>
      </w:rPr>
      <w:t xml:space="preserve">: Head of </w:t>
    </w:r>
    <w:r w:rsidRPr="00186BFD">
      <w:rPr>
        <w:rFonts w:ascii="Arial" w:hAnsi="Arial" w:cs="Arial"/>
        <w:sz w:val="16"/>
        <w:szCs w:val="16"/>
      </w:rPr>
      <w:t>Procurement</w:t>
    </w:r>
    <w:r w:rsidRPr="00186BFD">
      <w:rPr>
        <w:rFonts w:ascii="Arial" w:hAnsi="Arial" w:cs="Arial"/>
        <w:sz w:val="16"/>
        <w:szCs w:val="16"/>
      </w:rPr>
      <w:tab/>
      <w:t xml:space="preserve"> </w:t>
    </w:r>
    <w:r w:rsidRPr="00186BFD">
      <w:rPr>
        <w:rFonts w:ascii="Arial" w:hAnsi="Arial" w:cs="Arial"/>
        <w:b/>
        <w:sz w:val="16"/>
        <w:szCs w:val="16"/>
      </w:rPr>
      <w:t xml:space="preserve">Doc No: </w:t>
    </w:r>
    <w:r w:rsidRPr="00186BFD">
      <w:rPr>
        <w:rFonts w:ascii="Arial" w:hAnsi="Arial" w:cs="Arial"/>
        <w:sz w:val="16"/>
        <w:szCs w:val="16"/>
      </w:rPr>
      <w:t>FCP3.30</w:t>
    </w:r>
    <w:r w:rsidRPr="00186BFD">
      <w:rPr>
        <w:rFonts w:ascii="Arial" w:hAnsi="Arial" w:cs="Arial"/>
        <w:sz w:val="16"/>
        <w:szCs w:val="16"/>
      </w:rPr>
      <w:tab/>
    </w:r>
    <w:r w:rsidRPr="00186BFD">
      <w:rPr>
        <w:rFonts w:ascii="Arial" w:hAnsi="Arial" w:cs="Arial"/>
        <w:b/>
        <w:sz w:val="16"/>
        <w:szCs w:val="16"/>
      </w:rPr>
      <w:t>Date:</w:t>
    </w:r>
    <w:r w:rsidRPr="00186BFD">
      <w:rPr>
        <w:rFonts w:ascii="Arial" w:hAnsi="Arial" w:cs="Arial"/>
        <w:sz w:val="16"/>
        <w:szCs w:val="16"/>
      </w:rPr>
      <w:t xml:space="preserve"> May 2020</w:t>
    </w:r>
    <w:r w:rsidRPr="00186BFD">
      <w:rPr>
        <w:rFonts w:ascii="Arial" w:hAnsi="Arial" w:cs="Arial"/>
        <w:sz w:val="16"/>
        <w:szCs w:val="16"/>
      </w:rPr>
      <w:tab/>
      <w:t xml:space="preserve"> </w:t>
    </w:r>
    <w:r w:rsidRPr="00186BFD">
      <w:rPr>
        <w:rFonts w:ascii="Arial" w:hAnsi="Arial" w:cs="Arial"/>
        <w:b/>
        <w:sz w:val="16"/>
        <w:szCs w:val="16"/>
      </w:rPr>
      <w:t>Ver:</w:t>
    </w:r>
    <w:r w:rsidRPr="00186BFD">
      <w:rPr>
        <w:rFonts w:ascii="Arial" w:hAnsi="Arial" w:cs="Arial"/>
        <w:sz w:val="16"/>
        <w:szCs w:val="16"/>
      </w:rPr>
      <w:t xml:space="preserve"> </w:t>
    </w:r>
    <w:r w:rsidR="00006913">
      <w:rPr>
        <w:rFonts w:ascii="Arial" w:hAnsi="Arial" w:cs="Arial"/>
        <w:sz w:val="16"/>
        <w:szCs w:val="16"/>
      </w:rPr>
      <w:t>3</w:t>
    </w:r>
  </w:p>
  <w:p w14:paraId="57909C78" w14:textId="77777777" w:rsidR="00E116B3" w:rsidRPr="00186BFD" w:rsidRDefault="00E116B3" w:rsidP="007F0339">
    <w:pPr>
      <w:tabs>
        <w:tab w:val="center" w:pos="3119"/>
        <w:tab w:val="right" w:pos="8306"/>
      </w:tabs>
      <w:rPr>
        <w:rFonts w:eastAsia="Times New Roman" w:cs="Arial"/>
        <w:sz w:val="16"/>
        <w:szCs w:val="16"/>
      </w:rPr>
    </w:pPr>
    <w:r w:rsidRPr="00186BFD">
      <w:rPr>
        <w:rFonts w:eastAsia="Times New Roman" w:cs="Arial"/>
        <w:b/>
        <w:sz w:val="16"/>
        <w:szCs w:val="16"/>
      </w:rPr>
      <w:t>Controlled by</w:t>
    </w:r>
    <w:r w:rsidRPr="00186BFD">
      <w:rPr>
        <w:rFonts w:eastAsia="Times New Roman" w:cs="Arial"/>
        <w:sz w:val="16"/>
        <w:szCs w:val="16"/>
      </w:rPr>
      <w:t>: PA to Principal</w:t>
    </w:r>
  </w:p>
  <w:p w14:paraId="57909C79" w14:textId="77777777" w:rsidR="00E116B3" w:rsidRPr="00186BFD" w:rsidRDefault="00E116B3" w:rsidP="00EA24D1">
    <w:pPr>
      <w:pStyle w:val="Footer"/>
      <w:rPr>
        <w:rFonts w:ascii="Arial" w:hAnsi="Arial" w:cs="Arial"/>
        <w:b/>
        <w:sz w:val="16"/>
        <w:szCs w:val="16"/>
        <w:lang w:eastAsia="en-US"/>
      </w:rPr>
    </w:pPr>
    <w:r w:rsidRPr="00186BFD">
      <w:rPr>
        <w:rFonts w:ascii="Arial" w:hAnsi="Arial" w:cs="Arial"/>
        <w:b/>
        <w:sz w:val="16"/>
        <w:szCs w:val="16"/>
        <w:lang w:eastAsia="en-US"/>
      </w:rPr>
      <w:t xml:space="preserve">Fife College Validity: </w:t>
    </w:r>
    <w:r w:rsidRPr="00186BFD">
      <w:rPr>
        <w:rFonts w:ascii="Arial" w:hAnsi="Arial" w:cs="Arial"/>
        <w:sz w:val="16"/>
        <w:szCs w:val="16"/>
        <w:lang w:eastAsia="en-US"/>
      </w:rPr>
      <w:t>Two Years from Date of Approval</w:t>
    </w:r>
  </w:p>
  <w:p w14:paraId="57909C7A" w14:textId="77777777" w:rsidR="00E116B3" w:rsidRPr="00006913" w:rsidRDefault="00E116B3">
    <w:pPr>
      <w:pStyle w:val="Foo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1452664588"/>
      <w:docPartObj>
        <w:docPartGallery w:val="Page Numbers (Bottom of Page)"/>
        <w:docPartUnique/>
      </w:docPartObj>
    </w:sdtPr>
    <w:sdtEndPr>
      <w:rPr>
        <w:noProof/>
      </w:rPr>
    </w:sdtEndPr>
    <w:sdtContent>
      <w:p w14:paraId="57909C7B" w14:textId="77777777" w:rsidR="00E116B3" w:rsidRPr="00006913" w:rsidRDefault="00E116B3" w:rsidP="005E05AE">
        <w:pPr>
          <w:pStyle w:val="Footer"/>
          <w:jc w:val="right"/>
          <w:rPr>
            <w:rFonts w:ascii="Arial" w:hAnsi="Arial" w:cs="Arial"/>
          </w:rPr>
        </w:pPr>
      </w:p>
      <w:p w14:paraId="57909C7C" w14:textId="1446DA0F" w:rsidR="00E116B3" w:rsidRPr="00473CA9" w:rsidRDefault="00E116B3" w:rsidP="007F0339">
        <w:pPr>
          <w:pStyle w:val="Footer"/>
          <w:jc w:val="center"/>
          <w:rPr>
            <w:rFonts w:ascii="Arial" w:hAnsi="Arial" w:cs="Arial"/>
          </w:rPr>
        </w:pPr>
        <w:r w:rsidRPr="00473CA9">
          <w:rPr>
            <w:rFonts w:ascii="Arial" w:hAnsi="Arial" w:cs="Arial"/>
          </w:rPr>
          <w:tab/>
        </w:r>
        <w:r w:rsidRPr="00473CA9">
          <w:rPr>
            <w:rFonts w:ascii="Arial" w:hAnsi="Arial" w:cs="Arial"/>
          </w:rPr>
          <w:tab/>
        </w:r>
        <w:r w:rsidRPr="00473CA9">
          <w:rPr>
            <w:rFonts w:ascii="Arial" w:hAnsi="Arial" w:cs="Arial"/>
          </w:rPr>
          <w:tab/>
        </w:r>
        <w:r w:rsidRPr="00473CA9">
          <w:rPr>
            <w:rFonts w:ascii="Arial" w:hAnsi="Arial" w:cs="Arial"/>
          </w:rPr>
          <w:tab/>
        </w:r>
        <w:r w:rsidRPr="00473CA9">
          <w:rPr>
            <w:rFonts w:ascii="Arial" w:hAnsi="Arial" w:cs="Arial"/>
          </w:rPr>
          <w:tab/>
        </w:r>
        <w:r w:rsidRPr="00473CA9">
          <w:rPr>
            <w:rFonts w:ascii="Arial" w:hAnsi="Arial" w:cs="Arial"/>
          </w:rPr>
          <w:tab/>
        </w:r>
        <w:r w:rsidRPr="00473CA9">
          <w:rPr>
            <w:rFonts w:ascii="Arial" w:hAnsi="Arial" w:cs="Arial"/>
          </w:rPr>
          <w:tab/>
        </w:r>
        <w:r w:rsidRPr="00473CA9">
          <w:rPr>
            <w:rFonts w:ascii="Arial" w:hAnsi="Arial" w:cs="Arial"/>
          </w:rPr>
          <w:tab/>
        </w:r>
        <w:r w:rsidRPr="00473CA9">
          <w:rPr>
            <w:rFonts w:ascii="Arial" w:hAnsi="Arial" w:cs="Arial"/>
          </w:rPr>
          <w:tab/>
        </w:r>
        <w:r w:rsidRPr="00473CA9">
          <w:rPr>
            <w:rFonts w:ascii="Arial" w:hAnsi="Arial" w:cs="Arial"/>
          </w:rPr>
          <w:tab/>
        </w:r>
        <w:r w:rsidRPr="00473CA9">
          <w:rPr>
            <w:rFonts w:ascii="Arial" w:hAnsi="Arial" w:cs="Arial"/>
          </w:rPr>
          <w:tab/>
        </w:r>
        <w:r w:rsidRPr="00473CA9">
          <w:rPr>
            <w:rFonts w:ascii="Arial" w:hAnsi="Arial" w:cs="Arial"/>
          </w:rPr>
          <w:tab/>
        </w:r>
        <w:r w:rsidRPr="00473CA9">
          <w:rPr>
            <w:rFonts w:ascii="Arial" w:hAnsi="Arial" w:cs="Arial"/>
          </w:rPr>
          <w:fldChar w:fldCharType="begin"/>
        </w:r>
        <w:r w:rsidRPr="00186BFD">
          <w:rPr>
            <w:rFonts w:ascii="Arial" w:hAnsi="Arial" w:cs="Arial"/>
          </w:rPr>
          <w:instrText xml:space="preserve"> PAGE   \* MERGEFORMAT </w:instrText>
        </w:r>
        <w:r w:rsidRPr="00473CA9">
          <w:rPr>
            <w:rFonts w:ascii="Arial" w:hAnsi="Arial" w:cs="Arial"/>
          </w:rPr>
          <w:fldChar w:fldCharType="separate"/>
        </w:r>
        <w:r w:rsidR="003D3FE8">
          <w:rPr>
            <w:rFonts w:ascii="Arial" w:hAnsi="Arial" w:cs="Arial"/>
            <w:noProof/>
          </w:rPr>
          <w:t>4</w:t>
        </w:r>
        <w:r w:rsidRPr="00473CA9">
          <w:rPr>
            <w:rFonts w:ascii="Arial" w:hAnsi="Arial" w:cs="Arial"/>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179473833"/>
      <w:docPartObj>
        <w:docPartGallery w:val="Page Numbers (Bottom of Page)"/>
        <w:docPartUnique/>
      </w:docPartObj>
    </w:sdtPr>
    <w:sdtEndPr>
      <w:rPr>
        <w:noProof/>
      </w:rPr>
    </w:sdtEndPr>
    <w:sdtContent>
      <w:p w14:paraId="31484A16" w14:textId="152D6AF5" w:rsidR="00E116B3" w:rsidRPr="00006913" w:rsidRDefault="00E116B3" w:rsidP="00B32C64">
        <w:pPr>
          <w:pStyle w:val="Footer"/>
          <w:tabs>
            <w:tab w:val="clear" w:pos="4153"/>
            <w:tab w:val="clear" w:pos="8306"/>
            <w:tab w:val="left" w:pos="3544"/>
            <w:tab w:val="left" w:pos="5812"/>
            <w:tab w:val="right" w:pos="8789"/>
          </w:tabs>
          <w:rPr>
            <w:rFonts w:ascii="Arial" w:hAnsi="Arial" w:cs="Arial"/>
            <w:sz w:val="16"/>
            <w:szCs w:val="16"/>
          </w:rPr>
        </w:pPr>
        <w:r w:rsidRPr="00473CA9">
          <w:rPr>
            <w:rFonts w:ascii="Arial" w:hAnsi="Arial" w:cs="Arial"/>
            <w:b/>
            <w:sz w:val="16"/>
            <w:szCs w:val="16"/>
          </w:rPr>
          <w:t>Author</w:t>
        </w:r>
        <w:r w:rsidRPr="00473CA9">
          <w:rPr>
            <w:rFonts w:ascii="Arial" w:hAnsi="Arial" w:cs="Arial"/>
            <w:sz w:val="16"/>
            <w:szCs w:val="16"/>
          </w:rPr>
          <w:t>: Head of Procurement</w:t>
        </w:r>
        <w:r w:rsidRPr="00186BFD">
          <w:rPr>
            <w:rFonts w:ascii="Arial" w:hAnsi="Arial" w:cs="Arial"/>
            <w:sz w:val="16"/>
            <w:szCs w:val="16"/>
          </w:rPr>
          <w:tab/>
          <w:t xml:space="preserve"> </w:t>
        </w:r>
        <w:r w:rsidRPr="00186BFD">
          <w:rPr>
            <w:rFonts w:ascii="Arial" w:hAnsi="Arial" w:cs="Arial"/>
            <w:b/>
            <w:sz w:val="16"/>
            <w:szCs w:val="16"/>
          </w:rPr>
          <w:t xml:space="preserve">Doc No: </w:t>
        </w:r>
        <w:r w:rsidRPr="00186BFD">
          <w:rPr>
            <w:rFonts w:ascii="Arial" w:hAnsi="Arial" w:cs="Arial"/>
            <w:sz w:val="16"/>
            <w:szCs w:val="16"/>
          </w:rPr>
          <w:t>FCP3.30</w:t>
        </w:r>
        <w:r w:rsidRPr="00186BFD">
          <w:rPr>
            <w:rFonts w:ascii="Arial" w:hAnsi="Arial" w:cs="Arial"/>
            <w:sz w:val="16"/>
            <w:szCs w:val="16"/>
          </w:rPr>
          <w:tab/>
        </w:r>
        <w:r w:rsidRPr="00186BFD">
          <w:rPr>
            <w:rFonts w:ascii="Arial" w:hAnsi="Arial" w:cs="Arial"/>
            <w:b/>
            <w:sz w:val="16"/>
            <w:szCs w:val="16"/>
          </w:rPr>
          <w:t>Date:</w:t>
        </w:r>
        <w:r w:rsidRPr="00186BFD">
          <w:rPr>
            <w:rFonts w:ascii="Arial" w:hAnsi="Arial" w:cs="Arial"/>
            <w:sz w:val="16"/>
            <w:szCs w:val="16"/>
          </w:rPr>
          <w:t xml:space="preserve"> May 2020</w:t>
        </w:r>
        <w:r w:rsidRPr="00186BFD">
          <w:rPr>
            <w:rFonts w:ascii="Arial" w:hAnsi="Arial" w:cs="Arial"/>
            <w:sz w:val="16"/>
            <w:szCs w:val="16"/>
          </w:rPr>
          <w:tab/>
          <w:t xml:space="preserve"> </w:t>
        </w:r>
        <w:r w:rsidRPr="00186BFD">
          <w:rPr>
            <w:rFonts w:ascii="Arial" w:hAnsi="Arial" w:cs="Arial"/>
            <w:b/>
            <w:sz w:val="16"/>
            <w:szCs w:val="16"/>
          </w:rPr>
          <w:t>Ver:</w:t>
        </w:r>
        <w:r w:rsidRPr="00186BFD">
          <w:rPr>
            <w:rFonts w:ascii="Arial" w:hAnsi="Arial" w:cs="Arial"/>
            <w:sz w:val="16"/>
            <w:szCs w:val="16"/>
          </w:rPr>
          <w:t xml:space="preserve"> 3</w:t>
        </w:r>
      </w:p>
      <w:p w14:paraId="3D4EFB3E" w14:textId="77777777" w:rsidR="00E116B3" w:rsidRPr="00186BFD" w:rsidRDefault="00E116B3" w:rsidP="00B32C64">
        <w:pPr>
          <w:tabs>
            <w:tab w:val="center" w:pos="3119"/>
            <w:tab w:val="right" w:pos="8306"/>
          </w:tabs>
          <w:rPr>
            <w:rFonts w:eastAsia="Times New Roman" w:cs="Arial"/>
            <w:sz w:val="16"/>
            <w:szCs w:val="16"/>
          </w:rPr>
        </w:pPr>
        <w:r w:rsidRPr="00186BFD">
          <w:rPr>
            <w:rFonts w:eastAsia="Times New Roman" w:cs="Arial"/>
            <w:b/>
            <w:sz w:val="16"/>
            <w:szCs w:val="16"/>
          </w:rPr>
          <w:t>Controlled by</w:t>
        </w:r>
        <w:r w:rsidRPr="00186BFD">
          <w:rPr>
            <w:rFonts w:eastAsia="Times New Roman" w:cs="Arial"/>
            <w:sz w:val="16"/>
            <w:szCs w:val="16"/>
          </w:rPr>
          <w:t>: PA to Principal</w:t>
        </w:r>
      </w:p>
      <w:p w14:paraId="1A095DC8" w14:textId="77777777" w:rsidR="00E116B3" w:rsidRPr="00186BFD" w:rsidRDefault="00E116B3" w:rsidP="00B32C64">
        <w:pPr>
          <w:pStyle w:val="Footer"/>
          <w:rPr>
            <w:rFonts w:ascii="Arial" w:hAnsi="Arial" w:cs="Arial"/>
            <w:b/>
            <w:sz w:val="16"/>
            <w:szCs w:val="16"/>
            <w:lang w:eastAsia="en-US"/>
          </w:rPr>
        </w:pPr>
        <w:r w:rsidRPr="00186BFD">
          <w:rPr>
            <w:rFonts w:ascii="Arial" w:hAnsi="Arial" w:cs="Arial"/>
            <w:b/>
            <w:sz w:val="16"/>
            <w:szCs w:val="16"/>
            <w:lang w:eastAsia="en-US"/>
          </w:rPr>
          <w:t xml:space="preserve">Fife College Validity: </w:t>
        </w:r>
        <w:r w:rsidRPr="00186BFD">
          <w:rPr>
            <w:rFonts w:ascii="Arial" w:hAnsi="Arial" w:cs="Arial"/>
            <w:sz w:val="16"/>
            <w:szCs w:val="16"/>
            <w:lang w:eastAsia="en-US"/>
          </w:rPr>
          <w:t>Two Years from Date of Approval</w:t>
        </w:r>
      </w:p>
      <w:p w14:paraId="57909C80" w14:textId="28035FD0" w:rsidR="00E116B3" w:rsidRPr="00473CA9" w:rsidRDefault="00E116B3" w:rsidP="007F0339">
        <w:pPr>
          <w:pStyle w:val="Footer"/>
          <w:rPr>
            <w:rFonts w:ascii="Arial" w:eastAsiaTheme="minorHAnsi" w:hAnsi="Arial" w:cs="Arial"/>
            <w:noProof/>
            <w:szCs w:val="22"/>
            <w:lang w:eastAsia="en-US"/>
          </w:rPr>
        </w:pPr>
        <w:r w:rsidRPr="00006913">
          <w:rPr>
            <w:rFonts w:ascii="Arial" w:hAnsi="Arial" w:cs="Arial"/>
          </w:rPr>
          <w:tab/>
        </w:r>
        <w:r w:rsidRPr="00006913">
          <w:rPr>
            <w:rFonts w:ascii="Arial" w:hAnsi="Arial" w:cs="Arial"/>
          </w:rPr>
          <w:tab/>
          <w:t xml:space="preserve"> </w:t>
        </w:r>
        <w:r w:rsidRPr="00473CA9">
          <w:rPr>
            <w:rFonts w:ascii="Arial" w:hAnsi="Arial" w:cs="Arial"/>
          </w:rPr>
          <w:fldChar w:fldCharType="begin"/>
        </w:r>
        <w:r w:rsidRPr="00186BFD">
          <w:rPr>
            <w:rFonts w:ascii="Arial" w:hAnsi="Arial" w:cs="Arial"/>
          </w:rPr>
          <w:instrText xml:space="preserve"> PAGE   \* MERGEFORMAT </w:instrText>
        </w:r>
        <w:r w:rsidRPr="00473CA9">
          <w:rPr>
            <w:rFonts w:ascii="Arial" w:hAnsi="Arial" w:cs="Arial"/>
          </w:rPr>
          <w:fldChar w:fldCharType="separate"/>
        </w:r>
        <w:r w:rsidR="003D3FE8">
          <w:rPr>
            <w:rFonts w:ascii="Arial" w:hAnsi="Arial" w:cs="Arial"/>
            <w:noProof/>
          </w:rPr>
          <w:t>3</w:t>
        </w:r>
        <w:r w:rsidRPr="00473CA9">
          <w:rPr>
            <w:rFonts w:ascii="Arial" w:hAnsi="Arial" w:cs="Arial"/>
            <w:noProof/>
          </w:rPr>
          <w:fldChar w:fldCharType="end"/>
        </w:r>
      </w:p>
    </w:sdtContent>
  </w:sdt>
  <w:p w14:paraId="57909C81" w14:textId="77777777" w:rsidR="00E116B3" w:rsidRPr="00006913" w:rsidRDefault="00E116B3">
    <w:pPr>
      <w:pStyle w:val="Footer"/>
      <w:rPr>
        <w:rFonts w:ascii="Arial" w:hAnsi="Arial" w:cs="Arial"/>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eastAsia="Times New Roman" w:hAnsi="Times New Roman" w:cs="Arial"/>
        <w:szCs w:val="24"/>
        <w:lang w:eastAsia="en-GB"/>
      </w:rPr>
      <w:id w:val="990755534"/>
      <w:docPartObj>
        <w:docPartGallery w:val="Page Numbers (Bottom of Page)"/>
        <w:docPartUnique/>
      </w:docPartObj>
    </w:sdtPr>
    <w:sdtEndPr>
      <w:rPr>
        <w:noProof/>
      </w:rPr>
    </w:sdtEndPr>
    <w:sdtContent>
      <w:p w14:paraId="57909C82" w14:textId="17F3F677" w:rsidR="00E116B3" w:rsidRPr="00473CA9" w:rsidRDefault="00E116B3" w:rsidP="003D3FE8">
        <w:pPr>
          <w:tabs>
            <w:tab w:val="center" w:pos="3119"/>
          </w:tabs>
          <w:rPr>
            <w:rFonts w:cs="Arial"/>
            <w:sz w:val="16"/>
            <w:szCs w:val="16"/>
          </w:rPr>
        </w:pPr>
        <w:r w:rsidRPr="00473CA9">
          <w:rPr>
            <w:rFonts w:cs="Arial"/>
            <w:b/>
            <w:sz w:val="16"/>
            <w:szCs w:val="16"/>
          </w:rPr>
          <w:t>Author</w:t>
        </w:r>
        <w:r w:rsidRPr="00473CA9">
          <w:rPr>
            <w:rFonts w:cs="Arial"/>
            <w:sz w:val="16"/>
            <w:szCs w:val="16"/>
          </w:rPr>
          <w:t xml:space="preserve">: Head of Procurement </w:t>
        </w:r>
        <w:r w:rsidR="003D3FE8">
          <w:rPr>
            <w:rFonts w:cs="Arial"/>
            <w:sz w:val="16"/>
            <w:szCs w:val="16"/>
          </w:rPr>
          <w:tab/>
        </w:r>
        <w:r w:rsidRPr="00473CA9">
          <w:rPr>
            <w:rFonts w:cs="Arial"/>
            <w:b/>
            <w:sz w:val="16"/>
            <w:szCs w:val="16"/>
          </w:rPr>
          <w:t xml:space="preserve">Doc No: </w:t>
        </w:r>
        <w:r w:rsidR="003D3FE8">
          <w:rPr>
            <w:rFonts w:cs="Arial"/>
            <w:sz w:val="16"/>
            <w:szCs w:val="16"/>
          </w:rPr>
          <w:t>FCP3.30</w:t>
        </w:r>
        <w:r w:rsidR="003D3FE8">
          <w:rPr>
            <w:rFonts w:cs="Arial"/>
            <w:sz w:val="16"/>
            <w:szCs w:val="16"/>
          </w:rPr>
          <w:tab/>
        </w:r>
        <w:r w:rsidRPr="00473CA9">
          <w:rPr>
            <w:rFonts w:cs="Arial"/>
            <w:b/>
            <w:sz w:val="16"/>
            <w:szCs w:val="16"/>
          </w:rPr>
          <w:t>Date:</w:t>
        </w:r>
        <w:r w:rsidRPr="00473CA9">
          <w:rPr>
            <w:rFonts w:cs="Arial"/>
            <w:sz w:val="16"/>
            <w:szCs w:val="16"/>
          </w:rPr>
          <w:t xml:space="preserve"> </w:t>
        </w:r>
        <w:r>
          <w:rPr>
            <w:rFonts w:cs="Arial"/>
            <w:sz w:val="16"/>
            <w:szCs w:val="16"/>
          </w:rPr>
          <w:t>May</w:t>
        </w:r>
        <w:r w:rsidR="003D3FE8">
          <w:rPr>
            <w:rFonts w:cs="Arial"/>
            <w:sz w:val="16"/>
            <w:szCs w:val="16"/>
          </w:rPr>
          <w:t xml:space="preserve"> 2020</w:t>
        </w:r>
        <w:r w:rsidR="003D3FE8">
          <w:rPr>
            <w:rFonts w:cs="Arial"/>
            <w:sz w:val="16"/>
            <w:szCs w:val="16"/>
          </w:rPr>
          <w:tab/>
        </w:r>
        <w:r w:rsidRPr="00473CA9">
          <w:rPr>
            <w:rFonts w:cs="Arial"/>
            <w:b/>
            <w:sz w:val="16"/>
            <w:szCs w:val="16"/>
          </w:rPr>
          <w:t>Ver:</w:t>
        </w:r>
        <w:r w:rsidRPr="00473CA9">
          <w:rPr>
            <w:rFonts w:cs="Arial"/>
            <w:sz w:val="16"/>
            <w:szCs w:val="16"/>
          </w:rPr>
          <w:t xml:space="preserve"> 3</w:t>
        </w:r>
      </w:p>
      <w:p w14:paraId="57909C83" w14:textId="209DB0C5" w:rsidR="00E116B3" w:rsidRPr="00006913" w:rsidRDefault="00E116B3" w:rsidP="00B32C64">
        <w:pPr>
          <w:pStyle w:val="Footer"/>
          <w:tabs>
            <w:tab w:val="clear" w:pos="4153"/>
            <w:tab w:val="clear" w:pos="8306"/>
            <w:tab w:val="center" w:pos="3969"/>
            <w:tab w:val="right" w:pos="6946"/>
            <w:tab w:val="left" w:pos="8364"/>
          </w:tabs>
          <w:rPr>
            <w:rFonts w:ascii="Arial" w:hAnsi="Arial" w:cs="Arial"/>
            <w:sz w:val="16"/>
            <w:szCs w:val="16"/>
          </w:rPr>
        </w:pPr>
        <w:r w:rsidRPr="00006913">
          <w:rPr>
            <w:rFonts w:ascii="Arial" w:hAnsi="Arial" w:cs="Arial"/>
            <w:b/>
            <w:sz w:val="16"/>
            <w:szCs w:val="16"/>
          </w:rPr>
          <w:t>Controlled by</w:t>
        </w:r>
        <w:r w:rsidRPr="00006913">
          <w:rPr>
            <w:rFonts w:ascii="Arial" w:hAnsi="Arial" w:cs="Arial"/>
            <w:sz w:val="16"/>
            <w:szCs w:val="16"/>
          </w:rPr>
          <w:t>: PA to Principal</w:t>
        </w:r>
      </w:p>
      <w:p w14:paraId="57909C84" w14:textId="7A4E5F2E" w:rsidR="00E116B3" w:rsidRPr="00473CA9" w:rsidRDefault="00E116B3" w:rsidP="00B32C64">
        <w:pPr>
          <w:pStyle w:val="Footer"/>
          <w:tabs>
            <w:tab w:val="clear" w:pos="4153"/>
            <w:tab w:val="clear" w:pos="8306"/>
            <w:tab w:val="center" w:pos="3969"/>
            <w:tab w:val="right" w:pos="6946"/>
            <w:tab w:val="left" w:pos="8364"/>
          </w:tabs>
          <w:rPr>
            <w:rFonts w:ascii="Arial" w:hAnsi="Arial" w:cs="Arial"/>
            <w:b/>
            <w:sz w:val="16"/>
            <w:szCs w:val="16"/>
            <w:lang w:eastAsia="en-US"/>
          </w:rPr>
        </w:pPr>
        <w:r w:rsidRPr="00473CA9">
          <w:rPr>
            <w:rFonts w:ascii="Arial" w:hAnsi="Arial" w:cs="Arial"/>
            <w:b/>
            <w:sz w:val="16"/>
            <w:szCs w:val="16"/>
            <w:lang w:eastAsia="en-US"/>
          </w:rPr>
          <w:t xml:space="preserve">Fife College Validity: </w:t>
        </w:r>
        <w:r w:rsidRPr="00473CA9">
          <w:rPr>
            <w:rFonts w:ascii="Arial" w:hAnsi="Arial" w:cs="Arial"/>
            <w:sz w:val="16"/>
            <w:szCs w:val="16"/>
            <w:lang w:eastAsia="en-US"/>
          </w:rPr>
          <w:t>Two Years from Date of Approval</w:t>
        </w:r>
      </w:p>
      <w:p w14:paraId="57909C85" w14:textId="3274F60C" w:rsidR="00E116B3" w:rsidRPr="005E05AE" w:rsidRDefault="00E116B3" w:rsidP="007F0339">
        <w:pPr>
          <w:pStyle w:val="Footer"/>
          <w:jc w:val="center"/>
          <w:rPr>
            <w:rFonts w:ascii="Arial" w:hAnsi="Arial" w:cs="Arial"/>
          </w:rPr>
        </w:pPr>
        <w:r>
          <w:rPr>
            <w:rFonts w:ascii="Arial" w:hAnsi="Arial" w:cs="Arial"/>
          </w:rPr>
          <w:tab/>
        </w:r>
        <w:r>
          <w:rPr>
            <w:rFonts w:ascii="Arial" w:hAnsi="Arial" w:cs="Arial"/>
          </w:rPr>
          <w:tab/>
        </w:r>
        <w:r w:rsidRPr="005E05AE">
          <w:rPr>
            <w:rFonts w:ascii="Arial" w:hAnsi="Arial" w:cs="Arial"/>
          </w:rPr>
          <w:fldChar w:fldCharType="begin"/>
        </w:r>
        <w:r w:rsidRPr="005E05AE">
          <w:rPr>
            <w:rFonts w:ascii="Arial" w:hAnsi="Arial" w:cs="Arial"/>
          </w:rPr>
          <w:instrText xml:space="preserve"> PAGE   \* MERGEFORMAT </w:instrText>
        </w:r>
        <w:r w:rsidRPr="005E05AE">
          <w:rPr>
            <w:rFonts w:ascii="Arial" w:hAnsi="Arial" w:cs="Arial"/>
          </w:rPr>
          <w:fldChar w:fldCharType="separate"/>
        </w:r>
        <w:r w:rsidR="003D3FE8">
          <w:rPr>
            <w:rFonts w:ascii="Arial" w:hAnsi="Arial" w:cs="Arial"/>
            <w:noProof/>
          </w:rPr>
          <w:t>5</w:t>
        </w:r>
        <w:r w:rsidRPr="005E05AE">
          <w:rPr>
            <w:rFonts w:ascii="Arial" w:hAnsi="Arial"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909C6F" w14:textId="77777777" w:rsidR="00E116B3" w:rsidRDefault="00E116B3" w:rsidP="00922AEC">
      <w:r>
        <w:separator/>
      </w:r>
    </w:p>
  </w:footnote>
  <w:footnote w:type="continuationSeparator" w:id="0">
    <w:p w14:paraId="57909C70" w14:textId="77777777" w:rsidR="00E116B3" w:rsidRDefault="00E116B3" w:rsidP="00922A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A251D4"/>
    <w:multiLevelType w:val="singleLevel"/>
    <w:tmpl w:val="F3C433E0"/>
    <w:lvl w:ilvl="0">
      <w:start w:val="1"/>
      <w:numFmt w:val="lowerLetter"/>
      <w:lvlText w:val="(%1)"/>
      <w:lvlJc w:val="left"/>
      <w:pPr>
        <w:tabs>
          <w:tab w:val="num" w:pos="720"/>
        </w:tabs>
        <w:ind w:left="720" w:hanging="360"/>
      </w:pPr>
      <w:rPr>
        <w:rFonts w:hint="default"/>
      </w:rPr>
    </w:lvl>
  </w:abstractNum>
  <w:abstractNum w:abstractNumId="2" w15:restartNumberingAfterBreak="0">
    <w:nsid w:val="05AD6F62"/>
    <w:multiLevelType w:val="hybridMultilevel"/>
    <w:tmpl w:val="8AE87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220F17"/>
    <w:multiLevelType w:val="hybridMultilevel"/>
    <w:tmpl w:val="3BD495F0"/>
    <w:lvl w:ilvl="0" w:tplc="86ECA9DE">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BE695B"/>
    <w:multiLevelType w:val="multilevel"/>
    <w:tmpl w:val="5AC0DFAE"/>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3933150"/>
    <w:multiLevelType w:val="hybridMultilevel"/>
    <w:tmpl w:val="2D7AF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2A6BE7"/>
    <w:multiLevelType w:val="multilevel"/>
    <w:tmpl w:val="7B2A7342"/>
    <w:lvl w:ilvl="0">
      <w:start w:val="4"/>
      <w:numFmt w:val="decimal"/>
      <w:lvlText w:val="%1"/>
      <w:lvlJc w:val="left"/>
      <w:pPr>
        <w:ind w:left="465" w:hanging="465"/>
      </w:pPr>
      <w:rPr>
        <w:rFonts w:hint="default"/>
      </w:rPr>
    </w:lvl>
    <w:lvl w:ilvl="1">
      <w:start w:val="1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73B6D5F"/>
    <w:multiLevelType w:val="hybridMultilevel"/>
    <w:tmpl w:val="76CCEC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4428CE"/>
    <w:multiLevelType w:val="multilevel"/>
    <w:tmpl w:val="9D94B780"/>
    <w:lvl w:ilvl="0">
      <w:start w:val="4"/>
      <w:numFmt w:val="decimal"/>
      <w:lvlText w:val="%1"/>
      <w:lvlJc w:val="left"/>
      <w:pPr>
        <w:ind w:left="660" w:hanging="660"/>
      </w:pPr>
      <w:rPr>
        <w:rFonts w:hint="default"/>
      </w:rPr>
    </w:lvl>
    <w:lvl w:ilvl="1">
      <w:start w:val="15"/>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F1D499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F400219"/>
    <w:multiLevelType w:val="hybridMultilevel"/>
    <w:tmpl w:val="31946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156D3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60A0E06"/>
    <w:multiLevelType w:val="hybridMultilevel"/>
    <w:tmpl w:val="C2CED3F2"/>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13" w15:restartNumberingAfterBreak="0">
    <w:nsid w:val="27454664"/>
    <w:multiLevelType w:val="hybridMultilevel"/>
    <w:tmpl w:val="5D5036CA"/>
    <w:lvl w:ilvl="0" w:tplc="0809000B">
      <w:start w:val="1"/>
      <w:numFmt w:val="bullet"/>
      <w:lvlText w:val=""/>
      <w:lvlJc w:val="left"/>
      <w:pPr>
        <w:ind w:left="2565" w:hanging="360"/>
      </w:pPr>
      <w:rPr>
        <w:rFonts w:ascii="Wingdings" w:hAnsi="Wingdings" w:hint="default"/>
      </w:rPr>
    </w:lvl>
    <w:lvl w:ilvl="1" w:tplc="08090003" w:tentative="1">
      <w:start w:val="1"/>
      <w:numFmt w:val="bullet"/>
      <w:lvlText w:val="o"/>
      <w:lvlJc w:val="left"/>
      <w:pPr>
        <w:ind w:left="3285" w:hanging="360"/>
      </w:pPr>
      <w:rPr>
        <w:rFonts w:ascii="Courier New" w:hAnsi="Courier New" w:cs="Courier New" w:hint="default"/>
      </w:rPr>
    </w:lvl>
    <w:lvl w:ilvl="2" w:tplc="08090005" w:tentative="1">
      <w:start w:val="1"/>
      <w:numFmt w:val="bullet"/>
      <w:lvlText w:val=""/>
      <w:lvlJc w:val="left"/>
      <w:pPr>
        <w:ind w:left="4005" w:hanging="360"/>
      </w:pPr>
      <w:rPr>
        <w:rFonts w:ascii="Wingdings" w:hAnsi="Wingdings" w:hint="default"/>
      </w:rPr>
    </w:lvl>
    <w:lvl w:ilvl="3" w:tplc="08090001" w:tentative="1">
      <w:start w:val="1"/>
      <w:numFmt w:val="bullet"/>
      <w:lvlText w:val=""/>
      <w:lvlJc w:val="left"/>
      <w:pPr>
        <w:ind w:left="4725" w:hanging="360"/>
      </w:pPr>
      <w:rPr>
        <w:rFonts w:ascii="Symbol" w:hAnsi="Symbol" w:hint="default"/>
      </w:rPr>
    </w:lvl>
    <w:lvl w:ilvl="4" w:tplc="08090003" w:tentative="1">
      <w:start w:val="1"/>
      <w:numFmt w:val="bullet"/>
      <w:lvlText w:val="o"/>
      <w:lvlJc w:val="left"/>
      <w:pPr>
        <w:ind w:left="5445" w:hanging="360"/>
      </w:pPr>
      <w:rPr>
        <w:rFonts w:ascii="Courier New" w:hAnsi="Courier New" w:cs="Courier New" w:hint="default"/>
      </w:rPr>
    </w:lvl>
    <w:lvl w:ilvl="5" w:tplc="08090005" w:tentative="1">
      <w:start w:val="1"/>
      <w:numFmt w:val="bullet"/>
      <w:lvlText w:val=""/>
      <w:lvlJc w:val="left"/>
      <w:pPr>
        <w:ind w:left="6165" w:hanging="360"/>
      </w:pPr>
      <w:rPr>
        <w:rFonts w:ascii="Wingdings" w:hAnsi="Wingdings" w:hint="default"/>
      </w:rPr>
    </w:lvl>
    <w:lvl w:ilvl="6" w:tplc="08090001" w:tentative="1">
      <w:start w:val="1"/>
      <w:numFmt w:val="bullet"/>
      <w:lvlText w:val=""/>
      <w:lvlJc w:val="left"/>
      <w:pPr>
        <w:ind w:left="6885" w:hanging="360"/>
      </w:pPr>
      <w:rPr>
        <w:rFonts w:ascii="Symbol" w:hAnsi="Symbol" w:hint="default"/>
      </w:rPr>
    </w:lvl>
    <w:lvl w:ilvl="7" w:tplc="08090003" w:tentative="1">
      <w:start w:val="1"/>
      <w:numFmt w:val="bullet"/>
      <w:lvlText w:val="o"/>
      <w:lvlJc w:val="left"/>
      <w:pPr>
        <w:ind w:left="7605" w:hanging="360"/>
      </w:pPr>
      <w:rPr>
        <w:rFonts w:ascii="Courier New" w:hAnsi="Courier New" w:cs="Courier New" w:hint="default"/>
      </w:rPr>
    </w:lvl>
    <w:lvl w:ilvl="8" w:tplc="08090005" w:tentative="1">
      <w:start w:val="1"/>
      <w:numFmt w:val="bullet"/>
      <w:lvlText w:val=""/>
      <w:lvlJc w:val="left"/>
      <w:pPr>
        <w:ind w:left="8325" w:hanging="360"/>
      </w:pPr>
      <w:rPr>
        <w:rFonts w:ascii="Wingdings" w:hAnsi="Wingdings" w:hint="default"/>
      </w:rPr>
    </w:lvl>
  </w:abstractNum>
  <w:abstractNum w:abstractNumId="14" w15:restartNumberingAfterBreak="0">
    <w:nsid w:val="27564D65"/>
    <w:multiLevelType w:val="multilevel"/>
    <w:tmpl w:val="1F1CC210"/>
    <w:lvl w:ilvl="0">
      <w:start w:val="4"/>
      <w:numFmt w:val="decimal"/>
      <w:lvlText w:val="%1"/>
      <w:lvlJc w:val="left"/>
      <w:pPr>
        <w:ind w:left="660" w:hanging="660"/>
      </w:pPr>
      <w:rPr>
        <w:rFonts w:hint="default"/>
      </w:rPr>
    </w:lvl>
    <w:lvl w:ilvl="1">
      <w:start w:val="1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7F22851"/>
    <w:multiLevelType w:val="multilevel"/>
    <w:tmpl w:val="E8E2AD9C"/>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8CA15BF"/>
    <w:multiLevelType w:val="multilevel"/>
    <w:tmpl w:val="9D94B780"/>
    <w:lvl w:ilvl="0">
      <w:start w:val="4"/>
      <w:numFmt w:val="decimal"/>
      <w:lvlText w:val="%1"/>
      <w:lvlJc w:val="left"/>
      <w:pPr>
        <w:ind w:left="660" w:hanging="660"/>
      </w:pPr>
      <w:rPr>
        <w:rFonts w:hint="default"/>
      </w:rPr>
    </w:lvl>
    <w:lvl w:ilvl="1">
      <w:start w:val="16"/>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8E62AEF"/>
    <w:multiLevelType w:val="hybridMultilevel"/>
    <w:tmpl w:val="F372DEE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9375B46"/>
    <w:multiLevelType w:val="hybridMultilevel"/>
    <w:tmpl w:val="C7DE3FE2"/>
    <w:lvl w:ilvl="0" w:tplc="1C8ED2F0">
      <w:start w:val="1"/>
      <w:numFmt w:val="bullet"/>
      <w:lvlText w:val="•"/>
      <w:lvlJc w:val="left"/>
      <w:pPr>
        <w:tabs>
          <w:tab w:val="num" w:pos="720"/>
        </w:tabs>
        <w:ind w:left="720" w:hanging="360"/>
      </w:pPr>
      <w:rPr>
        <w:rFonts w:ascii="Times New Roman" w:hAnsi="Times New Roman" w:hint="default"/>
      </w:rPr>
    </w:lvl>
    <w:lvl w:ilvl="1" w:tplc="F034AE9C" w:tentative="1">
      <w:start w:val="1"/>
      <w:numFmt w:val="bullet"/>
      <w:lvlText w:val="•"/>
      <w:lvlJc w:val="left"/>
      <w:pPr>
        <w:tabs>
          <w:tab w:val="num" w:pos="1440"/>
        </w:tabs>
        <w:ind w:left="1440" w:hanging="360"/>
      </w:pPr>
      <w:rPr>
        <w:rFonts w:ascii="Times New Roman" w:hAnsi="Times New Roman" w:hint="default"/>
      </w:rPr>
    </w:lvl>
    <w:lvl w:ilvl="2" w:tplc="277C463A" w:tentative="1">
      <w:start w:val="1"/>
      <w:numFmt w:val="bullet"/>
      <w:lvlText w:val="•"/>
      <w:lvlJc w:val="left"/>
      <w:pPr>
        <w:tabs>
          <w:tab w:val="num" w:pos="2160"/>
        </w:tabs>
        <w:ind w:left="2160" w:hanging="360"/>
      </w:pPr>
      <w:rPr>
        <w:rFonts w:ascii="Times New Roman" w:hAnsi="Times New Roman" w:hint="default"/>
      </w:rPr>
    </w:lvl>
    <w:lvl w:ilvl="3" w:tplc="7DD020B4" w:tentative="1">
      <w:start w:val="1"/>
      <w:numFmt w:val="bullet"/>
      <w:lvlText w:val="•"/>
      <w:lvlJc w:val="left"/>
      <w:pPr>
        <w:tabs>
          <w:tab w:val="num" w:pos="2880"/>
        </w:tabs>
        <w:ind w:left="2880" w:hanging="360"/>
      </w:pPr>
      <w:rPr>
        <w:rFonts w:ascii="Times New Roman" w:hAnsi="Times New Roman" w:hint="default"/>
      </w:rPr>
    </w:lvl>
    <w:lvl w:ilvl="4" w:tplc="2004BF54" w:tentative="1">
      <w:start w:val="1"/>
      <w:numFmt w:val="bullet"/>
      <w:lvlText w:val="•"/>
      <w:lvlJc w:val="left"/>
      <w:pPr>
        <w:tabs>
          <w:tab w:val="num" w:pos="3600"/>
        </w:tabs>
        <w:ind w:left="3600" w:hanging="360"/>
      </w:pPr>
      <w:rPr>
        <w:rFonts w:ascii="Times New Roman" w:hAnsi="Times New Roman" w:hint="default"/>
      </w:rPr>
    </w:lvl>
    <w:lvl w:ilvl="5" w:tplc="B4AEEF00" w:tentative="1">
      <w:start w:val="1"/>
      <w:numFmt w:val="bullet"/>
      <w:lvlText w:val="•"/>
      <w:lvlJc w:val="left"/>
      <w:pPr>
        <w:tabs>
          <w:tab w:val="num" w:pos="4320"/>
        </w:tabs>
        <w:ind w:left="4320" w:hanging="360"/>
      </w:pPr>
      <w:rPr>
        <w:rFonts w:ascii="Times New Roman" w:hAnsi="Times New Roman" w:hint="default"/>
      </w:rPr>
    </w:lvl>
    <w:lvl w:ilvl="6" w:tplc="7ADCCD84" w:tentative="1">
      <w:start w:val="1"/>
      <w:numFmt w:val="bullet"/>
      <w:lvlText w:val="•"/>
      <w:lvlJc w:val="left"/>
      <w:pPr>
        <w:tabs>
          <w:tab w:val="num" w:pos="5040"/>
        </w:tabs>
        <w:ind w:left="5040" w:hanging="360"/>
      </w:pPr>
      <w:rPr>
        <w:rFonts w:ascii="Times New Roman" w:hAnsi="Times New Roman" w:hint="default"/>
      </w:rPr>
    </w:lvl>
    <w:lvl w:ilvl="7" w:tplc="BC409898" w:tentative="1">
      <w:start w:val="1"/>
      <w:numFmt w:val="bullet"/>
      <w:lvlText w:val="•"/>
      <w:lvlJc w:val="left"/>
      <w:pPr>
        <w:tabs>
          <w:tab w:val="num" w:pos="5760"/>
        </w:tabs>
        <w:ind w:left="5760" w:hanging="360"/>
      </w:pPr>
      <w:rPr>
        <w:rFonts w:ascii="Times New Roman" w:hAnsi="Times New Roman" w:hint="default"/>
      </w:rPr>
    </w:lvl>
    <w:lvl w:ilvl="8" w:tplc="80E09DF8"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A1A59DF"/>
    <w:multiLevelType w:val="hybridMultilevel"/>
    <w:tmpl w:val="159C79A8"/>
    <w:lvl w:ilvl="0" w:tplc="08090001">
      <w:start w:val="1"/>
      <w:numFmt w:val="bullet"/>
      <w:lvlText w:val=""/>
      <w:lvlJc w:val="left"/>
      <w:pPr>
        <w:ind w:left="720" w:hanging="360"/>
      </w:pPr>
      <w:rPr>
        <w:rFonts w:ascii="Symbol" w:hAnsi="Symbo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C987D53"/>
    <w:multiLevelType w:val="multilevel"/>
    <w:tmpl w:val="DE061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925171"/>
    <w:multiLevelType w:val="multilevel"/>
    <w:tmpl w:val="4762F7B2"/>
    <w:lvl w:ilvl="0">
      <w:start w:val="1"/>
      <w:numFmt w:val="decimal"/>
      <w:lvlText w:val="%1"/>
      <w:lvlJc w:val="left"/>
      <w:pPr>
        <w:ind w:left="720" w:hanging="720"/>
      </w:pPr>
      <w:rPr>
        <w:rFonts w:hint="default"/>
      </w:rPr>
    </w:lvl>
    <w:lvl w:ilvl="1">
      <w:start w:val="3"/>
      <w:numFmt w:val="decimal"/>
      <w:isLgl/>
      <w:lvlText w:val="%1.%2"/>
      <w:lvlJc w:val="left"/>
      <w:pPr>
        <w:ind w:left="360" w:hanging="36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30BB2B8E"/>
    <w:multiLevelType w:val="hybridMultilevel"/>
    <w:tmpl w:val="F4143A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0E4642F"/>
    <w:multiLevelType w:val="hybridMultilevel"/>
    <w:tmpl w:val="643EFC84"/>
    <w:lvl w:ilvl="0" w:tplc="0809000B">
      <w:start w:val="1"/>
      <w:numFmt w:val="bullet"/>
      <w:lvlText w:val=""/>
      <w:lvlJc w:val="left"/>
      <w:pPr>
        <w:ind w:left="2880" w:hanging="360"/>
      </w:pPr>
      <w:rPr>
        <w:rFonts w:ascii="Wingdings" w:hAnsi="Wingdings"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4" w15:restartNumberingAfterBreak="0">
    <w:nsid w:val="334C2E27"/>
    <w:multiLevelType w:val="multilevel"/>
    <w:tmpl w:val="A8FC62A0"/>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3E63C09"/>
    <w:multiLevelType w:val="hybridMultilevel"/>
    <w:tmpl w:val="BE204F38"/>
    <w:lvl w:ilvl="0" w:tplc="A74EFB8C">
      <w:start w:val="1"/>
      <w:numFmt w:val="bullet"/>
      <w:lvlText w:val="•"/>
      <w:lvlJc w:val="left"/>
      <w:pPr>
        <w:tabs>
          <w:tab w:val="num" w:pos="360"/>
        </w:tabs>
        <w:ind w:left="360" w:hanging="360"/>
      </w:pPr>
      <w:rPr>
        <w:rFonts w:ascii="Arial" w:hAnsi="Arial" w:hint="default"/>
      </w:rPr>
    </w:lvl>
    <w:lvl w:ilvl="1" w:tplc="C5D03DB6">
      <w:start w:val="1039"/>
      <w:numFmt w:val="bullet"/>
      <w:lvlText w:val="•"/>
      <w:lvlJc w:val="left"/>
      <w:pPr>
        <w:tabs>
          <w:tab w:val="num" w:pos="1080"/>
        </w:tabs>
        <w:ind w:left="1080" w:hanging="360"/>
      </w:pPr>
      <w:rPr>
        <w:rFonts w:ascii="Arial" w:hAnsi="Arial" w:hint="default"/>
      </w:rPr>
    </w:lvl>
    <w:lvl w:ilvl="2" w:tplc="C1E85540" w:tentative="1">
      <w:start w:val="1"/>
      <w:numFmt w:val="bullet"/>
      <w:lvlText w:val="•"/>
      <w:lvlJc w:val="left"/>
      <w:pPr>
        <w:tabs>
          <w:tab w:val="num" w:pos="1800"/>
        </w:tabs>
        <w:ind w:left="1800" w:hanging="360"/>
      </w:pPr>
      <w:rPr>
        <w:rFonts w:ascii="Arial" w:hAnsi="Arial" w:hint="default"/>
      </w:rPr>
    </w:lvl>
    <w:lvl w:ilvl="3" w:tplc="E736B95A" w:tentative="1">
      <w:start w:val="1"/>
      <w:numFmt w:val="bullet"/>
      <w:lvlText w:val="•"/>
      <w:lvlJc w:val="left"/>
      <w:pPr>
        <w:tabs>
          <w:tab w:val="num" w:pos="2520"/>
        </w:tabs>
        <w:ind w:left="2520" w:hanging="360"/>
      </w:pPr>
      <w:rPr>
        <w:rFonts w:ascii="Arial" w:hAnsi="Arial" w:hint="default"/>
      </w:rPr>
    </w:lvl>
    <w:lvl w:ilvl="4" w:tplc="385ECD80" w:tentative="1">
      <w:start w:val="1"/>
      <w:numFmt w:val="bullet"/>
      <w:lvlText w:val="•"/>
      <w:lvlJc w:val="left"/>
      <w:pPr>
        <w:tabs>
          <w:tab w:val="num" w:pos="3240"/>
        </w:tabs>
        <w:ind w:left="3240" w:hanging="360"/>
      </w:pPr>
      <w:rPr>
        <w:rFonts w:ascii="Arial" w:hAnsi="Arial" w:hint="default"/>
      </w:rPr>
    </w:lvl>
    <w:lvl w:ilvl="5" w:tplc="3D205782" w:tentative="1">
      <w:start w:val="1"/>
      <w:numFmt w:val="bullet"/>
      <w:lvlText w:val="•"/>
      <w:lvlJc w:val="left"/>
      <w:pPr>
        <w:tabs>
          <w:tab w:val="num" w:pos="3960"/>
        </w:tabs>
        <w:ind w:left="3960" w:hanging="360"/>
      </w:pPr>
      <w:rPr>
        <w:rFonts w:ascii="Arial" w:hAnsi="Arial" w:hint="default"/>
      </w:rPr>
    </w:lvl>
    <w:lvl w:ilvl="6" w:tplc="68003494" w:tentative="1">
      <w:start w:val="1"/>
      <w:numFmt w:val="bullet"/>
      <w:lvlText w:val="•"/>
      <w:lvlJc w:val="left"/>
      <w:pPr>
        <w:tabs>
          <w:tab w:val="num" w:pos="4680"/>
        </w:tabs>
        <w:ind w:left="4680" w:hanging="360"/>
      </w:pPr>
      <w:rPr>
        <w:rFonts w:ascii="Arial" w:hAnsi="Arial" w:hint="default"/>
      </w:rPr>
    </w:lvl>
    <w:lvl w:ilvl="7" w:tplc="A10008D2" w:tentative="1">
      <w:start w:val="1"/>
      <w:numFmt w:val="bullet"/>
      <w:lvlText w:val="•"/>
      <w:lvlJc w:val="left"/>
      <w:pPr>
        <w:tabs>
          <w:tab w:val="num" w:pos="5400"/>
        </w:tabs>
        <w:ind w:left="5400" w:hanging="360"/>
      </w:pPr>
      <w:rPr>
        <w:rFonts w:ascii="Arial" w:hAnsi="Arial" w:hint="default"/>
      </w:rPr>
    </w:lvl>
    <w:lvl w:ilvl="8" w:tplc="D410FE42"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33F90265"/>
    <w:multiLevelType w:val="multilevel"/>
    <w:tmpl w:val="F9EA42C2"/>
    <w:lvl w:ilvl="0">
      <w:start w:val="3"/>
      <w:numFmt w:val="decimal"/>
      <w:lvlText w:val="%1"/>
      <w:lvlJc w:val="left"/>
      <w:pPr>
        <w:ind w:left="465" w:hanging="465"/>
      </w:pPr>
      <w:rPr>
        <w:rFonts w:hint="default"/>
      </w:rPr>
    </w:lvl>
    <w:lvl w:ilvl="1">
      <w:start w:val="15"/>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48C0C8D"/>
    <w:multiLevelType w:val="hybridMultilevel"/>
    <w:tmpl w:val="5DA264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8C19C8"/>
    <w:multiLevelType w:val="hybridMultilevel"/>
    <w:tmpl w:val="A1D600E8"/>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9" w15:restartNumberingAfterBreak="0">
    <w:nsid w:val="35484D22"/>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30" w15:restartNumberingAfterBreak="0">
    <w:nsid w:val="35885E08"/>
    <w:multiLevelType w:val="hybridMultilevel"/>
    <w:tmpl w:val="FF1A1D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BA1474A"/>
    <w:multiLevelType w:val="hybridMultilevel"/>
    <w:tmpl w:val="555AD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1">
      <w:start w:val="1"/>
      <w:numFmt w:val="bullet"/>
      <w:lvlText w:val=""/>
      <w:lvlJc w:val="left"/>
      <w:pPr>
        <w:ind w:left="3600" w:hanging="360"/>
      </w:pPr>
      <w:rPr>
        <w:rFonts w:ascii="Symbol" w:hAnsi="Symbol"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FA440DB"/>
    <w:multiLevelType w:val="multilevel"/>
    <w:tmpl w:val="C110052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0F35F44"/>
    <w:multiLevelType w:val="hybridMultilevel"/>
    <w:tmpl w:val="E33632E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2BD1DFD"/>
    <w:multiLevelType w:val="hybridMultilevel"/>
    <w:tmpl w:val="5DC81878"/>
    <w:lvl w:ilvl="0" w:tplc="08090001">
      <w:start w:val="1"/>
      <w:numFmt w:val="bullet"/>
      <w:lvlText w:val=""/>
      <w:lvlJc w:val="left"/>
      <w:pPr>
        <w:ind w:left="720" w:hanging="360"/>
      </w:pPr>
      <w:rPr>
        <w:rFonts w:ascii="Symbol" w:hAnsi="Symbo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8A94241"/>
    <w:multiLevelType w:val="hybridMultilevel"/>
    <w:tmpl w:val="708077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9410E95"/>
    <w:multiLevelType w:val="hybridMultilevel"/>
    <w:tmpl w:val="90C0979C"/>
    <w:lvl w:ilvl="0" w:tplc="565C6A1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4C837CE7"/>
    <w:multiLevelType w:val="multilevel"/>
    <w:tmpl w:val="ECAAC06C"/>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F635D34"/>
    <w:multiLevelType w:val="hybridMultilevel"/>
    <w:tmpl w:val="C2BE77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500A611F"/>
    <w:multiLevelType w:val="hybridMultilevel"/>
    <w:tmpl w:val="3CF6248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525425A8"/>
    <w:multiLevelType w:val="multilevel"/>
    <w:tmpl w:val="B1FA4C9A"/>
    <w:lvl w:ilvl="0">
      <w:start w:val="1"/>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2B8153A"/>
    <w:multiLevelType w:val="multilevel"/>
    <w:tmpl w:val="675210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52F1415D"/>
    <w:multiLevelType w:val="multilevel"/>
    <w:tmpl w:val="9D94B780"/>
    <w:lvl w:ilvl="0">
      <w:start w:val="4"/>
      <w:numFmt w:val="decimal"/>
      <w:lvlText w:val="%1"/>
      <w:lvlJc w:val="left"/>
      <w:pPr>
        <w:ind w:left="660" w:hanging="660"/>
      </w:pPr>
      <w:rPr>
        <w:rFonts w:hint="default"/>
      </w:rPr>
    </w:lvl>
    <w:lvl w:ilvl="1">
      <w:start w:val="18"/>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5B70CBF"/>
    <w:multiLevelType w:val="hybridMultilevel"/>
    <w:tmpl w:val="45461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79654FB"/>
    <w:multiLevelType w:val="singleLevel"/>
    <w:tmpl w:val="550618AE"/>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57F053C1"/>
    <w:multiLevelType w:val="hybridMultilevel"/>
    <w:tmpl w:val="A276F64C"/>
    <w:lvl w:ilvl="0" w:tplc="7CAC4B8E">
      <w:start w:val="1"/>
      <w:numFmt w:val="bullet"/>
      <w:lvlText w:val="•"/>
      <w:lvlJc w:val="left"/>
      <w:pPr>
        <w:tabs>
          <w:tab w:val="num" w:pos="720"/>
        </w:tabs>
        <w:ind w:left="720" w:hanging="360"/>
      </w:pPr>
      <w:rPr>
        <w:rFonts w:ascii="Arial" w:hAnsi="Arial" w:hint="default"/>
      </w:rPr>
    </w:lvl>
    <w:lvl w:ilvl="1" w:tplc="F7867D42" w:tentative="1">
      <w:start w:val="1"/>
      <w:numFmt w:val="bullet"/>
      <w:lvlText w:val="•"/>
      <w:lvlJc w:val="left"/>
      <w:pPr>
        <w:tabs>
          <w:tab w:val="num" w:pos="1440"/>
        </w:tabs>
        <w:ind w:left="1440" w:hanging="360"/>
      </w:pPr>
      <w:rPr>
        <w:rFonts w:ascii="Arial" w:hAnsi="Arial" w:hint="default"/>
      </w:rPr>
    </w:lvl>
    <w:lvl w:ilvl="2" w:tplc="AF863B22" w:tentative="1">
      <w:start w:val="1"/>
      <w:numFmt w:val="bullet"/>
      <w:lvlText w:val="•"/>
      <w:lvlJc w:val="left"/>
      <w:pPr>
        <w:tabs>
          <w:tab w:val="num" w:pos="2160"/>
        </w:tabs>
        <w:ind w:left="2160" w:hanging="360"/>
      </w:pPr>
      <w:rPr>
        <w:rFonts w:ascii="Arial" w:hAnsi="Arial" w:hint="default"/>
      </w:rPr>
    </w:lvl>
    <w:lvl w:ilvl="3" w:tplc="0FF696DC" w:tentative="1">
      <w:start w:val="1"/>
      <w:numFmt w:val="bullet"/>
      <w:lvlText w:val="•"/>
      <w:lvlJc w:val="left"/>
      <w:pPr>
        <w:tabs>
          <w:tab w:val="num" w:pos="2880"/>
        </w:tabs>
        <w:ind w:left="2880" w:hanging="360"/>
      </w:pPr>
      <w:rPr>
        <w:rFonts w:ascii="Arial" w:hAnsi="Arial" w:hint="default"/>
      </w:rPr>
    </w:lvl>
    <w:lvl w:ilvl="4" w:tplc="1FAC8C26" w:tentative="1">
      <w:start w:val="1"/>
      <w:numFmt w:val="bullet"/>
      <w:lvlText w:val="•"/>
      <w:lvlJc w:val="left"/>
      <w:pPr>
        <w:tabs>
          <w:tab w:val="num" w:pos="3600"/>
        </w:tabs>
        <w:ind w:left="3600" w:hanging="360"/>
      </w:pPr>
      <w:rPr>
        <w:rFonts w:ascii="Arial" w:hAnsi="Arial" w:hint="default"/>
      </w:rPr>
    </w:lvl>
    <w:lvl w:ilvl="5" w:tplc="22685484" w:tentative="1">
      <w:start w:val="1"/>
      <w:numFmt w:val="bullet"/>
      <w:lvlText w:val="•"/>
      <w:lvlJc w:val="left"/>
      <w:pPr>
        <w:tabs>
          <w:tab w:val="num" w:pos="4320"/>
        </w:tabs>
        <w:ind w:left="4320" w:hanging="360"/>
      </w:pPr>
      <w:rPr>
        <w:rFonts w:ascii="Arial" w:hAnsi="Arial" w:hint="default"/>
      </w:rPr>
    </w:lvl>
    <w:lvl w:ilvl="6" w:tplc="C8F86274" w:tentative="1">
      <w:start w:val="1"/>
      <w:numFmt w:val="bullet"/>
      <w:lvlText w:val="•"/>
      <w:lvlJc w:val="left"/>
      <w:pPr>
        <w:tabs>
          <w:tab w:val="num" w:pos="5040"/>
        </w:tabs>
        <w:ind w:left="5040" w:hanging="360"/>
      </w:pPr>
      <w:rPr>
        <w:rFonts w:ascii="Arial" w:hAnsi="Arial" w:hint="default"/>
      </w:rPr>
    </w:lvl>
    <w:lvl w:ilvl="7" w:tplc="5686C224" w:tentative="1">
      <w:start w:val="1"/>
      <w:numFmt w:val="bullet"/>
      <w:lvlText w:val="•"/>
      <w:lvlJc w:val="left"/>
      <w:pPr>
        <w:tabs>
          <w:tab w:val="num" w:pos="5760"/>
        </w:tabs>
        <w:ind w:left="5760" w:hanging="360"/>
      </w:pPr>
      <w:rPr>
        <w:rFonts w:ascii="Arial" w:hAnsi="Arial" w:hint="default"/>
      </w:rPr>
    </w:lvl>
    <w:lvl w:ilvl="8" w:tplc="78EC8AB0"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5ABA617C"/>
    <w:multiLevelType w:val="hybridMultilevel"/>
    <w:tmpl w:val="717E54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ED605F1"/>
    <w:multiLevelType w:val="multilevel"/>
    <w:tmpl w:val="BD4C9708"/>
    <w:lvl w:ilvl="0">
      <w:start w:val="4"/>
      <w:numFmt w:val="decimal"/>
      <w:lvlText w:val="%1."/>
      <w:lvlJc w:val="left"/>
      <w:pPr>
        <w:tabs>
          <w:tab w:val="num" w:pos="405"/>
        </w:tabs>
        <w:ind w:left="405" w:hanging="405"/>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8" w15:restartNumberingAfterBreak="0">
    <w:nsid w:val="5F3828FC"/>
    <w:multiLevelType w:val="hybridMultilevel"/>
    <w:tmpl w:val="2DC094C2"/>
    <w:lvl w:ilvl="0" w:tplc="08090001">
      <w:start w:val="1"/>
      <w:numFmt w:val="bullet"/>
      <w:lvlText w:val=""/>
      <w:lvlJc w:val="left"/>
      <w:pPr>
        <w:ind w:left="1003" w:hanging="360"/>
      </w:pPr>
      <w:rPr>
        <w:rFonts w:ascii="Symbol" w:hAnsi="Symbol" w:hint="default"/>
        <w:b/>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49" w15:restartNumberingAfterBreak="0">
    <w:nsid w:val="6157162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6D54AE7"/>
    <w:multiLevelType w:val="hybridMultilevel"/>
    <w:tmpl w:val="8750703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1" w15:restartNumberingAfterBreak="0">
    <w:nsid w:val="6AD667D5"/>
    <w:multiLevelType w:val="multilevel"/>
    <w:tmpl w:val="28582CB4"/>
    <w:lvl w:ilvl="0">
      <w:start w:val="4"/>
      <w:numFmt w:val="decimal"/>
      <w:lvlText w:val="%1"/>
      <w:lvlJc w:val="left"/>
      <w:pPr>
        <w:ind w:left="660" w:hanging="660"/>
      </w:pPr>
      <w:rPr>
        <w:rFonts w:hint="default"/>
      </w:rPr>
    </w:lvl>
    <w:lvl w:ilvl="1">
      <w:start w:val="1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B31758F"/>
    <w:multiLevelType w:val="hybridMultilevel"/>
    <w:tmpl w:val="13E8FF9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53" w15:restartNumberingAfterBreak="0">
    <w:nsid w:val="6DDA072A"/>
    <w:multiLevelType w:val="hybridMultilevel"/>
    <w:tmpl w:val="90E0635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6DE123D8"/>
    <w:multiLevelType w:val="hybridMultilevel"/>
    <w:tmpl w:val="94F8608E"/>
    <w:lvl w:ilvl="0" w:tplc="AF5254FE">
      <w:start w:val="1"/>
      <w:numFmt w:val="bullet"/>
      <w:lvlText w:val="•"/>
      <w:lvlJc w:val="left"/>
      <w:pPr>
        <w:tabs>
          <w:tab w:val="num" w:pos="720"/>
        </w:tabs>
        <w:ind w:left="720" w:hanging="360"/>
      </w:pPr>
      <w:rPr>
        <w:rFonts w:ascii="Arial" w:hAnsi="Arial" w:hint="default"/>
      </w:rPr>
    </w:lvl>
    <w:lvl w:ilvl="1" w:tplc="ECF4D454" w:tentative="1">
      <w:start w:val="1"/>
      <w:numFmt w:val="bullet"/>
      <w:lvlText w:val="•"/>
      <w:lvlJc w:val="left"/>
      <w:pPr>
        <w:tabs>
          <w:tab w:val="num" w:pos="1440"/>
        </w:tabs>
        <w:ind w:left="1440" w:hanging="360"/>
      </w:pPr>
      <w:rPr>
        <w:rFonts w:ascii="Arial" w:hAnsi="Arial" w:hint="default"/>
      </w:rPr>
    </w:lvl>
    <w:lvl w:ilvl="2" w:tplc="45649366" w:tentative="1">
      <w:start w:val="1"/>
      <w:numFmt w:val="bullet"/>
      <w:lvlText w:val="•"/>
      <w:lvlJc w:val="left"/>
      <w:pPr>
        <w:tabs>
          <w:tab w:val="num" w:pos="2160"/>
        </w:tabs>
        <w:ind w:left="2160" w:hanging="360"/>
      </w:pPr>
      <w:rPr>
        <w:rFonts w:ascii="Arial" w:hAnsi="Arial" w:hint="default"/>
      </w:rPr>
    </w:lvl>
    <w:lvl w:ilvl="3" w:tplc="2846855C" w:tentative="1">
      <w:start w:val="1"/>
      <w:numFmt w:val="bullet"/>
      <w:lvlText w:val="•"/>
      <w:lvlJc w:val="left"/>
      <w:pPr>
        <w:tabs>
          <w:tab w:val="num" w:pos="2880"/>
        </w:tabs>
        <w:ind w:left="2880" w:hanging="360"/>
      </w:pPr>
      <w:rPr>
        <w:rFonts w:ascii="Arial" w:hAnsi="Arial" w:hint="default"/>
      </w:rPr>
    </w:lvl>
    <w:lvl w:ilvl="4" w:tplc="A5309FB0" w:tentative="1">
      <w:start w:val="1"/>
      <w:numFmt w:val="bullet"/>
      <w:lvlText w:val="•"/>
      <w:lvlJc w:val="left"/>
      <w:pPr>
        <w:tabs>
          <w:tab w:val="num" w:pos="3600"/>
        </w:tabs>
        <w:ind w:left="3600" w:hanging="360"/>
      </w:pPr>
      <w:rPr>
        <w:rFonts w:ascii="Arial" w:hAnsi="Arial" w:hint="default"/>
      </w:rPr>
    </w:lvl>
    <w:lvl w:ilvl="5" w:tplc="C4848CA2" w:tentative="1">
      <w:start w:val="1"/>
      <w:numFmt w:val="bullet"/>
      <w:lvlText w:val="•"/>
      <w:lvlJc w:val="left"/>
      <w:pPr>
        <w:tabs>
          <w:tab w:val="num" w:pos="4320"/>
        </w:tabs>
        <w:ind w:left="4320" w:hanging="360"/>
      </w:pPr>
      <w:rPr>
        <w:rFonts w:ascii="Arial" w:hAnsi="Arial" w:hint="default"/>
      </w:rPr>
    </w:lvl>
    <w:lvl w:ilvl="6" w:tplc="96E8E41E" w:tentative="1">
      <w:start w:val="1"/>
      <w:numFmt w:val="bullet"/>
      <w:lvlText w:val="•"/>
      <w:lvlJc w:val="left"/>
      <w:pPr>
        <w:tabs>
          <w:tab w:val="num" w:pos="5040"/>
        </w:tabs>
        <w:ind w:left="5040" w:hanging="360"/>
      </w:pPr>
      <w:rPr>
        <w:rFonts w:ascii="Arial" w:hAnsi="Arial" w:hint="default"/>
      </w:rPr>
    </w:lvl>
    <w:lvl w:ilvl="7" w:tplc="FFA04D80" w:tentative="1">
      <w:start w:val="1"/>
      <w:numFmt w:val="bullet"/>
      <w:lvlText w:val="•"/>
      <w:lvlJc w:val="left"/>
      <w:pPr>
        <w:tabs>
          <w:tab w:val="num" w:pos="5760"/>
        </w:tabs>
        <w:ind w:left="5760" w:hanging="360"/>
      </w:pPr>
      <w:rPr>
        <w:rFonts w:ascii="Arial" w:hAnsi="Arial" w:hint="default"/>
      </w:rPr>
    </w:lvl>
    <w:lvl w:ilvl="8" w:tplc="8B9A048C"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6FB13234"/>
    <w:multiLevelType w:val="multilevel"/>
    <w:tmpl w:val="3FB8C7B2"/>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71E41B4F"/>
    <w:multiLevelType w:val="multilevel"/>
    <w:tmpl w:val="DB70D5D2"/>
    <w:lvl w:ilvl="0">
      <w:start w:val="1"/>
      <w:numFmt w:val="decimal"/>
      <w:lvlText w:val="%1"/>
      <w:lvlJc w:val="left"/>
      <w:pPr>
        <w:ind w:left="720" w:hanging="72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7" w15:restartNumberingAfterBreak="0">
    <w:nsid w:val="726D0D2A"/>
    <w:multiLevelType w:val="hybridMultilevel"/>
    <w:tmpl w:val="BCBAB088"/>
    <w:lvl w:ilvl="0" w:tplc="08090001">
      <w:start w:val="1"/>
      <w:numFmt w:val="bullet"/>
      <w:lvlText w:val=""/>
      <w:lvlJc w:val="left"/>
      <w:pPr>
        <w:tabs>
          <w:tab w:val="num" w:pos="1069"/>
        </w:tabs>
        <w:ind w:left="1069" w:hanging="360"/>
      </w:pPr>
      <w:rPr>
        <w:rFonts w:ascii="Symbol" w:hAnsi="Symbol" w:hint="default"/>
      </w:rPr>
    </w:lvl>
    <w:lvl w:ilvl="1" w:tplc="C8FABA0E">
      <w:numFmt w:val="bullet"/>
      <w:lvlText w:val="•"/>
      <w:lvlJc w:val="left"/>
      <w:pPr>
        <w:ind w:left="1789" w:hanging="360"/>
      </w:pPr>
      <w:rPr>
        <w:rFonts w:ascii="Arial" w:eastAsiaTheme="minorHAnsi" w:hAnsi="Arial" w:cs="Arial" w:hint="default"/>
      </w:rPr>
    </w:lvl>
    <w:lvl w:ilvl="2" w:tplc="08090005" w:tentative="1">
      <w:start w:val="1"/>
      <w:numFmt w:val="bullet"/>
      <w:lvlText w:val=""/>
      <w:lvlJc w:val="left"/>
      <w:pPr>
        <w:tabs>
          <w:tab w:val="num" w:pos="2509"/>
        </w:tabs>
        <w:ind w:left="2509" w:hanging="360"/>
      </w:pPr>
      <w:rPr>
        <w:rFonts w:ascii="Wingdings" w:hAnsi="Wingdings" w:hint="default"/>
      </w:rPr>
    </w:lvl>
    <w:lvl w:ilvl="3" w:tplc="08090001" w:tentative="1">
      <w:start w:val="1"/>
      <w:numFmt w:val="bullet"/>
      <w:lvlText w:val=""/>
      <w:lvlJc w:val="left"/>
      <w:pPr>
        <w:tabs>
          <w:tab w:val="num" w:pos="3229"/>
        </w:tabs>
        <w:ind w:left="3229" w:hanging="360"/>
      </w:pPr>
      <w:rPr>
        <w:rFonts w:ascii="Symbol" w:hAnsi="Symbol" w:hint="default"/>
      </w:rPr>
    </w:lvl>
    <w:lvl w:ilvl="4" w:tplc="08090003" w:tentative="1">
      <w:start w:val="1"/>
      <w:numFmt w:val="bullet"/>
      <w:lvlText w:val="o"/>
      <w:lvlJc w:val="left"/>
      <w:pPr>
        <w:tabs>
          <w:tab w:val="num" w:pos="3949"/>
        </w:tabs>
        <w:ind w:left="3949" w:hanging="360"/>
      </w:pPr>
      <w:rPr>
        <w:rFonts w:ascii="Courier New" w:hAnsi="Courier New" w:cs="Courier New" w:hint="default"/>
      </w:rPr>
    </w:lvl>
    <w:lvl w:ilvl="5" w:tplc="08090005" w:tentative="1">
      <w:start w:val="1"/>
      <w:numFmt w:val="bullet"/>
      <w:lvlText w:val=""/>
      <w:lvlJc w:val="left"/>
      <w:pPr>
        <w:tabs>
          <w:tab w:val="num" w:pos="4669"/>
        </w:tabs>
        <w:ind w:left="4669" w:hanging="360"/>
      </w:pPr>
      <w:rPr>
        <w:rFonts w:ascii="Wingdings" w:hAnsi="Wingdings" w:hint="default"/>
      </w:rPr>
    </w:lvl>
    <w:lvl w:ilvl="6" w:tplc="08090001" w:tentative="1">
      <w:start w:val="1"/>
      <w:numFmt w:val="bullet"/>
      <w:lvlText w:val=""/>
      <w:lvlJc w:val="left"/>
      <w:pPr>
        <w:tabs>
          <w:tab w:val="num" w:pos="5389"/>
        </w:tabs>
        <w:ind w:left="5389" w:hanging="360"/>
      </w:pPr>
      <w:rPr>
        <w:rFonts w:ascii="Symbol" w:hAnsi="Symbol" w:hint="default"/>
      </w:rPr>
    </w:lvl>
    <w:lvl w:ilvl="7" w:tplc="08090003" w:tentative="1">
      <w:start w:val="1"/>
      <w:numFmt w:val="bullet"/>
      <w:lvlText w:val="o"/>
      <w:lvlJc w:val="left"/>
      <w:pPr>
        <w:tabs>
          <w:tab w:val="num" w:pos="6109"/>
        </w:tabs>
        <w:ind w:left="6109" w:hanging="360"/>
      </w:pPr>
      <w:rPr>
        <w:rFonts w:ascii="Courier New" w:hAnsi="Courier New" w:cs="Courier New" w:hint="default"/>
      </w:rPr>
    </w:lvl>
    <w:lvl w:ilvl="8" w:tplc="08090005" w:tentative="1">
      <w:start w:val="1"/>
      <w:numFmt w:val="bullet"/>
      <w:lvlText w:val=""/>
      <w:lvlJc w:val="left"/>
      <w:pPr>
        <w:tabs>
          <w:tab w:val="num" w:pos="6829"/>
        </w:tabs>
        <w:ind w:left="6829" w:hanging="360"/>
      </w:pPr>
      <w:rPr>
        <w:rFonts w:ascii="Wingdings" w:hAnsi="Wingdings" w:hint="default"/>
      </w:rPr>
    </w:lvl>
  </w:abstractNum>
  <w:abstractNum w:abstractNumId="58" w15:restartNumberingAfterBreak="0">
    <w:nsid w:val="757963D7"/>
    <w:multiLevelType w:val="hybridMultilevel"/>
    <w:tmpl w:val="C930D8EA"/>
    <w:lvl w:ilvl="0" w:tplc="08090001">
      <w:start w:val="1"/>
      <w:numFmt w:val="bullet"/>
      <w:lvlText w:val=""/>
      <w:lvlJc w:val="left"/>
      <w:pPr>
        <w:tabs>
          <w:tab w:val="num" w:pos="1077"/>
        </w:tabs>
        <w:ind w:left="1077" w:hanging="360"/>
      </w:pPr>
      <w:rPr>
        <w:rFonts w:ascii="Symbol" w:hAnsi="Symbol" w:hint="default"/>
      </w:rPr>
    </w:lvl>
    <w:lvl w:ilvl="1" w:tplc="08090003" w:tentative="1">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59" w15:restartNumberingAfterBreak="0">
    <w:nsid w:val="768B16CB"/>
    <w:multiLevelType w:val="multilevel"/>
    <w:tmpl w:val="DE061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6A57AB3"/>
    <w:multiLevelType w:val="hybridMultilevel"/>
    <w:tmpl w:val="4AE0D8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8A94166"/>
    <w:multiLevelType w:val="multilevel"/>
    <w:tmpl w:val="642A3084"/>
    <w:lvl w:ilvl="0">
      <w:start w:val="2"/>
      <w:numFmt w:val="decimal"/>
      <w:lvlText w:val="%1."/>
      <w:lvlJc w:val="left"/>
      <w:pPr>
        <w:tabs>
          <w:tab w:val="num" w:pos="405"/>
        </w:tabs>
        <w:ind w:left="405" w:hanging="405"/>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2" w15:restartNumberingAfterBreak="0">
    <w:nsid w:val="7A8C1B71"/>
    <w:multiLevelType w:val="hybridMultilevel"/>
    <w:tmpl w:val="C548DC5C"/>
    <w:lvl w:ilvl="0" w:tplc="3B86DBEE">
      <w:start w:val="1"/>
      <w:numFmt w:val="bullet"/>
      <w:lvlText w:val="•"/>
      <w:lvlJc w:val="left"/>
      <w:pPr>
        <w:tabs>
          <w:tab w:val="num" w:pos="720"/>
        </w:tabs>
        <w:ind w:left="720" w:hanging="360"/>
      </w:pPr>
      <w:rPr>
        <w:rFonts w:ascii="Arial" w:hAnsi="Arial" w:hint="default"/>
      </w:rPr>
    </w:lvl>
    <w:lvl w:ilvl="1" w:tplc="DB2EFF72" w:tentative="1">
      <w:start w:val="1"/>
      <w:numFmt w:val="bullet"/>
      <w:lvlText w:val="•"/>
      <w:lvlJc w:val="left"/>
      <w:pPr>
        <w:tabs>
          <w:tab w:val="num" w:pos="1440"/>
        </w:tabs>
        <w:ind w:left="1440" w:hanging="360"/>
      </w:pPr>
      <w:rPr>
        <w:rFonts w:ascii="Arial" w:hAnsi="Arial" w:hint="default"/>
      </w:rPr>
    </w:lvl>
    <w:lvl w:ilvl="2" w:tplc="861AF526" w:tentative="1">
      <w:start w:val="1"/>
      <w:numFmt w:val="bullet"/>
      <w:lvlText w:val="•"/>
      <w:lvlJc w:val="left"/>
      <w:pPr>
        <w:tabs>
          <w:tab w:val="num" w:pos="2160"/>
        </w:tabs>
        <w:ind w:left="2160" w:hanging="360"/>
      </w:pPr>
      <w:rPr>
        <w:rFonts w:ascii="Arial" w:hAnsi="Arial" w:hint="default"/>
      </w:rPr>
    </w:lvl>
    <w:lvl w:ilvl="3" w:tplc="671C1F86" w:tentative="1">
      <w:start w:val="1"/>
      <w:numFmt w:val="bullet"/>
      <w:lvlText w:val="•"/>
      <w:lvlJc w:val="left"/>
      <w:pPr>
        <w:tabs>
          <w:tab w:val="num" w:pos="2880"/>
        </w:tabs>
        <w:ind w:left="2880" w:hanging="360"/>
      </w:pPr>
      <w:rPr>
        <w:rFonts w:ascii="Arial" w:hAnsi="Arial" w:hint="default"/>
      </w:rPr>
    </w:lvl>
    <w:lvl w:ilvl="4" w:tplc="CAC0ACA2" w:tentative="1">
      <w:start w:val="1"/>
      <w:numFmt w:val="bullet"/>
      <w:lvlText w:val="•"/>
      <w:lvlJc w:val="left"/>
      <w:pPr>
        <w:tabs>
          <w:tab w:val="num" w:pos="3600"/>
        </w:tabs>
        <w:ind w:left="3600" w:hanging="360"/>
      </w:pPr>
      <w:rPr>
        <w:rFonts w:ascii="Arial" w:hAnsi="Arial" w:hint="default"/>
      </w:rPr>
    </w:lvl>
    <w:lvl w:ilvl="5" w:tplc="5C8A84D8" w:tentative="1">
      <w:start w:val="1"/>
      <w:numFmt w:val="bullet"/>
      <w:lvlText w:val="•"/>
      <w:lvlJc w:val="left"/>
      <w:pPr>
        <w:tabs>
          <w:tab w:val="num" w:pos="4320"/>
        </w:tabs>
        <w:ind w:left="4320" w:hanging="360"/>
      </w:pPr>
      <w:rPr>
        <w:rFonts w:ascii="Arial" w:hAnsi="Arial" w:hint="default"/>
      </w:rPr>
    </w:lvl>
    <w:lvl w:ilvl="6" w:tplc="D8827322" w:tentative="1">
      <w:start w:val="1"/>
      <w:numFmt w:val="bullet"/>
      <w:lvlText w:val="•"/>
      <w:lvlJc w:val="left"/>
      <w:pPr>
        <w:tabs>
          <w:tab w:val="num" w:pos="5040"/>
        </w:tabs>
        <w:ind w:left="5040" w:hanging="360"/>
      </w:pPr>
      <w:rPr>
        <w:rFonts w:ascii="Arial" w:hAnsi="Arial" w:hint="default"/>
      </w:rPr>
    </w:lvl>
    <w:lvl w:ilvl="7" w:tplc="7102CF2C" w:tentative="1">
      <w:start w:val="1"/>
      <w:numFmt w:val="bullet"/>
      <w:lvlText w:val="•"/>
      <w:lvlJc w:val="left"/>
      <w:pPr>
        <w:tabs>
          <w:tab w:val="num" w:pos="5760"/>
        </w:tabs>
        <w:ind w:left="5760" w:hanging="360"/>
      </w:pPr>
      <w:rPr>
        <w:rFonts w:ascii="Arial" w:hAnsi="Arial" w:hint="default"/>
      </w:rPr>
    </w:lvl>
    <w:lvl w:ilvl="8" w:tplc="7410E8AC"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7FFC4B81"/>
    <w:multiLevelType w:val="multilevel"/>
    <w:tmpl w:val="9D94B780"/>
    <w:lvl w:ilvl="0">
      <w:start w:val="4"/>
      <w:numFmt w:val="decimal"/>
      <w:lvlText w:val="%1"/>
      <w:lvlJc w:val="left"/>
      <w:pPr>
        <w:ind w:left="660" w:hanging="660"/>
      </w:pPr>
      <w:rPr>
        <w:rFonts w:hint="default"/>
      </w:rPr>
    </w:lvl>
    <w:lvl w:ilvl="1">
      <w:start w:val="14"/>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lvlOverride w:ilvl="0">
      <w:lvl w:ilvl="0">
        <w:numFmt w:val="bullet"/>
        <w:lvlText w:val=""/>
        <w:legacy w:legacy="1" w:legacySpace="0" w:legacyIndent="360"/>
        <w:lvlJc w:val="left"/>
        <w:pPr>
          <w:ind w:left="720" w:hanging="360"/>
        </w:pPr>
        <w:rPr>
          <w:rFonts w:ascii="Symbol" w:hAnsi="Symbol" w:hint="default"/>
        </w:rPr>
      </w:lvl>
    </w:lvlOverride>
  </w:num>
  <w:num w:numId="2">
    <w:abstractNumId w:val="29"/>
  </w:num>
  <w:num w:numId="3">
    <w:abstractNumId w:val="17"/>
  </w:num>
  <w:num w:numId="4">
    <w:abstractNumId w:val="35"/>
  </w:num>
  <w:num w:numId="5">
    <w:abstractNumId w:val="46"/>
  </w:num>
  <w:num w:numId="6">
    <w:abstractNumId w:val="7"/>
  </w:num>
  <w:num w:numId="7">
    <w:abstractNumId w:val="60"/>
  </w:num>
  <w:num w:numId="8">
    <w:abstractNumId w:val="33"/>
  </w:num>
  <w:num w:numId="9">
    <w:abstractNumId w:val="58"/>
  </w:num>
  <w:num w:numId="10">
    <w:abstractNumId w:val="61"/>
  </w:num>
  <w:num w:numId="11">
    <w:abstractNumId w:val="52"/>
  </w:num>
  <w:num w:numId="12">
    <w:abstractNumId w:val="13"/>
  </w:num>
  <w:num w:numId="13">
    <w:abstractNumId w:val="23"/>
  </w:num>
  <w:num w:numId="14">
    <w:abstractNumId w:val="28"/>
  </w:num>
  <w:num w:numId="15">
    <w:abstractNumId w:val="27"/>
  </w:num>
  <w:num w:numId="16">
    <w:abstractNumId w:val="31"/>
  </w:num>
  <w:num w:numId="17">
    <w:abstractNumId w:val="12"/>
  </w:num>
  <w:num w:numId="18">
    <w:abstractNumId w:val="57"/>
  </w:num>
  <w:num w:numId="19">
    <w:abstractNumId w:val="15"/>
  </w:num>
  <w:num w:numId="20">
    <w:abstractNumId w:val="6"/>
  </w:num>
  <w:num w:numId="21">
    <w:abstractNumId w:val="51"/>
  </w:num>
  <w:num w:numId="22">
    <w:abstractNumId w:val="63"/>
  </w:num>
  <w:num w:numId="23">
    <w:abstractNumId w:val="50"/>
  </w:num>
  <w:num w:numId="24">
    <w:abstractNumId w:val="26"/>
  </w:num>
  <w:num w:numId="25">
    <w:abstractNumId w:val="3"/>
  </w:num>
  <w:num w:numId="26">
    <w:abstractNumId w:val="48"/>
  </w:num>
  <w:num w:numId="27">
    <w:abstractNumId w:val="24"/>
  </w:num>
  <w:num w:numId="28">
    <w:abstractNumId w:val="34"/>
  </w:num>
  <w:num w:numId="29">
    <w:abstractNumId w:val="19"/>
  </w:num>
  <w:num w:numId="30">
    <w:abstractNumId w:val="38"/>
  </w:num>
  <w:num w:numId="31">
    <w:abstractNumId w:val="4"/>
  </w:num>
  <w:num w:numId="32">
    <w:abstractNumId w:val="1"/>
  </w:num>
  <w:num w:numId="33">
    <w:abstractNumId w:val="11"/>
  </w:num>
  <w:num w:numId="34">
    <w:abstractNumId w:val="49"/>
  </w:num>
  <w:num w:numId="35">
    <w:abstractNumId w:val="9"/>
  </w:num>
  <w:num w:numId="36">
    <w:abstractNumId w:val="41"/>
  </w:num>
  <w:num w:numId="37">
    <w:abstractNumId w:val="32"/>
  </w:num>
  <w:num w:numId="38">
    <w:abstractNumId w:val="55"/>
  </w:num>
  <w:num w:numId="39">
    <w:abstractNumId w:val="37"/>
  </w:num>
  <w:num w:numId="40">
    <w:abstractNumId w:val="40"/>
  </w:num>
  <w:num w:numId="41">
    <w:abstractNumId w:val="59"/>
  </w:num>
  <w:num w:numId="42">
    <w:abstractNumId w:val="20"/>
  </w:num>
  <w:num w:numId="43">
    <w:abstractNumId w:val="5"/>
  </w:num>
  <w:num w:numId="44">
    <w:abstractNumId w:val="44"/>
  </w:num>
  <w:num w:numId="45">
    <w:abstractNumId w:val="39"/>
  </w:num>
  <w:num w:numId="46">
    <w:abstractNumId w:val="43"/>
  </w:num>
  <w:num w:numId="47">
    <w:abstractNumId w:val="10"/>
  </w:num>
  <w:num w:numId="48">
    <w:abstractNumId w:val="14"/>
  </w:num>
  <w:num w:numId="49">
    <w:abstractNumId w:val="8"/>
  </w:num>
  <w:num w:numId="50">
    <w:abstractNumId w:val="16"/>
  </w:num>
  <w:num w:numId="51">
    <w:abstractNumId w:val="42"/>
  </w:num>
  <w:num w:numId="52">
    <w:abstractNumId w:val="47"/>
  </w:num>
  <w:num w:numId="53">
    <w:abstractNumId w:val="21"/>
  </w:num>
  <w:num w:numId="54">
    <w:abstractNumId w:val="56"/>
  </w:num>
  <w:num w:numId="55">
    <w:abstractNumId w:val="25"/>
  </w:num>
  <w:num w:numId="56">
    <w:abstractNumId w:val="30"/>
  </w:num>
  <w:num w:numId="57">
    <w:abstractNumId w:val="18"/>
  </w:num>
  <w:num w:numId="58">
    <w:abstractNumId w:val="54"/>
  </w:num>
  <w:num w:numId="59">
    <w:abstractNumId w:val="45"/>
  </w:num>
  <w:num w:numId="60">
    <w:abstractNumId w:val="62"/>
  </w:num>
  <w:num w:numId="61">
    <w:abstractNumId w:val="53"/>
  </w:num>
  <w:num w:numId="62">
    <w:abstractNumId w:val="36"/>
  </w:num>
  <w:num w:numId="63">
    <w:abstractNumId w:val="22"/>
  </w:num>
  <w:num w:numId="64">
    <w:abstractNumId w:val="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revisionView w:inkAnnotation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776"/>
    <w:rsid w:val="00004B34"/>
    <w:rsid w:val="000066B3"/>
    <w:rsid w:val="00006913"/>
    <w:rsid w:val="00006FB0"/>
    <w:rsid w:val="00020CF5"/>
    <w:rsid w:val="00030CA3"/>
    <w:rsid w:val="000325A7"/>
    <w:rsid w:val="00032849"/>
    <w:rsid w:val="0003768A"/>
    <w:rsid w:val="0004071F"/>
    <w:rsid w:val="00041D19"/>
    <w:rsid w:val="00045428"/>
    <w:rsid w:val="00046967"/>
    <w:rsid w:val="0005683D"/>
    <w:rsid w:val="000572E6"/>
    <w:rsid w:val="0005774A"/>
    <w:rsid w:val="000606C8"/>
    <w:rsid w:val="000621B3"/>
    <w:rsid w:val="0006360F"/>
    <w:rsid w:val="000651BE"/>
    <w:rsid w:val="00071941"/>
    <w:rsid w:val="0009131C"/>
    <w:rsid w:val="00092373"/>
    <w:rsid w:val="000A0C5C"/>
    <w:rsid w:val="000A196D"/>
    <w:rsid w:val="000B50F9"/>
    <w:rsid w:val="000B7454"/>
    <w:rsid w:val="000B7B79"/>
    <w:rsid w:val="000C324F"/>
    <w:rsid w:val="000C60E9"/>
    <w:rsid w:val="000D0258"/>
    <w:rsid w:val="000D605D"/>
    <w:rsid w:val="000E4F6E"/>
    <w:rsid w:val="0010535D"/>
    <w:rsid w:val="00105565"/>
    <w:rsid w:val="00106284"/>
    <w:rsid w:val="00112D90"/>
    <w:rsid w:val="00115095"/>
    <w:rsid w:val="00122BAE"/>
    <w:rsid w:val="00123B3E"/>
    <w:rsid w:val="00124107"/>
    <w:rsid w:val="0013410A"/>
    <w:rsid w:val="00135D5D"/>
    <w:rsid w:val="001519DD"/>
    <w:rsid w:val="001560FE"/>
    <w:rsid w:val="00157808"/>
    <w:rsid w:val="0016099E"/>
    <w:rsid w:val="00164FA7"/>
    <w:rsid w:val="001715E2"/>
    <w:rsid w:val="00172A8E"/>
    <w:rsid w:val="00186BFD"/>
    <w:rsid w:val="0019085D"/>
    <w:rsid w:val="00195CD4"/>
    <w:rsid w:val="001A17A2"/>
    <w:rsid w:val="001A3B18"/>
    <w:rsid w:val="001B03E5"/>
    <w:rsid w:val="001C0056"/>
    <w:rsid w:val="001C25D1"/>
    <w:rsid w:val="001C57B9"/>
    <w:rsid w:val="001C5ACD"/>
    <w:rsid w:val="001D3FFA"/>
    <w:rsid w:val="001E4EEA"/>
    <w:rsid w:val="001E5C63"/>
    <w:rsid w:val="001E67D7"/>
    <w:rsid w:val="001E7AB4"/>
    <w:rsid w:val="001F3B7C"/>
    <w:rsid w:val="001F4F25"/>
    <w:rsid w:val="001F534F"/>
    <w:rsid w:val="001F65DB"/>
    <w:rsid w:val="0020644F"/>
    <w:rsid w:val="002171AD"/>
    <w:rsid w:val="00224B91"/>
    <w:rsid w:val="0022551E"/>
    <w:rsid w:val="0022739A"/>
    <w:rsid w:val="00243305"/>
    <w:rsid w:val="0024353E"/>
    <w:rsid w:val="00243985"/>
    <w:rsid w:val="00251EC5"/>
    <w:rsid w:val="00255DCB"/>
    <w:rsid w:val="00255FF1"/>
    <w:rsid w:val="00256AC0"/>
    <w:rsid w:val="00257A24"/>
    <w:rsid w:val="00261066"/>
    <w:rsid w:val="00262307"/>
    <w:rsid w:val="00265163"/>
    <w:rsid w:val="00265808"/>
    <w:rsid w:val="00274EE4"/>
    <w:rsid w:val="00275613"/>
    <w:rsid w:val="002775C6"/>
    <w:rsid w:val="002847CF"/>
    <w:rsid w:val="00293577"/>
    <w:rsid w:val="00294DD2"/>
    <w:rsid w:val="002A3396"/>
    <w:rsid w:val="002B6878"/>
    <w:rsid w:val="002C003F"/>
    <w:rsid w:val="002C1833"/>
    <w:rsid w:val="002C2F6D"/>
    <w:rsid w:val="002C33E3"/>
    <w:rsid w:val="002C4D81"/>
    <w:rsid w:val="002C7A49"/>
    <w:rsid w:val="002E2B7B"/>
    <w:rsid w:val="002E60BD"/>
    <w:rsid w:val="002E6161"/>
    <w:rsid w:val="002E644B"/>
    <w:rsid w:val="002E72AD"/>
    <w:rsid w:val="002F09EA"/>
    <w:rsid w:val="002F2920"/>
    <w:rsid w:val="002F4DA0"/>
    <w:rsid w:val="002F7E39"/>
    <w:rsid w:val="003002FE"/>
    <w:rsid w:val="00302580"/>
    <w:rsid w:val="003053BF"/>
    <w:rsid w:val="00306F69"/>
    <w:rsid w:val="00313018"/>
    <w:rsid w:val="00317F23"/>
    <w:rsid w:val="00322779"/>
    <w:rsid w:val="003231F4"/>
    <w:rsid w:val="003232AB"/>
    <w:rsid w:val="003247D8"/>
    <w:rsid w:val="00333D5D"/>
    <w:rsid w:val="00335E23"/>
    <w:rsid w:val="00343111"/>
    <w:rsid w:val="00360AF4"/>
    <w:rsid w:val="00361819"/>
    <w:rsid w:val="00362DA6"/>
    <w:rsid w:val="00363FB5"/>
    <w:rsid w:val="003767F2"/>
    <w:rsid w:val="00380E9D"/>
    <w:rsid w:val="00381CCD"/>
    <w:rsid w:val="003826A1"/>
    <w:rsid w:val="003842D2"/>
    <w:rsid w:val="003878E0"/>
    <w:rsid w:val="0039069E"/>
    <w:rsid w:val="0039073E"/>
    <w:rsid w:val="00394C7F"/>
    <w:rsid w:val="003C4252"/>
    <w:rsid w:val="003C7B6F"/>
    <w:rsid w:val="003D3FE8"/>
    <w:rsid w:val="003E532B"/>
    <w:rsid w:val="003F0873"/>
    <w:rsid w:val="003F5D8E"/>
    <w:rsid w:val="003F7505"/>
    <w:rsid w:val="004012ED"/>
    <w:rsid w:val="00401462"/>
    <w:rsid w:val="00402210"/>
    <w:rsid w:val="00402347"/>
    <w:rsid w:val="00403577"/>
    <w:rsid w:val="00406036"/>
    <w:rsid w:val="004108C1"/>
    <w:rsid w:val="0041455B"/>
    <w:rsid w:val="00420CC1"/>
    <w:rsid w:val="00421ABC"/>
    <w:rsid w:val="004221EB"/>
    <w:rsid w:val="00423838"/>
    <w:rsid w:val="004244BB"/>
    <w:rsid w:val="00424911"/>
    <w:rsid w:val="00426D06"/>
    <w:rsid w:val="00433A3A"/>
    <w:rsid w:val="004376EE"/>
    <w:rsid w:val="004401D5"/>
    <w:rsid w:val="00440B76"/>
    <w:rsid w:val="00441491"/>
    <w:rsid w:val="00461CBF"/>
    <w:rsid w:val="00472B04"/>
    <w:rsid w:val="004737BF"/>
    <w:rsid w:val="00473CA9"/>
    <w:rsid w:val="00474204"/>
    <w:rsid w:val="00475051"/>
    <w:rsid w:val="004776CE"/>
    <w:rsid w:val="00481156"/>
    <w:rsid w:val="00483B07"/>
    <w:rsid w:val="004852C9"/>
    <w:rsid w:val="0049461E"/>
    <w:rsid w:val="00495390"/>
    <w:rsid w:val="004A0197"/>
    <w:rsid w:val="004A15D3"/>
    <w:rsid w:val="004A4BDE"/>
    <w:rsid w:val="004B1A2C"/>
    <w:rsid w:val="004B3EDC"/>
    <w:rsid w:val="004C05FE"/>
    <w:rsid w:val="004D5307"/>
    <w:rsid w:val="004E0BC9"/>
    <w:rsid w:val="004E1F24"/>
    <w:rsid w:val="004E213B"/>
    <w:rsid w:val="004E4BA4"/>
    <w:rsid w:val="004F2775"/>
    <w:rsid w:val="004F6E69"/>
    <w:rsid w:val="004F7752"/>
    <w:rsid w:val="00510093"/>
    <w:rsid w:val="00513450"/>
    <w:rsid w:val="00522DBE"/>
    <w:rsid w:val="005266E0"/>
    <w:rsid w:val="00527559"/>
    <w:rsid w:val="005279A3"/>
    <w:rsid w:val="0053104C"/>
    <w:rsid w:val="00531BBA"/>
    <w:rsid w:val="005340B9"/>
    <w:rsid w:val="00537F8B"/>
    <w:rsid w:val="00540579"/>
    <w:rsid w:val="00542FE3"/>
    <w:rsid w:val="005457A9"/>
    <w:rsid w:val="00553776"/>
    <w:rsid w:val="00561651"/>
    <w:rsid w:val="00563AE9"/>
    <w:rsid w:val="00564B81"/>
    <w:rsid w:val="00571846"/>
    <w:rsid w:val="00572E97"/>
    <w:rsid w:val="00574A60"/>
    <w:rsid w:val="0057627C"/>
    <w:rsid w:val="00577818"/>
    <w:rsid w:val="005809A7"/>
    <w:rsid w:val="00584F8B"/>
    <w:rsid w:val="00587203"/>
    <w:rsid w:val="00593462"/>
    <w:rsid w:val="005935C5"/>
    <w:rsid w:val="0059375D"/>
    <w:rsid w:val="00596239"/>
    <w:rsid w:val="005A063A"/>
    <w:rsid w:val="005A0AA8"/>
    <w:rsid w:val="005A397D"/>
    <w:rsid w:val="005A6D11"/>
    <w:rsid w:val="005B2C7D"/>
    <w:rsid w:val="005B7093"/>
    <w:rsid w:val="005C498B"/>
    <w:rsid w:val="005C713A"/>
    <w:rsid w:val="005D2E44"/>
    <w:rsid w:val="005E05AE"/>
    <w:rsid w:val="005E47EB"/>
    <w:rsid w:val="005E7AC4"/>
    <w:rsid w:val="005E7D5C"/>
    <w:rsid w:val="005F0640"/>
    <w:rsid w:val="005F08B6"/>
    <w:rsid w:val="005F5AA4"/>
    <w:rsid w:val="005F7987"/>
    <w:rsid w:val="006049BF"/>
    <w:rsid w:val="0060530D"/>
    <w:rsid w:val="006055AF"/>
    <w:rsid w:val="006059BE"/>
    <w:rsid w:val="006076D9"/>
    <w:rsid w:val="00607C01"/>
    <w:rsid w:val="006137C9"/>
    <w:rsid w:val="00615DF9"/>
    <w:rsid w:val="00627979"/>
    <w:rsid w:val="0063089B"/>
    <w:rsid w:val="00630E16"/>
    <w:rsid w:val="00632F4F"/>
    <w:rsid w:val="006347BE"/>
    <w:rsid w:val="0064107B"/>
    <w:rsid w:val="006425D8"/>
    <w:rsid w:val="0064383A"/>
    <w:rsid w:val="00651327"/>
    <w:rsid w:val="00653295"/>
    <w:rsid w:val="006546C1"/>
    <w:rsid w:val="00657497"/>
    <w:rsid w:val="006611AF"/>
    <w:rsid w:val="00677B4D"/>
    <w:rsid w:val="00677BF5"/>
    <w:rsid w:val="006810DB"/>
    <w:rsid w:val="0068197E"/>
    <w:rsid w:val="00685166"/>
    <w:rsid w:val="006862C8"/>
    <w:rsid w:val="00686CA1"/>
    <w:rsid w:val="00691AA1"/>
    <w:rsid w:val="0069478B"/>
    <w:rsid w:val="00697BC0"/>
    <w:rsid w:val="006A0BF2"/>
    <w:rsid w:val="006A2AF0"/>
    <w:rsid w:val="006A2D84"/>
    <w:rsid w:val="006A3C38"/>
    <w:rsid w:val="006A4725"/>
    <w:rsid w:val="006B685A"/>
    <w:rsid w:val="006D3521"/>
    <w:rsid w:val="006D3F3B"/>
    <w:rsid w:val="006D7342"/>
    <w:rsid w:val="006E07E8"/>
    <w:rsid w:val="006E2289"/>
    <w:rsid w:val="006E29B0"/>
    <w:rsid w:val="006E5653"/>
    <w:rsid w:val="006E5BBE"/>
    <w:rsid w:val="006F546C"/>
    <w:rsid w:val="007035CD"/>
    <w:rsid w:val="00705893"/>
    <w:rsid w:val="00705BFF"/>
    <w:rsid w:val="00712262"/>
    <w:rsid w:val="007126A0"/>
    <w:rsid w:val="00714F0F"/>
    <w:rsid w:val="0072476C"/>
    <w:rsid w:val="00725A01"/>
    <w:rsid w:val="00726FF9"/>
    <w:rsid w:val="0073095D"/>
    <w:rsid w:val="007312D5"/>
    <w:rsid w:val="0073218C"/>
    <w:rsid w:val="00734FEC"/>
    <w:rsid w:val="00737737"/>
    <w:rsid w:val="00737DCF"/>
    <w:rsid w:val="0074308D"/>
    <w:rsid w:val="007451E2"/>
    <w:rsid w:val="00746BED"/>
    <w:rsid w:val="00746C5E"/>
    <w:rsid w:val="00752B9F"/>
    <w:rsid w:val="00755E49"/>
    <w:rsid w:val="007673B4"/>
    <w:rsid w:val="00770505"/>
    <w:rsid w:val="0078322A"/>
    <w:rsid w:val="007834E5"/>
    <w:rsid w:val="00784BA7"/>
    <w:rsid w:val="0078703A"/>
    <w:rsid w:val="00795BFA"/>
    <w:rsid w:val="007A0F7E"/>
    <w:rsid w:val="007A6B7F"/>
    <w:rsid w:val="007A77D0"/>
    <w:rsid w:val="007B1293"/>
    <w:rsid w:val="007C392B"/>
    <w:rsid w:val="007D3F32"/>
    <w:rsid w:val="007D3F4D"/>
    <w:rsid w:val="007E0116"/>
    <w:rsid w:val="007E40A8"/>
    <w:rsid w:val="007F0339"/>
    <w:rsid w:val="007F2CCE"/>
    <w:rsid w:val="007F3D7F"/>
    <w:rsid w:val="007F602C"/>
    <w:rsid w:val="00802F21"/>
    <w:rsid w:val="00805174"/>
    <w:rsid w:val="008247CB"/>
    <w:rsid w:val="00825692"/>
    <w:rsid w:val="008261EF"/>
    <w:rsid w:val="00837D55"/>
    <w:rsid w:val="00840583"/>
    <w:rsid w:val="00852496"/>
    <w:rsid w:val="0086021C"/>
    <w:rsid w:val="00863452"/>
    <w:rsid w:val="008640E4"/>
    <w:rsid w:val="00867416"/>
    <w:rsid w:val="008709F4"/>
    <w:rsid w:val="0087130A"/>
    <w:rsid w:val="0088077F"/>
    <w:rsid w:val="00887FA0"/>
    <w:rsid w:val="00890217"/>
    <w:rsid w:val="008909DF"/>
    <w:rsid w:val="00896054"/>
    <w:rsid w:val="008A3D24"/>
    <w:rsid w:val="008B10C6"/>
    <w:rsid w:val="008C7B6E"/>
    <w:rsid w:val="008D01DA"/>
    <w:rsid w:val="008D4E17"/>
    <w:rsid w:val="008D5D10"/>
    <w:rsid w:val="008E02E7"/>
    <w:rsid w:val="008E30FD"/>
    <w:rsid w:val="008E32FD"/>
    <w:rsid w:val="008E4891"/>
    <w:rsid w:val="008E574F"/>
    <w:rsid w:val="008E7008"/>
    <w:rsid w:val="008F22D8"/>
    <w:rsid w:val="00901491"/>
    <w:rsid w:val="0090766A"/>
    <w:rsid w:val="0091018A"/>
    <w:rsid w:val="00915FB8"/>
    <w:rsid w:val="009163AA"/>
    <w:rsid w:val="00922AEC"/>
    <w:rsid w:val="00924618"/>
    <w:rsid w:val="00925616"/>
    <w:rsid w:val="00927EAB"/>
    <w:rsid w:val="009309B0"/>
    <w:rsid w:val="00930D2D"/>
    <w:rsid w:val="009315F8"/>
    <w:rsid w:val="009318A4"/>
    <w:rsid w:val="0093698C"/>
    <w:rsid w:val="00937CCA"/>
    <w:rsid w:val="00942C36"/>
    <w:rsid w:val="00943998"/>
    <w:rsid w:val="00943AFF"/>
    <w:rsid w:val="0094683F"/>
    <w:rsid w:val="0095232A"/>
    <w:rsid w:val="009524C8"/>
    <w:rsid w:val="00952581"/>
    <w:rsid w:val="009536A5"/>
    <w:rsid w:val="0097568C"/>
    <w:rsid w:val="00993E0D"/>
    <w:rsid w:val="00996358"/>
    <w:rsid w:val="009A320C"/>
    <w:rsid w:val="009A5832"/>
    <w:rsid w:val="009B26DD"/>
    <w:rsid w:val="009B30D7"/>
    <w:rsid w:val="009B3798"/>
    <w:rsid w:val="009B495B"/>
    <w:rsid w:val="009B529A"/>
    <w:rsid w:val="009B6F0E"/>
    <w:rsid w:val="009C3B68"/>
    <w:rsid w:val="009C698D"/>
    <w:rsid w:val="009C7B47"/>
    <w:rsid w:val="009D608D"/>
    <w:rsid w:val="009D6FDE"/>
    <w:rsid w:val="009E1C99"/>
    <w:rsid w:val="009E4B8A"/>
    <w:rsid w:val="009F0A29"/>
    <w:rsid w:val="009F280F"/>
    <w:rsid w:val="009F28DF"/>
    <w:rsid w:val="00A012C3"/>
    <w:rsid w:val="00A01A51"/>
    <w:rsid w:val="00A04490"/>
    <w:rsid w:val="00A06900"/>
    <w:rsid w:val="00A1206D"/>
    <w:rsid w:val="00A16CEC"/>
    <w:rsid w:val="00A17E67"/>
    <w:rsid w:val="00A26545"/>
    <w:rsid w:val="00A3140C"/>
    <w:rsid w:val="00A35E5A"/>
    <w:rsid w:val="00A413DB"/>
    <w:rsid w:val="00A426BE"/>
    <w:rsid w:val="00A45326"/>
    <w:rsid w:val="00A453C9"/>
    <w:rsid w:val="00A46E7F"/>
    <w:rsid w:val="00A57C1A"/>
    <w:rsid w:val="00A63558"/>
    <w:rsid w:val="00A6457A"/>
    <w:rsid w:val="00A6590A"/>
    <w:rsid w:val="00A76AF6"/>
    <w:rsid w:val="00A76BFA"/>
    <w:rsid w:val="00A77A05"/>
    <w:rsid w:val="00A80A8A"/>
    <w:rsid w:val="00A82E50"/>
    <w:rsid w:val="00A87396"/>
    <w:rsid w:val="00A9786A"/>
    <w:rsid w:val="00AA17C5"/>
    <w:rsid w:val="00AB1464"/>
    <w:rsid w:val="00AB358C"/>
    <w:rsid w:val="00AB4901"/>
    <w:rsid w:val="00AB4BBA"/>
    <w:rsid w:val="00AC3C46"/>
    <w:rsid w:val="00AD07F0"/>
    <w:rsid w:val="00AD3DD1"/>
    <w:rsid w:val="00AD5ED0"/>
    <w:rsid w:val="00AE1BFC"/>
    <w:rsid w:val="00AE6EEC"/>
    <w:rsid w:val="00AF4BE2"/>
    <w:rsid w:val="00AF5744"/>
    <w:rsid w:val="00AF5E26"/>
    <w:rsid w:val="00AF73A2"/>
    <w:rsid w:val="00AF7429"/>
    <w:rsid w:val="00B01A6F"/>
    <w:rsid w:val="00B01B0F"/>
    <w:rsid w:val="00B01BA7"/>
    <w:rsid w:val="00B02DB3"/>
    <w:rsid w:val="00B04CE9"/>
    <w:rsid w:val="00B05E0B"/>
    <w:rsid w:val="00B07363"/>
    <w:rsid w:val="00B12845"/>
    <w:rsid w:val="00B13533"/>
    <w:rsid w:val="00B2335F"/>
    <w:rsid w:val="00B27F2C"/>
    <w:rsid w:val="00B318B9"/>
    <w:rsid w:val="00B32BF1"/>
    <w:rsid w:val="00B32C64"/>
    <w:rsid w:val="00B34071"/>
    <w:rsid w:val="00B372AF"/>
    <w:rsid w:val="00B4198D"/>
    <w:rsid w:val="00B47315"/>
    <w:rsid w:val="00B47CE5"/>
    <w:rsid w:val="00B568FF"/>
    <w:rsid w:val="00B74F69"/>
    <w:rsid w:val="00B80F63"/>
    <w:rsid w:val="00B82C7D"/>
    <w:rsid w:val="00B8335F"/>
    <w:rsid w:val="00BA2271"/>
    <w:rsid w:val="00BB0F34"/>
    <w:rsid w:val="00BB3FA5"/>
    <w:rsid w:val="00BC4DD0"/>
    <w:rsid w:val="00BC5299"/>
    <w:rsid w:val="00BC5510"/>
    <w:rsid w:val="00BC614C"/>
    <w:rsid w:val="00BD693F"/>
    <w:rsid w:val="00BD6B52"/>
    <w:rsid w:val="00BE2297"/>
    <w:rsid w:val="00BE40E1"/>
    <w:rsid w:val="00BE674F"/>
    <w:rsid w:val="00BF4AF1"/>
    <w:rsid w:val="00BF71DE"/>
    <w:rsid w:val="00C035BE"/>
    <w:rsid w:val="00C04DB1"/>
    <w:rsid w:val="00C0728D"/>
    <w:rsid w:val="00C11A3E"/>
    <w:rsid w:val="00C14E18"/>
    <w:rsid w:val="00C21DE5"/>
    <w:rsid w:val="00C26DA9"/>
    <w:rsid w:val="00C40ED9"/>
    <w:rsid w:val="00C4568D"/>
    <w:rsid w:val="00C53CC8"/>
    <w:rsid w:val="00C54CC0"/>
    <w:rsid w:val="00C81A6D"/>
    <w:rsid w:val="00C82209"/>
    <w:rsid w:val="00C835EA"/>
    <w:rsid w:val="00C859AC"/>
    <w:rsid w:val="00C8787D"/>
    <w:rsid w:val="00C91A46"/>
    <w:rsid w:val="00C92B8E"/>
    <w:rsid w:val="00C96233"/>
    <w:rsid w:val="00CA12A6"/>
    <w:rsid w:val="00CA47BC"/>
    <w:rsid w:val="00CA52D5"/>
    <w:rsid w:val="00CA682B"/>
    <w:rsid w:val="00CC0EB7"/>
    <w:rsid w:val="00CC1057"/>
    <w:rsid w:val="00CC7DB4"/>
    <w:rsid w:val="00CD7567"/>
    <w:rsid w:val="00CE5C73"/>
    <w:rsid w:val="00CE61BF"/>
    <w:rsid w:val="00CE6449"/>
    <w:rsid w:val="00CF54C9"/>
    <w:rsid w:val="00CF7521"/>
    <w:rsid w:val="00CF77D0"/>
    <w:rsid w:val="00D133CA"/>
    <w:rsid w:val="00D14295"/>
    <w:rsid w:val="00D233AB"/>
    <w:rsid w:val="00D31539"/>
    <w:rsid w:val="00D335B9"/>
    <w:rsid w:val="00D3799E"/>
    <w:rsid w:val="00D40013"/>
    <w:rsid w:val="00D40B0E"/>
    <w:rsid w:val="00D42B01"/>
    <w:rsid w:val="00D51427"/>
    <w:rsid w:val="00D6168A"/>
    <w:rsid w:val="00D63760"/>
    <w:rsid w:val="00D66710"/>
    <w:rsid w:val="00D70189"/>
    <w:rsid w:val="00D70677"/>
    <w:rsid w:val="00D75464"/>
    <w:rsid w:val="00D759E8"/>
    <w:rsid w:val="00D8377C"/>
    <w:rsid w:val="00D917C5"/>
    <w:rsid w:val="00D9794B"/>
    <w:rsid w:val="00DA25A8"/>
    <w:rsid w:val="00DB1455"/>
    <w:rsid w:val="00DC203B"/>
    <w:rsid w:val="00DC4029"/>
    <w:rsid w:val="00DD521D"/>
    <w:rsid w:val="00DE2813"/>
    <w:rsid w:val="00DE3C8F"/>
    <w:rsid w:val="00DE7F7C"/>
    <w:rsid w:val="00DF64C1"/>
    <w:rsid w:val="00E014BE"/>
    <w:rsid w:val="00E04B42"/>
    <w:rsid w:val="00E116B3"/>
    <w:rsid w:val="00E14810"/>
    <w:rsid w:val="00E2604D"/>
    <w:rsid w:val="00E27553"/>
    <w:rsid w:val="00E301C6"/>
    <w:rsid w:val="00E30D86"/>
    <w:rsid w:val="00E33A02"/>
    <w:rsid w:val="00E33C8B"/>
    <w:rsid w:val="00E37878"/>
    <w:rsid w:val="00E407B2"/>
    <w:rsid w:val="00E45B14"/>
    <w:rsid w:val="00E53A67"/>
    <w:rsid w:val="00E61292"/>
    <w:rsid w:val="00E70438"/>
    <w:rsid w:val="00E719C4"/>
    <w:rsid w:val="00E72C2B"/>
    <w:rsid w:val="00E74D38"/>
    <w:rsid w:val="00E757FB"/>
    <w:rsid w:val="00E76C94"/>
    <w:rsid w:val="00E80629"/>
    <w:rsid w:val="00E816AB"/>
    <w:rsid w:val="00E82275"/>
    <w:rsid w:val="00E84C42"/>
    <w:rsid w:val="00E93A81"/>
    <w:rsid w:val="00E95340"/>
    <w:rsid w:val="00EA05F5"/>
    <w:rsid w:val="00EA24D1"/>
    <w:rsid w:val="00EA2CCE"/>
    <w:rsid w:val="00EA362C"/>
    <w:rsid w:val="00EA52AC"/>
    <w:rsid w:val="00EB4EBC"/>
    <w:rsid w:val="00EC0436"/>
    <w:rsid w:val="00EC0D26"/>
    <w:rsid w:val="00EC1372"/>
    <w:rsid w:val="00EC65F9"/>
    <w:rsid w:val="00EC68FE"/>
    <w:rsid w:val="00ED725D"/>
    <w:rsid w:val="00EE4CB9"/>
    <w:rsid w:val="00EE6C48"/>
    <w:rsid w:val="00EF098B"/>
    <w:rsid w:val="00EF6E57"/>
    <w:rsid w:val="00F01C87"/>
    <w:rsid w:val="00F06CDB"/>
    <w:rsid w:val="00F12AD0"/>
    <w:rsid w:val="00F1593A"/>
    <w:rsid w:val="00F33577"/>
    <w:rsid w:val="00F37329"/>
    <w:rsid w:val="00F376E3"/>
    <w:rsid w:val="00F37DEE"/>
    <w:rsid w:val="00F4092C"/>
    <w:rsid w:val="00F45AEA"/>
    <w:rsid w:val="00F51075"/>
    <w:rsid w:val="00F51905"/>
    <w:rsid w:val="00F53E0B"/>
    <w:rsid w:val="00F540EF"/>
    <w:rsid w:val="00F5459F"/>
    <w:rsid w:val="00F54F00"/>
    <w:rsid w:val="00F55595"/>
    <w:rsid w:val="00F5583F"/>
    <w:rsid w:val="00F56265"/>
    <w:rsid w:val="00F5737F"/>
    <w:rsid w:val="00F5791B"/>
    <w:rsid w:val="00F62200"/>
    <w:rsid w:val="00F6562F"/>
    <w:rsid w:val="00F83102"/>
    <w:rsid w:val="00F83727"/>
    <w:rsid w:val="00F86EBB"/>
    <w:rsid w:val="00F93DC3"/>
    <w:rsid w:val="00FA294C"/>
    <w:rsid w:val="00FA33C0"/>
    <w:rsid w:val="00FB5C86"/>
    <w:rsid w:val="00FB782C"/>
    <w:rsid w:val="00FC45F6"/>
    <w:rsid w:val="00FC76F0"/>
    <w:rsid w:val="00FE0F02"/>
    <w:rsid w:val="00FE5796"/>
    <w:rsid w:val="00FE58A9"/>
    <w:rsid w:val="00FE77B0"/>
    <w:rsid w:val="00FF12FC"/>
    <w:rsid w:val="00FF4BF5"/>
    <w:rsid w:val="00FF4BF6"/>
    <w:rsid w:val="00FF5D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7909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12ED"/>
  </w:style>
  <w:style w:type="paragraph" w:styleId="Heading1">
    <w:name w:val="heading 1"/>
    <w:basedOn w:val="Normal"/>
    <w:next w:val="Normal"/>
    <w:link w:val="Heading1Char"/>
    <w:qFormat/>
    <w:rsid w:val="005266E0"/>
    <w:pPr>
      <w:keepNext/>
      <w:spacing w:before="240" w:after="60"/>
      <w:outlineLvl w:val="0"/>
    </w:pPr>
    <w:rPr>
      <w:rFonts w:eastAsia="Times New Roman" w:cs="Arial"/>
      <w:b/>
      <w:bCs/>
      <w:kern w:val="32"/>
      <w:sz w:val="32"/>
      <w:szCs w:val="32"/>
      <w:lang w:eastAsia="en-GB"/>
    </w:rPr>
  </w:style>
  <w:style w:type="paragraph" w:styleId="Heading2">
    <w:name w:val="heading 2"/>
    <w:basedOn w:val="Normal"/>
    <w:next w:val="Normal"/>
    <w:link w:val="Heading2Char"/>
    <w:qFormat/>
    <w:rsid w:val="005266E0"/>
    <w:pPr>
      <w:keepNext/>
      <w:spacing w:before="240" w:after="60"/>
      <w:outlineLvl w:val="1"/>
    </w:pPr>
    <w:rPr>
      <w:rFonts w:eastAsia="Times New Roman" w:cs="Arial"/>
      <w:b/>
      <w:bCs/>
      <w:i/>
      <w:iCs/>
      <w:sz w:val="28"/>
      <w:szCs w:val="28"/>
      <w:lang w:eastAsia="en-GB"/>
    </w:rPr>
  </w:style>
  <w:style w:type="paragraph" w:styleId="Heading3">
    <w:name w:val="heading 3"/>
    <w:basedOn w:val="Normal"/>
    <w:next w:val="Normal"/>
    <w:link w:val="Heading3Char"/>
    <w:qFormat/>
    <w:rsid w:val="005266E0"/>
    <w:pPr>
      <w:keepNext/>
      <w:spacing w:before="240" w:after="60"/>
      <w:outlineLvl w:val="2"/>
    </w:pPr>
    <w:rPr>
      <w:rFonts w:eastAsia="Times New Roman" w:cs="Arial"/>
      <w:b/>
      <w:bCs/>
      <w:sz w:val="26"/>
      <w:szCs w:val="26"/>
      <w:lang w:eastAsia="en-GB"/>
    </w:rPr>
  </w:style>
  <w:style w:type="paragraph" w:styleId="Heading4">
    <w:name w:val="heading 4"/>
    <w:basedOn w:val="Normal"/>
    <w:next w:val="Normal"/>
    <w:link w:val="Heading4Char"/>
    <w:qFormat/>
    <w:rsid w:val="005266E0"/>
    <w:pPr>
      <w:keepNext/>
      <w:spacing w:before="240" w:after="60"/>
      <w:outlineLvl w:val="3"/>
    </w:pPr>
    <w:rPr>
      <w:rFonts w:ascii="Times New Roman" w:eastAsia="Times New Roman" w:hAnsi="Times New Roman" w:cs="Times New Roman"/>
      <w:b/>
      <w:bCs/>
      <w:sz w:val="28"/>
      <w:szCs w:val="28"/>
      <w:lang w:eastAsia="en-GB"/>
    </w:rPr>
  </w:style>
  <w:style w:type="paragraph" w:styleId="Heading5">
    <w:name w:val="heading 5"/>
    <w:basedOn w:val="Normal"/>
    <w:next w:val="Normal"/>
    <w:link w:val="Heading5Char"/>
    <w:qFormat/>
    <w:rsid w:val="005266E0"/>
    <w:pPr>
      <w:spacing w:before="240" w:after="60"/>
      <w:outlineLvl w:val="4"/>
    </w:pPr>
    <w:rPr>
      <w:rFonts w:ascii="Times New Roman" w:eastAsia="Times New Roman" w:hAnsi="Times New Roman" w:cs="Times New Roman"/>
      <w:b/>
      <w:bCs/>
      <w:i/>
      <w:iCs/>
      <w:sz w:val="26"/>
      <w:szCs w:val="26"/>
      <w:lang w:eastAsia="en-GB"/>
    </w:rPr>
  </w:style>
  <w:style w:type="paragraph" w:styleId="Heading6">
    <w:name w:val="heading 6"/>
    <w:basedOn w:val="Normal"/>
    <w:next w:val="Normal"/>
    <w:link w:val="Heading6Char"/>
    <w:qFormat/>
    <w:rsid w:val="005266E0"/>
    <w:pPr>
      <w:spacing w:before="240" w:after="60"/>
      <w:outlineLvl w:val="5"/>
    </w:pPr>
    <w:rPr>
      <w:rFonts w:ascii="Times New Roman" w:eastAsia="Times New Roman" w:hAnsi="Times New Roman" w:cs="Times New Roman"/>
      <w:b/>
      <w:bCs/>
      <w:sz w:val="22"/>
      <w:lang w:eastAsia="en-GB"/>
    </w:rPr>
  </w:style>
  <w:style w:type="paragraph" w:styleId="Heading7">
    <w:name w:val="heading 7"/>
    <w:basedOn w:val="Normal"/>
    <w:next w:val="Normal"/>
    <w:link w:val="Heading7Char"/>
    <w:qFormat/>
    <w:rsid w:val="005266E0"/>
    <w:pPr>
      <w:spacing w:before="240" w:after="60"/>
      <w:outlineLvl w:val="6"/>
    </w:pPr>
    <w:rPr>
      <w:rFonts w:ascii="Times New Roman" w:eastAsia="Times New Roman" w:hAnsi="Times New Roman" w:cs="Times New Roman"/>
      <w:szCs w:val="24"/>
      <w:lang w:eastAsia="en-GB"/>
    </w:rPr>
  </w:style>
  <w:style w:type="paragraph" w:styleId="Heading8">
    <w:name w:val="heading 8"/>
    <w:basedOn w:val="Normal"/>
    <w:next w:val="Normal"/>
    <w:link w:val="Heading8Char"/>
    <w:qFormat/>
    <w:rsid w:val="005266E0"/>
    <w:pPr>
      <w:spacing w:before="240" w:after="60"/>
      <w:outlineLvl w:val="7"/>
    </w:pPr>
    <w:rPr>
      <w:rFonts w:ascii="Times New Roman" w:eastAsia="Times New Roman" w:hAnsi="Times New Roman" w:cs="Times New Roman"/>
      <w:i/>
      <w:iCs/>
      <w:szCs w:val="24"/>
      <w:lang w:eastAsia="en-GB"/>
    </w:rPr>
  </w:style>
  <w:style w:type="paragraph" w:styleId="Heading9">
    <w:name w:val="heading 9"/>
    <w:basedOn w:val="Normal"/>
    <w:next w:val="Normal"/>
    <w:link w:val="Heading9Char"/>
    <w:qFormat/>
    <w:rsid w:val="005266E0"/>
    <w:pPr>
      <w:spacing w:before="240" w:after="60"/>
      <w:outlineLvl w:val="8"/>
    </w:pPr>
    <w:rPr>
      <w:rFonts w:eastAsia="Times New Roman" w:cs="Arial"/>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66E0"/>
    <w:rPr>
      <w:rFonts w:eastAsia="Times New Roman" w:cs="Arial"/>
      <w:b/>
      <w:bCs/>
      <w:kern w:val="32"/>
      <w:sz w:val="32"/>
      <w:szCs w:val="32"/>
      <w:lang w:eastAsia="en-GB"/>
    </w:rPr>
  </w:style>
  <w:style w:type="character" w:customStyle="1" w:styleId="Heading2Char">
    <w:name w:val="Heading 2 Char"/>
    <w:basedOn w:val="DefaultParagraphFont"/>
    <w:link w:val="Heading2"/>
    <w:rsid w:val="005266E0"/>
    <w:rPr>
      <w:rFonts w:eastAsia="Times New Roman" w:cs="Arial"/>
      <w:b/>
      <w:bCs/>
      <w:i/>
      <w:iCs/>
      <w:sz w:val="28"/>
      <w:szCs w:val="28"/>
      <w:lang w:eastAsia="en-GB"/>
    </w:rPr>
  </w:style>
  <w:style w:type="character" w:customStyle="1" w:styleId="Heading3Char">
    <w:name w:val="Heading 3 Char"/>
    <w:basedOn w:val="DefaultParagraphFont"/>
    <w:link w:val="Heading3"/>
    <w:rsid w:val="005266E0"/>
    <w:rPr>
      <w:rFonts w:eastAsia="Times New Roman" w:cs="Arial"/>
      <w:b/>
      <w:bCs/>
      <w:sz w:val="26"/>
      <w:szCs w:val="26"/>
      <w:lang w:eastAsia="en-GB"/>
    </w:rPr>
  </w:style>
  <w:style w:type="character" w:customStyle="1" w:styleId="Heading4Char">
    <w:name w:val="Heading 4 Char"/>
    <w:basedOn w:val="DefaultParagraphFont"/>
    <w:link w:val="Heading4"/>
    <w:rsid w:val="005266E0"/>
    <w:rPr>
      <w:rFonts w:ascii="Times New Roman" w:eastAsia="Times New Roman" w:hAnsi="Times New Roman" w:cs="Times New Roman"/>
      <w:b/>
      <w:bCs/>
      <w:sz w:val="28"/>
      <w:szCs w:val="28"/>
      <w:lang w:eastAsia="en-GB"/>
    </w:rPr>
  </w:style>
  <w:style w:type="character" w:customStyle="1" w:styleId="Heading5Char">
    <w:name w:val="Heading 5 Char"/>
    <w:basedOn w:val="DefaultParagraphFont"/>
    <w:link w:val="Heading5"/>
    <w:rsid w:val="005266E0"/>
    <w:rPr>
      <w:rFonts w:ascii="Times New Roman" w:eastAsia="Times New Roman" w:hAnsi="Times New Roman" w:cs="Times New Roman"/>
      <w:b/>
      <w:bCs/>
      <w:i/>
      <w:iCs/>
      <w:sz w:val="26"/>
      <w:szCs w:val="26"/>
      <w:lang w:eastAsia="en-GB"/>
    </w:rPr>
  </w:style>
  <w:style w:type="character" w:customStyle="1" w:styleId="Heading6Char">
    <w:name w:val="Heading 6 Char"/>
    <w:basedOn w:val="DefaultParagraphFont"/>
    <w:link w:val="Heading6"/>
    <w:rsid w:val="005266E0"/>
    <w:rPr>
      <w:rFonts w:ascii="Times New Roman" w:eastAsia="Times New Roman" w:hAnsi="Times New Roman" w:cs="Times New Roman"/>
      <w:b/>
      <w:bCs/>
      <w:sz w:val="22"/>
      <w:lang w:eastAsia="en-GB"/>
    </w:rPr>
  </w:style>
  <w:style w:type="character" w:customStyle="1" w:styleId="Heading7Char">
    <w:name w:val="Heading 7 Char"/>
    <w:basedOn w:val="DefaultParagraphFont"/>
    <w:link w:val="Heading7"/>
    <w:rsid w:val="005266E0"/>
    <w:rPr>
      <w:rFonts w:ascii="Times New Roman" w:eastAsia="Times New Roman" w:hAnsi="Times New Roman" w:cs="Times New Roman"/>
      <w:szCs w:val="24"/>
      <w:lang w:eastAsia="en-GB"/>
    </w:rPr>
  </w:style>
  <w:style w:type="character" w:customStyle="1" w:styleId="Heading8Char">
    <w:name w:val="Heading 8 Char"/>
    <w:basedOn w:val="DefaultParagraphFont"/>
    <w:link w:val="Heading8"/>
    <w:rsid w:val="005266E0"/>
    <w:rPr>
      <w:rFonts w:ascii="Times New Roman" w:eastAsia="Times New Roman" w:hAnsi="Times New Roman" w:cs="Times New Roman"/>
      <w:i/>
      <w:iCs/>
      <w:szCs w:val="24"/>
      <w:lang w:eastAsia="en-GB"/>
    </w:rPr>
  </w:style>
  <w:style w:type="character" w:customStyle="1" w:styleId="Heading9Char">
    <w:name w:val="Heading 9 Char"/>
    <w:basedOn w:val="DefaultParagraphFont"/>
    <w:link w:val="Heading9"/>
    <w:rsid w:val="005266E0"/>
    <w:rPr>
      <w:rFonts w:eastAsia="Times New Roman" w:cs="Arial"/>
      <w:sz w:val="22"/>
      <w:lang w:eastAsia="en-GB"/>
    </w:rPr>
  </w:style>
  <w:style w:type="character" w:styleId="Hyperlink">
    <w:name w:val="Hyperlink"/>
    <w:basedOn w:val="DefaultParagraphFont"/>
    <w:unhideWhenUsed/>
    <w:rsid w:val="00362DA6"/>
    <w:rPr>
      <w:color w:val="0000FF" w:themeColor="hyperlink"/>
      <w:u w:val="single"/>
    </w:rPr>
  </w:style>
  <w:style w:type="paragraph" w:styleId="NormalWeb">
    <w:name w:val="Normal (Web)"/>
    <w:basedOn w:val="Normal"/>
    <w:rsid w:val="005266E0"/>
    <w:pPr>
      <w:spacing w:before="100" w:beforeAutospacing="1" w:after="100" w:afterAutospacing="1"/>
    </w:pPr>
    <w:rPr>
      <w:rFonts w:ascii="Times New Roman" w:eastAsia="Times New Roman" w:hAnsi="Times New Roman" w:cs="Times New Roman"/>
      <w:szCs w:val="24"/>
      <w:lang w:eastAsia="en-GB"/>
    </w:rPr>
  </w:style>
  <w:style w:type="character" w:customStyle="1" w:styleId="BalloonTextChar">
    <w:name w:val="Balloon Text Char"/>
    <w:basedOn w:val="DefaultParagraphFont"/>
    <w:link w:val="BalloonText"/>
    <w:semiHidden/>
    <w:rsid w:val="005266E0"/>
    <w:rPr>
      <w:rFonts w:ascii="Tahoma" w:eastAsia="Times New Roman" w:hAnsi="Tahoma" w:cs="Tahoma"/>
      <w:sz w:val="16"/>
      <w:szCs w:val="16"/>
      <w:lang w:eastAsia="en-GB"/>
    </w:rPr>
  </w:style>
  <w:style w:type="paragraph" w:styleId="BalloonText">
    <w:name w:val="Balloon Text"/>
    <w:basedOn w:val="Normal"/>
    <w:link w:val="BalloonTextChar"/>
    <w:semiHidden/>
    <w:rsid w:val="005266E0"/>
    <w:rPr>
      <w:rFonts w:ascii="Tahoma" w:eastAsia="Times New Roman" w:hAnsi="Tahoma" w:cs="Tahoma"/>
      <w:sz w:val="16"/>
      <w:szCs w:val="16"/>
      <w:lang w:eastAsia="en-GB"/>
    </w:rPr>
  </w:style>
  <w:style w:type="paragraph" w:styleId="BodyTextIndent">
    <w:name w:val="Body Text Indent"/>
    <w:basedOn w:val="Normal"/>
    <w:link w:val="BodyTextIndentChar"/>
    <w:rsid w:val="005266E0"/>
    <w:pPr>
      <w:tabs>
        <w:tab w:val="left" w:pos="1980"/>
        <w:tab w:val="num" w:pos="3240"/>
      </w:tabs>
      <w:ind w:left="2340" w:hanging="1620"/>
      <w:jc w:val="both"/>
    </w:pPr>
    <w:rPr>
      <w:rFonts w:eastAsia="Times New Roman" w:cs="Arial"/>
      <w:szCs w:val="24"/>
      <w:lang w:eastAsia="en-GB"/>
    </w:rPr>
  </w:style>
  <w:style w:type="character" w:customStyle="1" w:styleId="BodyTextIndentChar">
    <w:name w:val="Body Text Indent Char"/>
    <w:basedOn w:val="DefaultParagraphFont"/>
    <w:link w:val="BodyTextIndent"/>
    <w:rsid w:val="005266E0"/>
    <w:rPr>
      <w:rFonts w:eastAsia="Times New Roman" w:cs="Arial"/>
      <w:szCs w:val="24"/>
      <w:lang w:eastAsia="en-GB"/>
    </w:rPr>
  </w:style>
  <w:style w:type="paragraph" w:styleId="BodyTextIndent2">
    <w:name w:val="Body Text Indent 2"/>
    <w:basedOn w:val="Normal"/>
    <w:link w:val="BodyTextIndent2Char"/>
    <w:rsid w:val="005266E0"/>
    <w:pPr>
      <w:ind w:left="720"/>
      <w:jc w:val="both"/>
    </w:pPr>
    <w:rPr>
      <w:rFonts w:eastAsia="Times New Roman" w:cs="Arial"/>
      <w:szCs w:val="24"/>
      <w:lang w:eastAsia="en-GB"/>
    </w:rPr>
  </w:style>
  <w:style w:type="character" w:customStyle="1" w:styleId="BodyTextIndent2Char">
    <w:name w:val="Body Text Indent 2 Char"/>
    <w:basedOn w:val="DefaultParagraphFont"/>
    <w:link w:val="BodyTextIndent2"/>
    <w:rsid w:val="005266E0"/>
    <w:rPr>
      <w:rFonts w:eastAsia="Times New Roman" w:cs="Arial"/>
      <w:szCs w:val="24"/>
      <w:lang w:eastAsia="en-GB"/>
    </w:rPr>
  </w:style>
  <w:style w:type="character" w:styleId="FollowedHyperlink">
    <w:name w:val="FollowedHyperlink"/>
    <w:basedOn w:val="DefaultParagraphFont"/>
    <w:rsid w:val="00E37878"/>
    <w:rPr>
      <w:color w:val="403152" w:themeColor="accent4" w:themeShade="80"/>
      <w:u w:val="single"/>
    </w:rPr>
  </w:style>
  <w:style w:type="character" w:customStyle="1" w:styleId="CommentTextChar">
    <w:name w:val="Comment Text Char"/>
    <w:basedOn w:val="DefaultParagraphFont"/>
    <w:link w:val="CommentText"/>
    <w:semiHidden/>
    <w:rsid w:val="005266E0"/>
    <w:rPr>
      <w:rFonts w:ascii="Times New Roman" w:eastAsia="Times New Roman" w:hAnsi="Times New Roman" w:cs="Times New Roman"/>
      <w:sz w:val="20"/>
      <w:szCs w:val="20"/>
      <w:lang w:eastAsia="en-GB"/>
    </w:rPr>
  </w:style>
  <w:style w:type="paragraph" w:styleId="CommentText">
    <w:name w:val="annotation text"/>
    <w:basedOn w:val="Normal"/>
    <w:link w:val="CommentTextChar"/>
    <w:semiHidden/>
    <w:rsid w:val="005266E0"/>
    <w:rPr>
      <w:rFonts w:ascii="Times New Roman" w:eastAsia="Times New Roman" w:hAnsi="Times New Roman" w:cs="Times New Roman"/>
      <w:sz w:val="20"/>
      <w:szCs w:val="20"/>
      <w:lang w:eastAsia="en-GB"/>
    </w:rPr>
  </w:style>
  <w:style w:type="character" w:customStyle="1" w:styleId="CommentSubjectChar">
    <w:name w:val="Comment Subject Char"/>
    <w:basedOn w:val="CommentTextChar"/>
    <w:link w:val="CommentSubject"/>
    <w:semiHidden/>
    <w:rsid w:val="005266E0"/>
    <w:rPr>
      <w:rFonts w:ascii="Times New Roman" w:eastAsia="Times New Roman" w:hAnsi="Times New Roman" w:cs="Times New Roman"/>
      <w:b/>
      <w:bCs/>
      <w:sz w:val="20"/>
      <w:szCs w:val="20"/>
      <w:lang w:eastAsia="en-GB"/>
    </w:rPr>
  </w:style>
  <w:style w:type="paragraph" w:styleId="CommentSubject">
    <w:name w:val="annotation subject"/>
    <w:basedOn w:val="CommentText"/>
    <w:next w:val="CommentText"/>
    <w:link w:val="CommentSubjectChar"/>
    <w:semiHidden/>
    <w:rsid w:val="005266E0"/>
    <w:rPr>
      <w:b/>
      <w:bCs/>
    </w:rPr>
  </w:style>
  <w:style w:type="paragraph" w:styleId="Header">
    <w:name w:val="header"/>
    <w:basedOn w:val="Normal"/>
    <w:link w:val="HeaderChar"/>
    <w:rsid w:val="005266E0"/>
    <w:pPr>
      <w:tabs>
        <w:tab w:val="center" w:pos="4153"/>
        <w:tab w:val="right" w:pos="8306"/>
      </w:tabs>
    </w:pPr>
    <w:rPr>
      <w:rFonts w:ascii="Times New Roman" w:eastAsia="Times New Roman" w:hAnsi="Times New Roman" w:cs="Times New Roman"/>
      <w:szCs w:val="24"/>
      <w:lang w:eastAsia="en-GB"/>
    </w:rPr>
  </w:style>
  <w:style w:type="character" w:customStyle="1" w:styleId="HeaderChar">
    <w:name w:val="Header Char"/>
    <w:basedOn w:val="DefaultParagraphFont"/>
    <w:link w:val="Header"/>
    <w:rsid w:val="005266E0"/>
    <w:rPr>
      <w:rFonts w:ascii="Times New Roman" w:eastAsia="Times New Roman" w:hAnsi="Times New Roman" w:cs="Times New Roman"/>
      <w:szCs w:val="24"/>
      <w:lang w:eastAsia="en-GB"/>
    </w:rPr>
  </w:style>
  <w:style w:type="paragraph" w:styleId="Footer">
    <w:name w:val="footer"/>
    <w:basedOn w:val="Normal"/>
    <w:link w:val="FooterChar"/>
    <w:uiPriority w:val="99"/>
    <w:rsid w:val="005266E0"/>
    <w:pPr>
      <w:tabs>
        <w:tab w:val="center" w:pos="4153"/>
        <w:tab w:val="right" w:pos="8306"/>
      </w:tabs>
    </w:pPr>
    <w:rPr>
      <w:rFonts w:ascii="Times New Roman" w:eastAsia="Times New Roman" w:hAnsi="Times New Roman" w:cs="Times New Roman"/>
      <w:szCs w:val="24"/>
      <w:lang w:eastAsia="en-GB"/>
    </w:rPr>
  </w:style>
  <w:style w:type="character" w:customStyle="1" w:styleId="FooterChar">
    <w:name w:val="Footer Char"/>
    <w:basedOn w:val="DefaultParagraphFont"/>
    <w:link w:val="Footer"/>
    <w:uiPriority w:val="99"/>
    <w:rsid w:val="005266E0"/>
    <w:rPr>
      <w:rFonts w:ascii="Times New Roman" w:eastAsia="Times New Roman" w:hAnsi="Times New Roman" w:cs="Times New Roman"/>
      <w:szCs w:val="24"/>
      <w:lang w:eastAsia="en-GB"/>
    </w:rPr>
  </w:style>
  <w:style w:type="character" w:styleId="PageNumber">
    <w:name w:val="page number"/>
    <w:basedOn w:val="DefaultParagraphFont"/>
    <w:rsid w:val="005266E0"/>
  </w:style>
  <w:style w:type="paragraph" w:styleId="ListParagraph">
    <w:name w:val="List Paragraph"/>
    <w:basedOn w:val="Normal"/>
    <w:uiPriority w:val="34"/>
    <w:qFormat/>
    <w:rsid w:val="00802F21"/>
    <w:pPr>
      <w:ind w:left="720"/>
      <w:contextualSpacing/>
    </w:pPr>
  </w:style>
  <w:style w:type="table" w:styleId="TableGrid">
    <w:name w:val="Table Grid"/>
    <w:basedOn w:val="TableNormal"/>
    <w:uiPriority w:val="59"/>
    <w:rsid w:val="00943A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7F2CC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F2CCE"/>
    <w:rPr>
      <w:sz w:val="16"/>
      <w:szCs w:val="16"/>
    </w:rPr>
  </w:style>
  <w:style w:type="paragraph" w:styleId="BodyText">
    <w:name w:val="Body Text"/>
    <w:basedOn w:val="Normal"/>
    <w:link w:val="BodyTextChar"/>
    <w:uiPriority w:val="99"/>
    <w:semiHidden/>
    <w:unhideWhenUsed/>
    <w:rsid w:val="007F2CCE"/>
    <w:pPr>
      <w:spacing w:after="120"/>
    </w:pPr>
  </w:style>
  <w:style w:type="character" w:customStyle="1" w:styleId="BodyTextChar">
    <w:name w:val="Body Text Char"/>
    <w:basedOn w:val="DefaultParagraphFont"/>
    <w:link w:val="BodyText"/>
    <w:uiPriority w:val="99"/>
    <w:semiHidden/>
    <w:rsid w:val="007F2CCE"/>
  </w:style>
  <w:style w:type="table" w:styleId="LightShading">
    <w:name w:val="Light Shading"/>
    <w:basedOn w:val="TableNormal"/>
    <w:uiPriority w:val="60"/>
    <w:rsid w:val="00030CA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030CA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030CA3"/>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CommentReference">
    <w:name w:val="annotation reference"/>
    <w:basedOn w:val="DefaultParagraphFont"/>
    <w:uiPriority w:val="99"/>
    <w:semiHidden/>
    <w:unhideWhenUsed/>
    <w:rsid w:val="001E5C6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903345">
      <w:bodyDiv w:val="1"/>
      <w:marLeft w:val="0"/>
      <w:marRight w:val="0"/>
      <w:marTop w:val="0"/>
      <w:marBottom w:val="0"/>
      <w:divBdr>
        <w:top w:val="none" w:sz="0" w:space="0" w:color="auto"/>
        <w:left w:val="none" w:sz="0" w:space="0" w:color="auto"/>
        <w:bottom w:val="none" w:sz="0" w:space="0" w:color="auto"/>
        <w:right w:val="none" w:sz="0" w:space="0" w:color="auto"/>
      </w:divBdr>
    </w:div>
    <w:div w:id="299265180">
      <w:bodyDiv w:val="1"/>
      <w:marLeft w:val="0"/>
      <w:marRight w:val="0"/>
      <w:marTop w:val="0"/>
      <w:marBottom w:val="0"/>
      <w:divBdr>
        <w:top w:val="none" w:sz="0" w:space="0" w:color="auto"/>
        <w:left w:val="none" w:sz="0" w:space="0" w:color="auto"/>
        <w:bottom w:val="none" w:sz="0" w:space="0" w:color="auto"/>
        <w:right w:val="none" w:sz="0" w:space="0" w:color="auto"/>
      </w:divBdr>
    </w:div>
    <w:div w:id="606431904">
      <w:bodyDiv w:val="1"/>
      <w:marLeft w:val="0"/>
      <w:marRight w:val="0"/>
      <w:marTop w:val="0"/>
      <w:marBottom w:val="0"/>
      <w:divBdr>
        <w:top w:val="none" w:sz="0" w:space="0" w:color="auto"/>
        <w:left w:val="none" w:sz="0" w:space="0" w:color="auto"/>
        <w:bottom w:val="none" w:sz="0" w:space="0" w:color="auto"/>
        <w:right w:val="none" w:sz="0" w:space="0" w:color="auto"/>
      </w:divBdr>
    </w:div>
    <w:div w:id="929852818">
      <w:bodyDiv w:val="1"/>
      <w:marLeft w:val="0"/>
      <w:marRight w:val="0"/>
      <w:marTop w:val="0"/>
      <w:marBottom w:val="0"/>
      <w:divBdr>
        <w:top w:val="none" w:sz="0" w:space="0" w:color="auto"/>
        <w:left w:val="none" w:sz="0" w:space="0" w:color="auto"/>
        <w:bottom w:val="none" w:sz="0" w:space="0" w:color="auto"/>
        <w:right w:val="none" w:sz="0" w:space="0" w:color="auto"/>
      </w:divBdr>
    </w:div>
    <w:div w:id="1210610560">
      <w:bodyDiv w:val="1"/>
      <w:marLeft w:val="0"/>
      <w:marRight w:val="0"/>
      <w:marTop w:val="0"/>
      <w:marBottom w:val="0"/>
      <w:divBdr>
        <w:top w:val="none" w:sz="0" w:space="0" w:color="auto"/>
        <w:left w:val="none" w:sz="0" w:space="0" w:color="auto"/>
        <w:bottom w:val="none" w:sz="0" w:space="0" w:color="auto"/>
        <w:right w:val="none" w:sz="0" w:space="0" w:color="auto"/>
      </w:divBdr>
    </w:div>
    <w:div w:id="1232929723">
      <w:bodyDiv w:val="1"/>
      <w:marLeft w:val="0"/>
      <w:marRight w:val="0"/>
      <w:marTop w:val="0"/>
      <w:marBottom w:val="0"/>
      <w:divBdr>
        <w:top w:val="none" w:sz="0" w:space="0" w:color="auto"/>
        <w:left w:val="none" w:sz="0" w:space="0" w:color="auto"/>
        <w:bottom w:val="none" w:sz="0" w:space="0" w:color="auto"/>
        <w:right w:val="none" w:sz="0" w:space="0" w:color="auto"/>
      </w:divBdr>
    </w:div>
    <w:div w:id="1395423107">
      <w:bodyDiv w:val="1"/>
      <w:marLeft w:val="0"/>
      <w:marRight w:val="0"/>
      <w:marTop w:val="0"/>
      <w:marBottom w:val="0"/>
      <w:divBdr>
        <w:top w:val="none" w:sz="0" w:space="0" w:color="auto"/>
        <w:left w:val="none" w:sz="0" w:space="0" w:color="auto"/>
        <w:bottom w:val="none" w:sz="0" w:space="0" w:color="auto"/>
        <w:right w:val="none" w:sz="0" w:space="0" w:color="auto"/>
      </w:divBdr>
    </w:div>
    <w:div w:id="1736390038">
      <w:bodyDiv w:val="1"/>
      <w:marLeft w:val="0"/>
      <w:marRight w:val="0"/>
      <w:marTop w:val="0"/>
      <w:marBottom w:val="0"/>
      <w:divBdr>
        <w:top w:val="none" w:sz="0" w:space="0" w:color="auto"/>
        <w:left w:val="none" w:sz="0" w:space="0" w:color="auto"/>
        <w:bottom w:val="none" w:sz="0" w:space="0" w:color="auto"/>
        <w:right w:val="none" w:sz="0" w:space="0" w:color="auto"/>
      </w:divBdr>
    </w:div>
    <w:div w:id="1782607637">
      <w:bodyDiv w:val="1"/>
      <w:marLeft w:val="0"/>
      <w:marRight w:val="0"/>
      <w:marTop w:val="0"/>
      <w:marBottom w:val="0"/>
      <w:divBdr>
        <w:top w:val="none" w:sz="0" w:space="0" w:color="auto"/>
        <w:left w:val="none" w:sz="0" w:space="0" w:color="auto"/>
        <w:bottom w:val="none" w:sz="0" w:space="0" w:color="auto"/>
        <w:right w:val="none" w:sz="0" w:space="0" w:color="auto"/>
      </w:divBdr>
    </w:div>
    <w:div w:id="1871644435">
      <w:bodyDiv w:val="1"/>
      <w:marLeft w:val="0"/>
      <w:marRight w:val="0"/>
      <w:marTop w:val="0"/>
      <w:marBottom w:val="0"/>
      <w:divBdr>
        <w:top w:val="none" w:sz="0" w:space="0" w:color="auto"/>
        <w:left w:val="none" w:sz="0" w:space="0" w:color="auto"/>
        <w:bottom w:val="none" w:sz="0" w:space="0" w:color="auto"/>
        <w:right w:val="none" w:sz="0" w:space="0" w:color="auto"/>
      </w:divBdr>
    </w:div>
    <w:div w:id="2018918127">
      <w:bodyDiv w:val="1"/>
      <w:marLeft w:val="0"/>
      <w:marRight w:val="0"/>
      <w:marTop w:val="0"/>
      <w:marBottom w:val="0"/>
      <w:divBdr>
        <w:top w:val="none" w:sz="0" w:space="0" w:color="auto"/>
        <w:left w:val="none" w:sz="0" w:space="0" w:color="auto"/>
        <w:bottom w:val="none" w:sz="0" w:space="0" w:color="auto"/>
        <w:right w:val="none" w:sz="0" w:space="0" w:color="auto"/>
      </w:divBdr>
    </w:div>
    <w:div w:id="2091661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Templates/Procurement%20Strategy%20Template.docx" TargetMode="External"/><Relationship Id="rId21" Type="http://schemas.openxmlformats.org/officeDocument/2006/relationships/hyperlink" Target="../../Templates/Specification%20Layout.doc" TargetMode="External"/><Relationship Id="rId34" Type="http://schemas.openxmlformats.org/officeDocument/2006/relationships/hyperlink" Target="https://www.publiccontractsscotland.gov.uk/Access/Login.aspx?ReturnUrl=%2fAuthority%2fauthority_controlpanel.aspx" TargetMode="External"/><Relationship Id="rId42" Type="http://schemas.openxmlformats.org/officeDocument/2006/relationships/hyperlink" Target="../../Templates/ITQ%20Letter%20Template.docx" TargetMode="External"/><Relationship Id="rId47" Type="http://schemas.openxmlformats.org/officeDocument/2006/relationships/hyperlink" Target="https://www.publiccontractsscotland.gov.uk/Access/Login.aspx?ReturnUrl=%2fAuthority%2fauthority_controlpanel" TargetMode="External"/><Relationship Id="rId50" Type="http://schemas.openxmlformats.org/officeDocument/2006/relationships/hyperlink" Target="file:///G:/Support/Procurement/Templates/Contract%20Award%20Recommendation%20Template.doc" TargetMode="External"/><Relationship Id="rId55" Type="http://schemas.openxmlformats.org/officeDocument/2006/relationships/image" Target="media/image6.png"/><Relationship Id="rId63" Type="http://schemas.openxmlformats.org/officeDocument/2006/relationships/hyperlink" Target="../../Templates/Specification%20Layout.doc" TargetMode="External"/><Relationship Id="rId68" Type="http://schemas.openxmlformats.org/officeDocument/2006/relationships/image" Target="media/image8.png"/><Relationship Id="rId76" Type="http://schemas.openxmlformats.org/officeDocument/2006/relationships/hyperlink" Target="../../Templates/Award%20Decision%20Letter%20(Non-EU).docx" TargetMode="External"/><Relationship Id="rId84" Type="http://schemas.openxmlformats.org/officeDocument/2006/relationships/hyperlink" Target="../../Templates/Contract%20Award%20Letter%20(OJEU).docx" TargetMode="External"/><Relationship Id="rId89" Type="http://schemas.openxmlformats.org/officeDocument/2006/relationships/hyperlink" Target="../../Templates/Debrief%20Record%20Template.docx"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Templates/Tender%20Opening%20Form%20(Appendix%206).docx" TargetMode="External"/><Relationship Id="rId92" Type="http://schemas.openxmlformats.org/officeDocument/2006/relationships/hyperlink" Target="mailto:kenhaig@fife.ac.uk" TargetMode="Externa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hyperlink" Target="../../Templates/Timetable%20(Tenders).docx" TargetMode="External"/><Relationship Id="rId11" Type="http://schemas.openxmlformats.org/officeDocument/2006/relationships/image" Target="media/image1.jpeg"/><Relationship Id="rId24" Type="http://schemas.openxmlformats.org/officeDocument/2006/relationships/hyperlink" Target="https://staff.fife.ac.uk/forms/Odd%20Forms/Fife_College_Business_Case_Assessment_Template.doc" TargetMode="External"/><Relationship Id="rId32" Type="http://schemas.openxmlformats.org/officeDocument/2006/relationships/hyperlink" Target="https://www.publiccontractsscotland.gov.uk/Access/Login.aspx?ReturnUrl=%2fAuthority%2fauthority_controlpanel.aspx" TargetMode="External"/><Relationship Id="rId37" Type="http://schemas.openxmlformats.org/officeDocument/2006/relationships/oleObject" Target="embeddings/Microsoft_Visio_2003-2010_Drawing1.vsd"/><Relationship Id="rId40" Type="http://schemas.openxmlformats.org/officeDocument/2006/relationships/hyperlink" Target="file:///\\ad.fife.ac.uk\Groups\Finance\Procurement\Templates" TargetMode="External"/><Relationship Id="rId45" Type="http://schemas.openxmlformats.org/officeDocument/2006/relationships/hyperlink" Target="../../Templates/Fife%20College%20Standard%20Terms%20and%20Conditions%20(Revised%20Apr18).docx" TargetMode="External"/><Relationship Id="rId53" Type="http://schemas.openxmlformats.org/officeDocument/2006/relationships/hyperlink" Target="../../Templates/Debrief%20Record%20Template.docx" TargetMode="External"/><Relationship Id="rId58" Type="http://schemas.openxmlformats.org/officeDocument/2006/relationships/hyperlink" Target="../../Templates/Timetable%20(Tenders).docx" TargetMode="External"/><Relationship Id="rId66" Type="http://schemas.openxmlformats.org/officeDocument/2006/relationships/hyperlink" Target="../../Templates/Tender%20Return%20Label.docx" TargetMode="External"/><Relationship Id="rId74" Type="http://schemas.openxmlformats.org/officeDocument/2006/relationships/image" Target="media/image9.png"/><Relationship Id="rId79" Type="http://schemas.openxmlformats.org/officeDocument/2006/relationships/hyperlink" Target="../../Templates/Contract%20Award%20Recommendation%20Template.doc" TargetMode="External"/><Relationship Id="rId87" Type="http://schemas.openxmlformats.org/officeDocument/2006/relationships/hyperlink" Target="../../Templates/VFM%20Form%20template.xls" TargetMode="External"/><Relationship Id="rId5" Type="http://schemas.openxmlformats.org/officeDocument/2006/relationships/numbering" Target="numbering.xml"/><Relationship Id="rId61" Type="http://schemas.openxmlformats.org/officeDocument/2006/relationships/hyperlink" Target="../../Templates/Procurement%20Strategy%20Template.docx" TargetMode="External"/><Relationship Id="rId82" Type="http://schemas.openxmlformats.org/officeDocument/2006/relationships/hyperlink" Target="../../Templates/Award%20Decision%20Notice%20(Standstill).docx" TargetMode="External"/><Relationship Id="rId90" Type="http://schemas.openxmlformats.org/officeDocument/2006/relationships/hyperlink" Target="../../Templates/Contract%20Variation%20Template.docx" TargetMode="External"/><Relationship Id="rId95" Type="http://schemas.openxmlformats.org/officeDocument/2006/relationships/hyperlink" Target="mailto:procurement@fife.ac.uk" TargetMode="External"/><Relationship Id="rId19" Type="http://schemas.openxmlformats.org/officeDocument/2006/relationships/hyperlink" Target="../../Templates/ITT%20Schedule%20Questions%20(Full%20Open%20Template).docx" TargetMode="External"/><Relationship Id="rId14" Type="http://schemas.openxmlformats.org/officeDocument/2006/relationships/footer" Target="footer3.xml"/><Relationship Id="rId22" Type="http://schemas.openxmlformats.org/officeDocument/2006/relationships/hyperlink" Target="../../Templates/Fife%20College%20Standard%20Terms%20and%20Conditions%20(Revised%20Apr18).docx" TargetMode="External"/><Relationship Id="rId27" Type="http://schemas.openxmlformats.org/officeDocument/2006/relationships/hyperlink" Target="../../Templates/Project%20Review%20Template.doc" TargetMode="External"/><Relationship Id="rId30" Type="http://schemas.openxmlformats.org/officeDocument/2006/relationships/hyperlink" Target="../../Templates/Procurement%20Strategy%20Template.docx" TargetMode="External"/><Relationship Id="rId35" Type="http://schemas.openxmlformats.org/officeDocument/2006/relationships/hyperlink" Target="../../Templates/Single%20Source%20Justification%20Form%20(NEW).docx" TargetMode="External"/><Relationship Id="rId43" Type="http://schemas.openxmlformats.org/officeDocument/2006/relationships/hyperlink" Target="file:///\\ad.fife.ac.uk\Groups\Finance\Procurement\Templates\ITQ%20Template%20(Spec%20&amp;%20Qs).doc" TargetMode="External"/><Relationship Id="rId48" Type="http://schemas.openxmlformats.org/officeDocument/2006/relationships/hyperlink" Target="../../Templates/Pre-Bid%20Clarification%20Notice%20(Number%201%20onward).docx" TargetMode="External"/><Relationship Id="rId56" Type="http://schemas.openxmlformats.org/officeDocument/2006/relationships/image" Target="media/image7.png"/><Relationship Id="rId64" Type="http://schemas.openxmlformats.org/officeDocument/2006/relationships/hyperlink" Target="../../Templates/ITT%20Schedule%20Questions%20(Full%20Open%20Template).docx" TargetMode="External"/><Relationship Id="rId69" Type="http://schemas.openxmlformats.org/officeDocument/2006/relationships/hyperlink" Target="../../Templates/Procurement%20Strategy%20Template.docx" TargetMode="External"/><Relationship Id="rId77" Type="http://schemas.openxmlformats.org/officeDocument/2006/relationships/hyperlink" Target="../../Templates/Post-Bid%20Clarification%20Notice%20(Number%201%20onward).docx" TargetMode="External"/><Relationship Id="rId8" Type="http://schemas.openxmlformats.org/officeDocument/2006/relationships/webSettings" Target="webSettings.xml"/><Relationship Id="rId51" Type="http://schemas.openxmlformats.org/officeDocument/2006/relationships/hyperlink" Target="../../Templates/Contract%20Award%20Letter%20(Non-EU).docx" TargetMode="External"/><Relationship Id="rId72" Type="http://schemas.openxmlformats.org/officeDocument/2006/relationships/hyperlink" Target="../../Templates/Post-Bid%20Clarification%20Notice%20(Number%201%20onward).docx" TargetMode="External"/><Relationship Id="rId80" Type="http://schemas.openxmlformats.org/officeDocument/2006/relationships/hyperlink" Target="file:///G:/Support/Procurement/Templates/Quotation%20Summary%20Form%20(MASTER).docx" TargetMode="External"/><Relationship Id="rId85" Type="http://schemas.openxmlformats.org/officeDocument/2006/relationships/hyperlink" Target="../../Templates/Contract%20Award%20Letter%20(OJEU).docx" TargetMode="External"/><Relationship Id="rId93" Type="http://schemas.openxmlformats.org/officeDocument/2006/relationships/hyperlink" Target="mailto:laurarussell@fife.ac.uk" TargetMode="Externa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oleObject" Target="embeddings/Microsoft_Visio_2003-2010_Drawing.vsd"/><Relationship Id="rId25" Type="http://schemas.openxmlformats.org/officeDocument/2006/relationships/hyperlink" Target="../../Templates/Procurement%20Strategy%20Template.docx" TargetMode="External"/><Relationship Id="rId33" Type="http://schemas.openxmlformats.org/officeDocument/2006/relationships/image" Target="media/image3.png"/><Relationship Id="rId38" Type="http://schemas.openxmlformats.org/officeDocument/2006/relationships/hyperlink" Target="../../Single%20Source%20Justification%20Forms/1%20-%20Log%20of%20SSJs%20-%20LR%20UPDATING.xlsx" TargetMode="External"/><Relationship Id="rId46" Type="http://schemas.openxmlformats.org/officeDocument/2006/relationships/hyperlink" Target="../../Templates/Evaluation%20Form.xls" TargetMode="External"/><Relationship Id="rId59" Type="http://schemas.openxmlformats.org/officeDocument/2006/relationships/hyperlink" Target="../../Templates/ITT%20Schedule%20Questions%20(Full%20Open%20Template).docx" TargetMode="External"/><Relationship Id="rId67" Type="http://schemas.openxmlformats.org/officeDocument/2006/relationships/hyperlink" Target="../../Templates/Form%20of%20Tender%20Template.docx" TargetMode="External"/><Relationship Id="rId20" Type="http://schemas.openxmlformats.org/officeDocument/2006/relationships/hyperlink" Target="file:///G:/Support/Procurement/Templates/Procurement%20Strategy%20Template.docx" TargetMode="External"/><Relationship Id="rId41" Type="http://schemas.openxmlformats.org/officeDocument/2006/relationships/hyperlink" Target="../../Templates/ITQ%20Template%20(Spec%20&amp;%20Qs).doc" TargetMode="External"/><Relationship Id="rId54" Type="http://schemas.openxmlformats.org/officeDocument/2006/relationships/image" Target="media/image5.jpg"/><Relationship Id="rId62" Type="http://schemas.openxmlformats.org/officeDocument/2006/relationships/hyperlink" Target="../../Templates/ITT%20Letter%20Template.docx" TargetMode="External"/><Relationship Id="rId70" Type="http://schemas.openxmlformats.org/officeDocument/2006/relationships/hyperlink" Target="../../Templates/Pre-Bid%20Clarification%20Notice%20(Number%201%20onward).docx" TargetMode="External"/><Relationship Id="rId75" Type="http://schemas.openxmlformats.org/officeDocument/2006/relationships/hyperlink" Target="../../Templates/Contract%20Award%20Letter%20(Non-EU).docx" TargetMode="External"/><Relationship Id="rId83" Type="http://schemas.openxmlformats.org/officeDocument/2006/relationships/hyperlink" Target="../../Templates/Award%20Decision%20Notice%20(OJEU%20Successful).docx" TargetMode="External"/><Relationship Id="rId88" Type="http://schemas.openxmlformats.org/officeDocument/2006/relationships/hyperlink" Target="../../Templates/Project%20Review%20Template.doc" TargetMode="External"/><Relationship Id="rId91" Type="http://schemas.openxmlformats.org/officeDocument/2006/relationships/hyperlink" Target="mailto:sharondewar@fife.ac.uk" TargetMode="External"/><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4.xml"/><Relationship Id="rId23" Type="http://schemas.openxmlformats.org/officeDocument/2006/relationships/hyperlink" Target="../../Templates/Specification%20Layout.doc" TargetMode="External"/><Relationship Id="rId28" Type="http://schemas.openxmlformats.org/officeDocument/2006/relationships/hyperlink" Target="../../Templates/Procurement%20Strategy%20Template.docx" TargetMode="External"/><Relationship Id="rId36" Type="http://schemas.openxmlformats.org/officeDocument/2006/relationships/image" Target="media/image4.emf"/><Relationship Id="rId49" Type="http://schemas.openxmlformats.org/officeDocument/2006/relationships/hyperlink" Target="../../Templates/Evaluation%20Form.xls" TargetMode="External"/><Relationship Id="rId57" Type="http://schemas.openxmlformats.org/officeDocument/2006/relationships/hyperlink" Target="../../Templates/Procurement%20Strategy%20Template.docx" TargetMode="External"/><Relationship Id="rId10" Type="http://schemas.openxmlformats.org/officeDocument/2006/relationships/endnotes" Target="endnotes.xml"/><Relationship Id="rId31" Type="http://schemas.openxmlformats.org/officeDocument/2006/relationships/hyperlink" Target="../../Templates/Quotation%20Summary%20Form%20(MASTER).docx" TargetMode="External"/><Relationship Id="rId44" Type="http://schemas.openxmlformats.org/officeDocument/2006/relationships/hyperlink" Target="file:///\\ad.fife.ac.uk\Groups\Finance\Procurement\Templates\ITQ%20Template%20(Spec%20&amp;%20Qs).doc" TargetMode="External"/><Relationship Id="rId52" Type="http://schemas.openxmlformats.org/officeDocument/2006/relationships/hyperlink" Target="../../Templates/Award%20Decision%20Letter%20(Non-EU).docx" TargetMode="External"/><Relationship Id="rId60" Type="http://schemas.openxmlformats.org/officeDocument/2006/relationships/hyperlink" Target="../../Templates/Procurement%20Strategy%20Template.docx" TargetMode="External"/><Relationship Id="rId65" Type="http://schemas.openxmlformats.org/officeDocument/2006/relationships/hyperlink" Target="../../Templates/Fife%20College%20Standard%20Terms%20and%20Conditions%20(Revised%20Apr18).docx" TargetMode="External"/><Relationship Id="rId73" Type="http://schemas.openxmlformats.org/officeDocument/2006/relationships/hyperlink" Target="../../Templates/Contract%20Award%20Recommendation%20Template.doc" TargetMode="External"/><Relationship Id="rId78" Type="http://schemas.openxmlformats.org/officeDocument/2006/relationships/hyperlink" Target="../../Templates/Evaluation%20Form.xls" TargetMode="External"/><Relationship Id="rId81" Type="http://schemas.openxmlformats.org/officeDocument/2006/relationships/hyperlink" Target="file:///G:/Support/Procurement/Templates/Contract%20Award%20Recommendation%20Template.doc" TargetMode="External"/><Relationship Id="rId86" Type="http://schemas.openxmlformats.org/officeDocument/2006/relationships/hyperlink" Target="../../Templates/Fife%20College%20Supplier%20Form%20SICF%20(NEW).xlsx" TargetMode="External"/><Relationship Id="rId94" Type="http://schemas.openxmlformats.org/officeDocument/2006/relationships/hyperlink" Target="mailto:aaronmuir@fife.ac.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Templates/Quotation%20Summary%20Form%20(MASTER).docx" TargetMode="External"/><Relationship Id="rId39" Type="http://schemas.openxmlformats.org/officeDocument/2006/relationships/hyperlink" Target="../../Templates/Timetable%20(quotes).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52827B32882504BA136E0302437EFD6" ma:contentTypeVersion="9" ma:contentTypeDescription="Create a new document." ma:contentTypeScope="" ma:versionID="10ce32110780bab1be8eb464ed6b03be">
  <xsd:schema xmlns:xsd="http://www.w3.org/2001/XMLSchema" xmlns:xs="http://www.w3.org/2001/XMLSchema" xmlns:p="http://schemas.microsoft.com/office/2006/metadata/properties" xmlns:ns2="fd1bd02f-6e5f-4e84-921d-c41b89ad0e17" xmlns:ns3="fd7f1a6b-94ed-4a42-8bf1-64c718a869c6" targetNamespace="http://schemas.microsoft.com/office/2006/metadata/properties" ma:root="true" ma:fieldsID="f40212fb35933fec92c86b22d34ab75e" ns2:_="" ns3:_="">
    <xsd:import namespace="fd1bd02f-6e5f-4e84-921d-c41b89ad0e17"/>
    <xsd:import namespace="fd7f1a6b-94ed-4a42-8bf1-64c718a869c6"/>
    <xsd:element name="properties">
      <xsd:complexType>
        <xsd:sequence>
          <xsd:element name="documentManagement">
            <xsd:complexType>
              <xsd:all>
                <xsd:element ref="ns2:DocumentType" minOccurs="0"/>
                <xsd:element ref="ns2:Audience" minOccurs="0"/>
                <xsd:element ref="ns2:MediaServiceMetadata" minOccurs="0"/>
                <xsd:element ref="ns2:MediaServiceFastMetadata" minOccurs="0"/>
                <xsd:element ref="ns2:Category"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1bd02f-6e5f-4e84-921d-c41b89ad0e17" elementFormDefault="qualified">
    <xsd:import namespace="http://schemas.microsoft.com/office/2006/documentManagement/types"/>
    <xsd:import namespace="http://schemas.microsoft.com/office/infopath/2007/PartnerControls"/>
    <xsd:element name="DocumentType" ma:index="8" nillable="true" ma:displayName="Document Type" ma:format="Dropdown" ma:internalName="DocumentType">
      <xsd:simpleType>
        <xsd:restriction base="dms:Choice">
          <xsd:enumeration value="Form"/>
          <xsd:enumeration value="Guide"/>
          <xsd:enumeration value="Plan"/>
          <xsd:enumeration value="Policy"/>
          <xsd:enumeration value="Procedure"/>
          <xsd:enumeration value="Policy and Procedure (single document)"/>
          <xsd:enumeration value="Strategy"/>
        </xsd:restriction>
      </xsd:simpleType>
    </xsd:element>
    <xsd:element name="Audience" ma:index="9" nillable="true" ma:displayName="Audience" ma:default="Staff &amp; Student" ma:format="Dropdown" ma:internalName="Audience">
      <xsd:simpleType>
        <xsd:restriction base="dms:Choice">
          <xsd:enumeration value="Staff"/>
          <xsd:enumeration value="Staff &amp; Student"/>
          <xsd:enumeration value="Hide from Lists"/>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ategory" ma:index="12" nillable="true" ma:displayName="Category" ma:default="Curriculum" ma:format="Dropdown" ma:internalName="Category">
      <xsd:simpleType>
        <xsd:restriction base="dms:Choice">
          <xsd:enumeration value="Curriculum"/>
          <xsd:enumeration value="Digital"/>
          <xsd:enumeration value="Equality Impact Assessment"/>
          <xsd:enumeration value="Finance"/>
          <xsd:enumeration value="Health and Safety"/>
          <xsd:enumeration value="Human Resources and Organisational Development"/>
          <xsd:enumeration value="Quality"/>
          <xsd:enumeration value="Regulatory and Compliance"/>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7f1a6b-94ed-4a42-8bf1-64c718a869c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udience xmlns="fd1bd02f-6e5f-4e84-921d-c41b89ad0e17">Staff</Audience>
    <Category xmlns="fd1bd02f-6e5f-4e84-921d-c41b89ad0e17">Finance</Category>
    <DocumentType xmlns="fd1bd02f-6e5f-4e84-921d-c41b89ad0e17">Guide</DocumentTyp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E5C0C-1B2E-4B39-B118-728F8675A007}">
  <ds:schemaRefs>
    <ds:schemaRef ds:uri="http://schemas.microsoft.com/sharepoint/v3/contenttype/forms"/>
  </ds:schemaRefs>
</ds:datastoreItem>
</file>

<file path=customXml/itemProps2.xml><?xml version="1.0" encoding="utf-8"?>
<ds:datastoreItem xmlns:ds="http://schemas.openxmlformats.org/officeDocument/2006/customXml" ds:itemID="{469D5BD4-286B-42AF-A172-B04F6C0D85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1bd02f-6e5f-4e84-921d-c41b89ad0e17"/>
    <ds:schemaRef ds:uri="fd7f1a6b-94ed-4a42-8bf1-64c718a869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F63E58-5396-4241-9C2A-CCD029BD52AF}">
  <ds:schemaRefs>
    <ds:schemaRef ds:uri="http://purl.org/dc/elements/1.1/"/>
    <ds:schemaRef ds:uri="http://schemas.microsoft.com/office/2006/metadata/properties"/>
    <ds:schemaRef ds:uri="http://purl.org/dc/terms/"/>
    <ds:schemaRef ds:uri="http://schemas.microsoft.com/office/2006/documentManagement/types"/>
    <ds:schemaRef ds:uri="http://purl.org/dc/dcmitype/"/>
    <ds:schemaRef ds:uri="http://schemas.microsoft.com/office/infopath/2007/PartnerControls"/>
    <ds:schemaRef ds:uri="fd7f1a6b-94ed-4a42-8bf1-64c718a869c6"/>
    <ds:schemaRef ds:uri="http://schemas.openxmlformats.org/package/2006/metadata/core-properties"/>
    <ds:schemaRef ds:uri="fd1bd02f-6e5f-4e84-921d-c41b89ad0e17"/>
    <ds:schemaRef ds:uri="http://www.w3.org/XML/1998/namespace"/>
  </ds:schemaRefs>
</ds:datastoreItem>
</file>

<file path=customXml/itemProps4.xml><?xml version="1.0" encoding="utf-8"?>
<ds:datastoreItem xmlns:ds="http://schemas.openxmlformats.org/officeDocument/2006/customXml" ds:itemID="{1708E743-4935-41D3-BEF1-B746E0351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9D9A82CE</Template>
  <TotalTime>0</TotalTime>
  <Pages>155</Pages>
  <Words>26640</Words>
  <Characters>151848</Characters>
  <Application>Microsoft Office Word</Application>
  <DocSecurity>4</DocSecurity>
  <Lines>1265</Lines>
  <Paragraphs>356</Paragraphs>
  <ScaleCrop>false</ScaleCrop>
  <HeadingPairs>
    <vt:vector size="2" baseType="variant">
      <vt:variant>
        <vt:lpstr>Title</vt:lpstr>
      </vt:variant>
      <vt:variant>
        <vt:i4>1</vt:i4>
      </vt:variant>
    </vt:vector>
  </HeadingPairs>
  <TitlesOfParts>
    <vt:vector size="1" baseType="lpstr">
      <vt:lpstr>Procurement Procedures Manual</vt:lpstr>
    </vt:vector>
  </TitlesOfParts>
  <LinksUpToDate>false</LinksUpToDate>
  <CharactersWithSpaces>178132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Procedures Manual</dc:title>
  <dc:creator/>
  <cp:lastModifiedBy/>
  <cp:revision>1</cp:revision>
  <dcterms:created xsi:type="dcterms:W3CDTF">2020-05-13T10:59:00Z</dcterms:created>
  <dcterms:modified xsi:type="dcterms:W3CDTF">2020-05-13T10:59:00Z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0x010100752827B32882504BA136E0302437EFD6</vt:lpwstr>
  </property>
  <property fmtid="{D5CDD505-2E9C-101B-9397-08002B2CF9AE}" pid="3" name="_dlc_DocIdItemGuid">
    <vt:lpwstr>c546c125-49f9-448c-ae27-5965c8729c08</vt:lpwstr>
  </property>
</Properties>
</file>